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BBBD1" w14:textId="5DA6B669" w:rsidR="00E42B74" w:rsidRPr="0000293B" w:rsidRDefault="0074573C" w:rsidP="0000293B">
      <w:pPr>
        <w:pStyle w:val="NormalWeb"/>
        <w:keepNext/>
        <w:spacing w:before="0" w:beforeAutospacing="0" w:after="0" w:afterAutospacing="0"/>
        <w:jc w:val="center"/>
        <w:rPr>
          <w:rFonts w:asciiTheme="majorHAnsi" w:hAnsiTheme="majorHAnsi" w:cstheme="majorHAnsi"/>
          <w:b/>
          <w:iCs/>
          <w:sz w:val="36"/>
          <w:szCs w:val="36"/>
        </w:rPr>
      </w:pPr>
      <w:bookmarkStart w:id="0" w:name="OLE_LINK1"/>
      <w:bookmarkStart w:id="1" w:name="OLE_LINK2"/>
      <w:r w:rsidRPr="0000293B">
        <w:rPr>
          <w:rFonts w:asciiTheme="majorHAnsi" w:hAnsiTheme="majorHAnsi" w:cstheme="majorHAnsi"/>
          <w:b/>
          <w:iCs/>
          <w:sz w:val="36"/>
          <w:szCs w:val="36"/>
        </w:rPr>
        <w:t>RETT MADISON MAKES WARNER RECORDS/WAR BUDDHA DEBUT WITH “PIN-UP DADDY” FEATURING KATIE PRUITT</w:t>
      </w:r>
    </w:p>
    <w:p w14:paraId="5FB0C391" w14:textId="77777777" w:rsidR="0000293B" w:rsidRPr="0000293B" w:rsidRDefault="0000293B" w:rsidP="0000293B">
      <w:pPr>
        <w:pStyle w:val="NormalWeb"/>
        <w:keepNext/>
        <w:spacing w:before="0" w:beforeAutospacing="0" w:after="0" w:afterAutospacing="0"/>
        <w:jc w:val="center"/>
        <w:rPr>
          <w:rFonts w:asciiTheme="majorHAnsi" w:hAnsiTheme="majorHAnsi" w:cstheme="majorHAnsi"/>
          <w:b/>
          <w:iCs/>
        </w:rPr>
      </w:pPr>
    </w:p>
    <w:p w14:paraId="17682597" w14:textId="4DEB79A6" w:rsidR="0074573C" w:rsidRPr="0000293B" w:rsidRDefault="0085373B" w:rsidP="0000293B">
      <w:pPr>
        <w:pStyle w:val="NormalWeb"/>
        <w:keepNext/>
        <w:spacing w:before="0" w:beforeAutospacing="0" w:after="0" w:afterAutospacing="0"/>
        <w:jc w:val="center"/>
        <w:rPr>
          <w:rFonts w:asciiTheme="majorHAnsi" w:hAnsiTheme="majorHAnsi" w:cstheme="majorHAnsi"/>
          <w:bCs/>
          <w:iCs/>
          <w:sz w:val="28"/>
          <w:szCs w:val="28"/>
        </w:rPr>
      </w:pPr>
      <w:r w:rsidRPr="0000293B">
        <w:rPr>
          <w:rFonts w:asciiTheme="majorHAnsi" w:hAnsiTheme="majorHAnsi" w:cstheme="majorHAnsi"/>
          <w:bCs/>
          <w:iCs/>
          <w:sz w:val="28"/>
          <w:szCs w:val="28"/>
        </w:rPr>
        <w:t>TO TOUR THE U.S. AND PLAY FIRST</w:t>
      </w:r>
      <w:r w:rsidR="0000293B" w:rsidRPr="0000293B">
        <w:rPr>
          <w:rFonts w:asciiTheme="majorHAnsi" w:hAnsiTheme="majorHAnsi" w:cstheme="majorHAnsi"/>
          <w:bCs/>
          <w:iCs/>
          <w:sz w:val="28"/>
          <w:szCs w:val="28"/>
        </w:rPr>
        <w:t xml:space="preserve"> </w:t>
      </w:r>
      <w:r w:rsidRPr="0000293B">
        <w:rPr>
          <w:rFonts w:asciiTheme="majorHAnsi" w:hAnsiTheme="majorHAnsi" w:cstheme="majorHAnsi"/>
          <w:bCs/>
          <w:iCs/>
          <w:sz w:val="28"/>
          <w:szCs w:val="28"/>
        </w:rPr>
        <w:t>HEADLINE LONDON SHOW</w:t>
      </w:r>
    </w:p>
    <w:p w14:paraId="711978B2" w14:textId="0DE4FB0C" w:rsidR="006C0EE9" w:rsidRPr="0000293B" w:rsidRDefault="0074573C" w:rsidP="0000293B">
      <w:pPr>
        <w:pStyle w:val="Caption"/>
        <w:spacing w:before="240" w:beforeAutospacing="0" w:after="0" w:afterAutospacing="0"/>
        <w:jc w:val="center"/>
        <w:rPr>
          <w:rFonts w:asciiTheme="majorHAnsi" w:hAnsiTheme="majorHAnsi" w:cstheme="majorHAnsi"/>
          <w:bCs/>
          <w:sz w:val="24"/>
          <w:szCs w:val="24"/>
        </w:rPr>
      </w:pPr>
      <w:r w:rsidRPr="0000293B">
        <w:rPr>
          <w:rFonts w:asciiTheme="majorHAnsi" w:hAnsiTheme="majorHAnsi" w:cstheme="majorHAnsi"/>
          <w:bCs/>
          <w:noProof/>
          <w:sz w:val="24"/>
          <w:szCs w:val="24"/>
        </w:rPr>
        <w:drawing>
          <wp:inline distT="0" distB="0" distL="0" distR="0" wp14:anchorId="6AE35D6B" wp14:editId="18A85C2D">
            <wp:extent cx="2990642" cy="2990642"/>
            <wp:effectExtent l="0" t="0" r="0" b="0"/>
            <wp:docPr id="1991517048" name="Picture 3" descr="A person wearing a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17048" name="Picture 3" descr="A person wearing a crown&#10;&#10;Description automatically generated with medium confidence"/>
                    <pic:cNvPicPr/>
                  </pic:nvPicPr>
                  <pic:blipFill>
                    <a:blip r:embed="rId8"/>
                    <a:stretch>
                      <a:fillRect/>
                    </a:stretch>
                  </pic:blipFill>
                  <pic:spPr>
                    <a:xfrm>
                      <a:off x="0" y="0"/>
                      <a:ext cx="3000676" cy="3000676"/>
                    </a:xfrm>
                    <a:prstGeom prst="rect">
                      <a:avLst/>
                    </a:prstGeom>
                  </pic:spPr>
                </pic:pic>
              </a:graphicData>
            </a:graphic>
          </wp:inline>
        </w:drawing>
      </w:r>
    </w:p>
    <w:p w14:paraId="247FC6E4" w14:textId="256D2954" w:rsidR="0000293B" w:rsidRPr="0000293B" w:rsidRDefault="0000293B" w:rsidP="0000293B">
      <w:pPr>
        <w:pStyle w:val="Caption"/>
        <w:spacing w:before="240" w:beforeAutospacing="0" w:after="0" w:afterAutospacing="0"/>
        <w:jc w:val="center"/>
        <w:rPr>
          <w:rFonts w:asciiTheme="majorHAnsi" w:hAnsiTheme="majorHAnsi" w:cstheme="majorHAnsi"/>
          <w:bCs/>
          <w:sz w:val="21"/>
          <w:szCs w:val="21"/>
        </w:rPr>
      </w:pPr>
      <w:r w:rsidRPr="0000293B">
        <w:rPr>
          <w:rFonts w:asciiTheme="majorHAnsi" w:hAnsiTheme="majorHAnsi" w:cstheme="majorHAnsi"/>
          <w:bCs/>
          <w:sz w:val="21"/>
          <w:szCs w:val="21"/>
        </w:rPr>
        <w:t xml:space="preserve">Download hi-res artwork </w:t>
      </w:r>
      <w:hyperlink r:id="rId9" w:history="1">
        <w:r w:rsidRPr="0000293B">
          <w:rPr>
            <w:rStyle w:val="Hyperlink"/>
            <w:rFonts w:asciiTheme="majorHAnsi" w:hAnsiTheme="majorHAnsi" w:cstheme="majorHAnsi"/>
            <w:bCs/>
            <w:sz w:val="21"/>
            <w:szCs w:val="21"/>
          </w:rPr>
          <w:t>HERE</w:t>
        </w:r>
      </w:hyperlink>
    </w:p>
    <w:p w14:paraId="4E98E5C3" w14:textId="6FCDE387" w:rsidR="0074573C" w:rsidRPr="0000293B" w:rsidRDefault="0082710F" w:rsidP="0000293B">
      <w:pPr>
        <w:spacing w:before="240"/>
        <w:rPr>
          <w:rFonts w:asciiTheme="majorHAnsi" w:hAnsiTheme="majorHAnsi" w:cstheme="majorHAnsi"/>
          <w:sz w:val="22"/>
          <w:szCs w:val="22"/>
        </w:rPr>
      </w:pPr>
      <w:r w:rsidRPr="0000293B">
        <w:rPr>
          <w:rFonts w:asciiTheme="majorHAnsi" w:hAnsiTheme="majorHAnsi" w:cstheme="majorHAnsi"/>
          <w:b/>
          <w:bCs/>
          <w:sz w:val="22"/>
          <w:szCs w:val="22"/>
        </w:rPr>
        <w:t xml:space="preserve">June </w:t>
      </w:r>
      <w:r w:rsidR="0074573C" w:rsidRPr="0000293B">
        <w:rPr>
          <w:rFonts w:asciiTheme="majorHAnsi" w:hAnsiTheme="majorHAnsi" w:cstheme="majorHAnsi"/>
          <w:b/>
          <w:bCs/>
          <w:sz w:val="22"/>
          <w:szCs w:val="22"/>
        </w:rPr>
        <w:t>23</w:t>
      </w:r>
      <w:r w:rsidR="00E80ECE" w:rsidRPr="0000293B">
        <w:rPr>
          <w:rFonts w:asciiTheme="majorHAnsi" w:hAnsiTheme="majorHAnsi" w:cstheme="majorHAnsi"/>
          <w:b/>
          <w:bCs/>
          <w:sz w:val="22"/>
          <w:szCs w:val="22"/>
        </w:rPr>
        <w:t>, 202</w:t>
      </w:r>
      <w:r w:rsidR="008A7FE3" w:rsidRPr="0000293B">
        <w:rPr>
          <w:rFonts w:asciiTheme="majorHAnsi" w:hAnsiTheme="majorHAnsi" w:cstheme="majorHAnsi"/>
          <w:b/>
          <w:bCs/>
          <w:sz w:val="22"/>
          <w:szCs w:val="22"/>
        </w:rPr>
        <w:t>3</w:t>
      </w:r>
      <w:r w:rsidR="0000293B" w:rsidRPr="0000293B">
        <w:rPr>
          <w:rFonts w:asciiTheme="majorHAnsi" w:hAnsiTheme="majorHAnsi" w:cstheme="majorHAnsi"/>
          <w:b/>
          <w:bCs/>
          <w:sz w:val="22"/>
          <w:szCs w:val="22"/>
        </w:rPr>
        <w:t xml:space="preserve"> (Los Angeles, CA) </w:t>
      </w:r>
      <w:r w:rsidR="003E0737" w:rsidRPr="0000293B">
        <w:rPr>
          <w:rFonts w:asciiTheme="majorHAnsi" w:hAnsiTheme="majorHAnsi" w:cstheme="majorHAnsi"/>
          <w:b/>
          <w:bCs/>
          <w:sz w:val="22"/>
          <w:szCs w:val="22"/>
        </w:rPr>
        <w:t>—</w:t>
      </w:r>
      <w:r w:rsidRPr="0000293B">
        <w:rPr>
          <w:rFonts w:asciiTheme="majorHAnsi" w:hAnsiTheme="majorHAnsi" w:cstheme="majorHAnsi"/>
          <w:sz w:val="22"/>
          <w:szCs w:val="22"/>
        </w:rPr>
        <w:t xml:space="preserve">Today, </w:t>
      </w:r>
      <w:r w:rsidR="0074573C" w:rsidRPr="0000293B">
        <w:rPr>
          <w:rFonts w:asciiTheme="majorHAnsi" w:hAnsiTheme="majorHAnsi" w:cstheme="majorHAnsi"/>
          <w:sz w:val="22"/>
          <w:szCs w:val="22"/>
        </w:rPr>
        <w:t xml:space="preserve">Los Angeles-based vocalist, songwriter and multi-instrumentalist </w:t>
      </w:r>
      <w:r w:rsidR="0074573C" w:rsidRPr="0000293B">
        <w:rPr>
          <w:rFonts w:asciiTheme="majorHAnsi" w:hAnsiTheme="majorHAnsi" w:cstheme="majorHAnsi"/>
          <w:b/>
          <w:bCs/>
          <w:sz w:val="22"/>
          <w:szCs w:val="22"/>
        </w:rPr>
        <w:t>Rett Madison</w:t>
      </w:r>
      <w:r w:rsidR="0074573C" w:rsidRPr="0000293B">
        <w:rPr>
          <w:rFonts w:asciiTheme="majorHAnsi" w:hAnsiTheme="majorHAnsi" w:cstheme="majorHAnsi"/>
          <w:sz w:val="22"/>
          <w:szCs w:val="22"/>
        </w:rPr>
        <w:t xml:space="preserve"> makes her </w:t>
      </w:r>
      <w:r w:rsidR="0074573C" w:rsidRPr="0000293B">
        <w:rPr>
          <w:rFonts w:asciiTheme="majorHAnsi" w:hAnsiTheme="majorHAnsi" w:cstheme="majorHAnsi"/>
          <w:b/>
          <w:bCs/>
          <w:sz w:val="22"/>
          <w:szCs w:val="22"/>
        </w:rPr>
        <w:t>Warner Records</w:t>
      </w:r>
      <w:r w:rsidR="0074573C" w:rsidRPr="0000293B">
        <w:rPr>
          <w:rFonts w:asciiTheme="majorHAnsi" w:hAnsiTheme="majorHAnsi" w:cstheme="majorHAnsi"/>
          <w:sz w:val="22"/>
          <w:szCs w:val="22"/>
        </w:rPr>
        <w:t>/</w:t>
      </w:r>
      <w:r w:rsidR="0074573C" w:rsidRPr="0000293B">
        <w:rPr>
          <w:rFonts w:asciiTheme="majorHAnsi" w:hAnsiTheme="majorHAnsi" w:cstheme="majorHAnsi"/>
          <w:b/>
          <w:bCs/>
          <w:sz w:val="22"/>
          <w:szCs w:val="22"/>
        </w:rPr>
        <w:t>War Buddha</w:t>
      </w:r>
      <w:r w:rsidR="0074573C" w:rsidRPr="0000293B">
        <w:rPr>
          <w:rFonts w:asciiTheme="majorHAnsi" w:hAnsiTheme="majorHAnsi" w:cstheme="majorHAnsi"/>
          <w:sz w:val="22"/>
          <w:szCs w:val="22"/>
        </w:rPr>
        <w:t xml:space="preserve"> debut with a new version of her previously released track, “</w:t>
      </w:r>
      <w:r w:rsidR="0074573C" w:rsidRPr="0000293B">
        <w:rPr>
          <w:rFonts w:asciiTheme="majorHAnsi" w:hAnsiTheme="majorHAnsi" w:cstheme="majorHAnsi"/>
          <w:b/>
          <w:bCs/>
          <w:sz w:val="22"/>
          <w:szCs w:val="22"/>
        </w:rPr>
        <w:t>Pin-Up Daddy</w:t>
      </w:r>
      <w:r w:rsidR="0074573C" w:rsidRPr="0000293B">
        <w:rPr>
          <w:rFonts w:asciiTheme="majorHAnsi" w:hAnsiTheme="majorHAnsi" w:cstheme="majorHAnsi"/>
          <w:sz w:val="22"/>
          <w:szCs w:val="22"/>
        </w:rPr>
        <w:t xml:space="preserve">,” featuring acclaimed vocalist and songwriter </w:t>
      </w:r>
      <w:r w:rsidR="0074573C" w:rsidRPr="0000293B">
        <w:rPr>
          <w:rFonts w:asciiTheme="majorHAnsi" w:hAnsiTheme="majorHAnsi" w:cstheme="majorHAnsi"/>
          <w:b/>
          <w:bCs/>
          <w:sz w:val="22"/>
          <w:szCs w:val="22"/>
        </w:rPr>
        <w:t>Katie Pruitt</w:t>
      </w:r>
      <w:r w:rsidR="0074573C" w:rsidRPr="0000293B">
        <w:rPr>
          <w:rFonts w:asciiTheme="majorHAnsi" w:hAnsiTheme="majorHAnsi" w:cstheme="majorHAnsi"/>
          <w:sz w:val="22"/>
          <w:szCs w:val="22"/>
        </w:rPr>
        <w:t xml:space="preserve">—listen </w:t>
      </w:r>
      <w:hyperlink r:id="rId10" w:history="1">
        <w:r w:rsidR="0074573C" w:rsidRPr="0000293B">
          <w:rPr>
            <w:rStyle w:val="Hyperlink"/>
            <w:rFonts w:asciiTheme="majorHAnsi" w:hAnsiTheme="majorHAnsi" w:cstheme="majorHAnsi"/>
            <w:sz w:val="22"/>
            <w:szCs w:val="22"/>
          </w:rPr>
          <w:t>here</w:t>
        </w:r>
      </w:hyperlink>
      <w:r w:rsidR="0074573C" w:rsidRPr="0000293B">
        <w:rPr>
          <w:rFonts w:asciiTheme="majorHAnsi" w:hAnsiTheme="majorHAnsi" w:cstheme="majorHAnsi"/>
          <w:sz w:val="22"/>
          <w:szCs w:val="22"/>
        </w:rPr>
        <w:t xml:space="preserve"> and watch the lyric video </w:t>
      </w:r>
      <w:hyperlink r:id="rId11" w:history="1">
        <w:r w:rsidR="0074573C" w:rsidRPr="0000293B">
          <w:rPr>
            <w:rStyle w:val="Hyperlink"/>
            <w:rFonts w:asciiTheme="majorHAnsi" w:hAnsiTheme="majorHAnsi" w:cstheme="majorHAnsi"/>
            <w:sz w:val="22"/>
            <w:szCs w:val="22"/>
          </w:rPr>
          <w:t>here</w:t>
        </w:r>
      </w:hyperlink>
      <w:r w:rsidR="0074573C" w:rsidRPr="0000293B">
        <w:rPr>
          <w:rFonts w:asciiTheme="majorHAnsi" w:hAnsiTheme="majorHAnsi" w:cstheme="majorHAnsi"/>
          <w:sz w:val="22"/>
          <w:szCs w:val="22"/>
        </w:rPr>
        <w:t xml:space="preserve">. The new collaboration marks the first release from a new joint venture between </w:t>
      </w:r>
      <w:r w:rsidR="0074573C" w:rsidRPr="0000293B">
        <w:rPr>
          <w:rFonts w:asciiTheme="majorHAnsi" w:hAnsiTheme="majorHAnsi" w:cstheme="majorHAnsi"/>
          <w:b/>
          <w:bCs/>
          <w:sz w:val="22"/>
          <w:szCs w:val="22"/>
        </w:rPr>
        <w:t>Warner Records</w:t>
      </w:r>
      <w:r w:rsidR="0074573C" w:rsidRPr="0000293B">
        <w:rPr>
          <w:rFonts w:asciiTheme="majorHAnsi" w:hAnsiTheme="majorHAnsi" w:cstheme="majorHAnsi"/>
          <w:sz w:val="22"/>
          <w:szCs w:val="22"/>
        </w:rPr>
        <w:t xml:space="preserve"> and Nashville’s </w:t>
      </w:r>
      <w:r w:rsidR="0074573C" w:rsidRPr="0000293B">
        <w:rPr>
          <w:rFonts w:asciiTheme="majorHAnsi" w:hAnsiTheme="majorHAnsi" w:cstheme="majorHAnsi"/>
          <w:b/>
          <w:bCs/>
          <w:sz w:val="22"/>
          <w:szCs w:val="22"/>
        </w:rPr>
        <w:t>War Buddha Records</w:t>
      </w:r>
      <w:r w:rsidR="0074573C" w:rsidRPr="0000293B">
        <w:rPr>
          <w:rFonts w:asciiTheme="majorHAnsi" w:hAnsiTheme="majorHAnsi" w:cstheme="majorHAnsi"/>
          <w:sz w:val="22"/>
          <w:szCs w:val="22"/>
        </w:rPr>
        <w:t xml:space="preserve">. </w:t>
      </w:r>
    </w:p>
    <w:p w14:paraId="65F464E2" w14:textId="77777777" w:rsidR="000E2E21" w:rsidRPr="0000293B" w:rsidRDefault="001410BA" w:rsidP="0000293B">
      <w:pPr>
        <w:spacing w:before="120"/>
        <w:rPr>
          <w:rFonts w:asciiTheme="majorHAnsi" w:hAnsiTheme="majorHAnsi" w:cstheme="majorHAnsi"/>
          <w:i/>
          <w:iCs/>
          <w:sz w:val="22"/>
          <w:szCs w:val="22"/>
        </w:rPr>
      </w:pPr>
      <w:r w:rsidRPr="0000293B">
        <w:rPr>
          <w:rFonts w:asciiTheme="majorHAnsi" w:hAnsiTheme="majorHAnsi" w:cstheme="majorHAnsi"/>
          <w:i/>
          <w:iCs/>
          <w:sz w:val="22"/>
          <w:szCs w:val="22"/>
        </w:rPr>
        <w:t>“I wrote ‘Pin-Up Daddy’ reflecting on my own fluidity in expression of gender as a queer woman,”</w:t>
      </w:r>
      <w:r w:rsidRPr="0000293B">
        <w:rPr>
          <w:rFonts w:asciiTheme="majorHAnsi" w:hAnsiTheme="majorHAnsi" w:cstheme="majorHAnsi"/>
          <w:sz w:val="22"/>
          <w:szCs w:val="22"/>
        </w:rPr>
        <w:t xml:space="preserve"> </w:t>
      </w:r>
      <w:r w:rsidRPr="0000293B">
        <w:rPr>
          <w:rFonts w:asciiTheme="majorHAnsi" w:hAnsiTheme="majorHAnsi" w:cstheme="majorHAnsi"/>
          <w:b/>
          <w:bCs/>
          <w:sz w:val="22"/>
          <w:szCs w:val="22"/>
        </w:rPr>
        <w:t xml:space="preserve">Madison </w:t>
      </w:r>
      <w:r w:rsidRPr="0000293B">
        <w:rPr>
          <w:rFonts w:asciiTheme="majorHAnsi" w:hAnsiTheme="majorHAnsi" w:cstheme="majorHAnsi"/>
          <w:sz w:val="22"/>
          <w:szCs w:val="22"/>
        </w:rPr>
        <w:t>says</w:t>
      </w:r>
      <w:r w:rsidRPr="0000293B">
        <w:rPr>
          <w:rFonts w:asciiTheme="majorHAnsi" w:hAnsiTheme="majorHAnsi" w:cstheme="majorHAnsi"/>
          <w:i/>
          <w:iCs/>
          <w:sz w:val="22"/>
          <w:szCs w:val="22"/>
        </w:rPr>
        <w:t>. “Some days I feel quite masculine and other days I show up to the world embracing my femininity. My fluidity is beautiful, and I hope this song can be affirming and empowering to folks that relate to its message. Katie Pruitt is such an incredible storyteller and artist that I’ve admired for years,”</w:t>
      </w:r>
      <w:r w:rsidRPr="0000293B">
        <w:rPr>
          <w:rFonts w:asciiTheme="majorHAnsi" w:hAnsiTheme="majorHAnsi" w:cstheme="majorHAnsi"/>
          <w:sz w:val="22"/>
          <w:szCs w:val="22"/>
        </w:rPr>
        <w:t xml:space="preserve"> she continues</w:t>
      </w:r>
      <w:r w:rsidRPr="0000293B">
        <w:rPr>
          <w:rFonts w:asciiTheme="majorHAnsi" w:hAnsiTheme="majorHAnsi" w:cstheme="majorHAnsi"/>
          <w:i/>
          <w:iCs/>
          <w:sz w:val="22"/>
          <w:szCs w:val="22"/>
        </w:rPr>
        <w:t>. “I relate to many of the themes in her own music, so I was thrilled when she agreed to join this reimagined version of ‘Pin-Up Daddy. Her vocal interpretation of this song felt so honest and powerful that I was nearly in tears when I first heard our voices together.”</w:t>
      </w:r>
    </w:p>
    <w:p w14:paraId="29ADB78F" w14:textId="784ABAFD" w:rsidR="009207F0" w:rsidRPr="0000293B" w:rsidRDefault="00AF5354" w:rsidP="0000293B">
      <w:pPr>
        <w:spacing w:before="120"/>
        <w:rPr>
          <w:rFonts w:asciiTheme="majorHAnsi" w:hAnsiTheme="majorHAnsi" w:cstheme="majorHAnsi"/>
          <w:i/>
          <w:iCs/>
          <w:sz w:val="22"/>
          <w:szCs w:val="22"/>
        </w:rPr>
      </w:pPr>
      <w:r w:rsidRPr="0000293B">
        <w:rPr>
          <w:rFonts w:asciiTheme="majorHAnsi" w:hAnsiTheme="majorHAnsi" w:cstheme="majorHAnsi"/>
          <w:i/>
          <w:iCs/>
          <w:sz w:val="22"/>
          <w:szCs w:val="22"/>
        </w:rPr>
        <w:t>“When Rett asked me to sing on her song ‘Pin Up Daddy</w:t>
      </w:r>
      <w:r w:rsidR="009207F0" w:rsidRPr="0000293B">
        <w:rPr>
          <w:rFonts w:asciiTheme="majorHAnsi" w:hAnsiTheme="majorHAnsi" w:cstheme="majorHAnsi"/>
          <w:i/>
          <w:iCs/>
          <w:sz w:val="22"/>
          <w:szCs w:val="22"/>
        </w:rPr>
        <w:t>,’</w:t>
      </w:r>
      <w:r w:rsidRPr="0000293B">
        <w:rPr>
          <w:rFonts w:asciiTheme="majorHAnsi" w:hAnsiTheme="majorHAnsi" w:cstheme="majorHAnsi"/>
          <w:i/>
          <w:iCs/>
          <w:sz w:val="22"/>
          <w:szCs w:val="22"/>
        </w:rPr>
        <w:t xml:space="preserve"> I was stoked</w:t>
      </w:r>
      <w:r w:rsidR="009207F0" w:rsidRPr="0000293B">
        <w:rPr>
          <w:rFonts w:asciiTheme="majorHAnsi" w:hAnsiTheme="majorHAnsi" w:cstheme="majorHAnsi"/>
          <w:i/>
          <w:iCs/>
          <w:sz w:val="22"/>
          <w:szCs w:val="22"/>
        </w:rPr>
        <w:t>,”</w:t>
      </w:r>
      <w:r w:rsidR="009207F0" w:rsidRPr="0000293B">
        <w:rPr>
          <w:rFonts w:asciiTheme="majorHAnsi" w:hAnsiTheme="majorHAnsi" w:cstheme="majorHAnsi"/>
          <w:sz w:val="22"/>
          <w:szCs w:val="22"/>
        </w:rPr>
        <w:t xml:space="preserve"> </w:t>
      </w:r>
      <w:r w:rsidR="009207F0" w:rsidRPr="0000293B">
        <w:rPr>
          <w:rFonts w:asciiTheme="majorHAnsi" w:hAnsiTheme="majorHAnsi" w:cstheme="majorHAnsi"/>
          <w:b/>
          <w:bCs/>
          <w:sz w:val="22"/>
          <w:szCs w:val="22"/>
        </w:rPr>
        <w:t xml:space="preserve">Pruitt </w:t>
      </w:r>
      <w:r w:rsidR="009207F0" w:rsidRPr="0000293B">
        <w:rPr>
          <w:rFonts w:asciiTheme="majorHAnsi" w:hAnsiTheme="majorHAnsi" w:cstheme="majorHAnsi"/>
          <w:sz w:val="22"/>
          <w:szCs w:val="22"/>
        </w:rPr>
        <w:t xml:space="preserve">says. </w:t>
      </w:r>
      <w:r w:rsidR="009207F0" w:rsidRPr="0000293B">
        <w:rPr>
          <w:rFonts w:asciiTheme="majorHAnsi" w:hAnsiTheme="majorHAnsi" w:cstheme="majorHAnsi"/>
          <w:i/>
          <w:iCs/>
          <w:sz w:val="22"/>
          <w:szCs w:val="22"/>
        </w:rPr>
        <w:t>“</w:t>
      </w:r>
      <w:r w:rsidRPr="0000293B">
        <w:rPr>
          <w:rFonts w:asciiTheme="majorHAnsi" w:hAnsiTheme="majorHAnsi" w:cstheme="majorHAnsi"/>
          <w:i/>
          <w:iCs/>
          <w:sz w:val="22"/>
          <w:szCs w:val="22"/>
        </w:rPr>
        <w:t>Not only did I already love the song</w:t>
      </w:r>
      <w:r w:rsidR="001410BA" w:rsidRPr="0000293B">
        <w:rPr>
          <w:rFonts w:asciiTheme="majorHAnsi" w:hAnsiTheme="majorHAnsi" w:cstheme="majorHAnsi"/>
          <w:i/>
          <w:iCs/>
          <w:sz w:val="22"/>
          <w:szCs w:val="22"/>
        </w:rPr>
        <w:t>,</w:t>
      </w:r>
      <w:r w:rsidRPr="0000293B">
        <w:rPr>
          <w:rFonts w:asciiTheme="majorHAnsi" w:hAnsiTheme="majorHAnsi" w:cstheme="majorHAnsi"/>
          <w:i/>
          <w:iCs/>
          <w:sz w:val="22"/>
          <w:szCs w:val="22"/>
        </w:rPr>
        <w:t xml:space="preserve"> but I’ve been grappling with my gender identity </w:t>
      </w:r>
      <w:r w:rsidR="009207F0" w:rsidRPr="0000293B">
        <w:rPr>
          <w:rFonts w:asciiTheme="majorHAnsi" w:hAnsiTheme="majorHAnsi" w:cstheme="majorHAnsi"/>
          <w:i/>
          <w:iCs/>
          <w:sz w:val="22"/>
          <w:szCs w:val="22"/>
        </w:rPr>
        <w:t>and</w:t>
      </w:r>
      <w:r w:rsidRPr="0000293B">
        <w:rPr>
          <w:rFonts w:asciiTheme="majorHAnsi" w:hAnsiTheme="majorHAnsi" w:cstheme="majorHAnsi"/>
          <w:i/>
          <w:iCs/>
          <w:sz w:val="22"/>
          <w:szCs w:val="22"/>
        </w:rPr>
        <w:t xml:space="preserve"> this song felt like such a positive representation of how it feels to exhibit both feminine </w:t>
      </w:r>
      <w:r w:rsidR="009207F0" w:rsidRPr="0000293B">
        <w:rPr>
          <w:rFonts w:asciiTheme="majorHAnsi" w:hAnsiTheme="majorHAnsi" w:cstheme="majorHAnsi"/>
          <w:i/>
          <w:iCs/>
          <w:sz w:val="22"/>
          <w:szCs w:val="22"/>
        </w:rPr>
        <w:t>and</w:t>
      </w:r>
      <w:r w:rsidRPr="0000293B">
        <w:rPr>
          <w:rFonts w:asciiTheme="majorHAnsi" w:hAnsiTheme="majorHAnsi" w:cstheme="majorHAnsi"/>
          <w:i/>
          <w:iCs/>
          <w:sz w:val="22"/>
          <w:szCs w:val="22"/>
        </w:rPr>
        <w:t xml:space="preserve"> masculine qualities that exist in of all of us. The lyrics in verse </w:t>
      </w:r>
      <w:r w:rsidR="009207F0" w:rsidRPr="0000293B">
        <w:rPr>
          <w:rFonts w:asciiTheme="majorHAnsi" w:hAnsiTheme="majorHAnsi" w:cstheme="majorHAnsi"/>
          <w:i/>
          <w:iCs/>
          <w:sz w:val="22"/>
          <w:szCs w:val="22"/>
        </w:rPr>
        <w:t>two</w:t>
      </w:r>
      <w:r w:rsidRPr="0000293B">
        <w:rPr>
          <w:rFonts w:asciiTheme="majorHAnsi" w:hAnsiTheme="majorHAnsi" w:cstheme="majorHAnsi"/>
          <w:i/>
          <w:iCs/>
          <w:sz w:val="22"/>
          <w:szCs w:val="22"/>
        </w:rPr>
        <w:t xml:space="preserve"> where Rett talks about her </w:t>
      </w:r>
      <w:proofErr w:type="gramStart"/>
      <w:r w:rsidRPr="0000293B">
        <w:rPr>
          <w:rFonts w:asciiTheme="majorHAnsi" w:hAnsiTheme="majorHAnsi" w:cstheme="majorHAnsi"/>
          <w:i/>
          <w:iCs/>
          <w:sz w:val="22"/>
          <w:szCs w:val="22"/>
        </w:rPr>
        <w:t>Dad</w:t>
      </w:r>
      <w:proofErr w:type="gramEnd"/>
      <w:r w:rsidRPr="0000293B">
        <w:rPr>
          <w:rFonts w:asciiTheme="majorHAnsi" w:hAnsiTheme="majorHAnsi" w:cstheme="majorHAnsi"/>
          <w:i/>
          <w:iCs/>
          <w:sz w:val="22"/>
          <w:szCs w:val="22"/>
        </w:rPr>
        <w:t xml:space="preserve"> </w:t>
      </w:r>
      <w:r w:rsidR="009207F0" w:rsidRPr="0000293B">
        <w:rPr>
          <w:rFonts w:asciiTheme="majorHAnsi" w:hAnsiTheme="majorHAnsi" w:cstheme="majorHAnsi"/>
          <w:i/>
          <w:iCs/>
          <w:sz w:val="22"/>
          <w:szCs w:val="22"/>
        </w:rPr>
        <w:t>‘l</w:t>
      </w:r>
      <w:r w:rsidRPr="0000293B">
        <w:rPr>
          <w:rFonts w:asciiTheme="majorHAnsi" w:hAnsiTheme="majorHAnsi" w:cstheme="majorHAnsi"/>
          <w:i/>
          <w:iCs/>
          <w:sz w:val="22"/>
          <w:szCs w:val="22"/>
        </w:rPr>
        <w:t>ooping a tie around her neck</w:t>
      </w:r>
      <w:r w:rsidR="009207F0" w:rsidRPr="0000293B">
        <w:rPr>
          <w:rFonts w:asciiTheme="majorHAnsi" w:hAnsiTheme="majorHAnsi" w:cstheme="majorHAnsi"/>
          <w:i/>
          <w:iCs/>
          <w:sz w:val="22"/>
          <w:szCs w:val="22"/>
        </w:rPr>
        <w:t>’</w:t>
      </w:r>
      <w:r w:rsidRPr="0000293B">
        <w:rPr>
          <w:rFonts w:asciiTheme="majorHAnsi" w:hAnsiTheme="majorHAnsi" w:cstheme="majorHAnsi"/>
          <w:i/>
          <w:iCs/>
          <w:sz w:val="22"/>
          <w:szCs w:val="22"/>
        </w:rPr>
        <w:t xml:space="preserve"> </w:t>
      </w:r>
      <w:r w:rsidR="009207F0" w:rsidRPr="0000293B">
        <w:rPr>
          <w:rFonts w:asciiTheme="majorHAnsi" w:hAnsiTheme="majorHAnsi" w:cstheme="majorHAnsi"/>
          <w:i/>
          <w:iCs/>
          <w:sz w:val="22"/>
          <w:szCs w:val="22"/>
        </w:rPr>
        <w:t>and</w:t>
      </w:r>
      <w:r w:rsidRPr="0000293B">
        <w:rPr>
          <w:rFonts w:asciiTheme="majorHAnsi" w:hAnsiTheme="majorHAnsi" w:cstheme="majorHAnsi"/>
          <w:i/>
          <w:iCs/>
          <w:sz w:val="22"/>
          <w:szCs w:val="22"/>
        </w:rPr>
        <w:t xml:space="preserve"> buying her a suit that </w:t>
      </w:r>
      <w:r w:rsidR="009207F0" w:rsidRPr="0000293B">
        <w:rPr>
          <w:rFonts w:asciiTheme="majorHAnsi" w:hAnsiTheme="majorHAnsi" w:cstheme="majorHAnsi"/>
          <w:i/>
          <w:iCs/>
          <w:sz w:val="22"/>
          <w:szCs w:val="22"/>
        </w:rPr>
        <w:t>‘</w:t>
      </w:r>
      <w:r w:rsidRPr="0000293B">
        <w:rPr>
          <w:rFonts w:asciiTheme="majorHAnsi" w:hAnsiTheme="majorHAnsi" w:cstheme="majorHAnsi"/>
          <w:i/>
          <w:iCs/>
          <w:sz w:val="22"/>
          <w:szCs w:val="22"/>
        </w:rPr>
        <w:t>fit just right</w:t>
      </w:r>
      <w:r w:rsidR="009207F0" w:rsidRPr="0000293B">
        <w:rPr>
          <w:rFonts w:asciiTheme="majorHAnsi" w:hAnsiTheme="majorHAnsi" w:cstheme="majorHAnsi"/>
          <w:i/>
          <w:iCs/>
          <w:sz w:val="22"/>
          <w:szCs w:val="22"/>
        </w:rPr>
        <w:t>’</w:t>
      </w:r>
      <w:r w:rsidRPr="0000293B">
        <w:rPr>
          <w:rFonts w:asciiTheme="majorHAnsi" w:hAnsiTheme="majorHAnsi" w:cstheme="majorHAnsi"/>
          <w:i/>
          <w:iCs/>
          <w:sz w:val="22"/>
          <w:szCs w:val="22"/>
        </w:rPr>
        <w:t xml:space="preserve"> was the childhood experience I wanted but didn’t have. This song helped me heal a little part of my past &amp; reminded me to love myself for all that I am.</w:t>
      </w:r>
      <w:r w:rsidR="009207F0" w:rsidRPr="0000293B">
        <w:rPr>
          <w:rFonts w:asciiTheme="majorHAnsi" w:hAnsiTheme="majorHAnsi" w:cstheme="majorHAnsi"/>
          <w:i/>
          <w:iCs/>
          <w:sz w:val="22"/>
          <w:szCs w:val="22"/>
        </w:rPr>
        <w:t>”</w:t>
      </w:r>
    </w:p>
    <w:p w14:paraId="51B5C4FD" w14:textId="3374FA29" w:rsidR="009A6EF4" w:rsidRPr="0000293B" w:rsidRDefault="009A6EF4" w:rsidP="0000293B">
      <w:pPr>
        <w:spacing w:before="120"/>
        <w:rPr>
          <w:rFonts w:asciiTheme="majorHAnsi" w:hAnsiTheme="majorHAnsi" w:cstheme="majorHAnsi"/>
          <w:sz w:val="22"/>
          <w:szCs w:val="22"/>
        </w:rPr>
      </w:pPr>
      <w:r w:rsidRPr="0000293B">
        <w:rPr>
          <w:rFonts w:asciiTheme="majorHAnsi" w:hAnsiTheme="majorHAnsi" w:cstheme="majorHAnsi"/>
          <w:sz w:val="22"/>
          <w:szCs w:val="22"/>
        </w:rPr>
        <w:lastRenderedPageBreak/>
        <w:t xml:space="preserve">The original version of </w:t>
      </w:r>
      <w:r w:rsidRPr="0000293B">
        <w:rPr>
          <w:rFonts w:asciiTheme="majorHAnsi" w:hAnsiTheme="majorHAnsi" w:cstheme="majorHAnsi"/>
          <w:b/>
          <w:bCs/>
          <w:sz w:val="22"/>
          <w:szCs w:val="22"/>
        </w:rPr>
        <w:t>“Pin-Up Daddy”</w:t>
      </w:r>
      <w:r w:rsidRPr="0000293B">
        <w:rPr>
          <w:rFonts w:asciiTheme="majorHAnsi" w:hAnsiTheme="majorHAnsi" w:cstheme="majorHAnsi"/>
          <w:sz w:val="22"/>
          <w:szCs w:val="22"/>
        </w:rPr>
        <w:t xml:space="preserve"> is taken from </w:t>
      </w:r>
      <w:r w:rsidRPr="0000293B">
        <w:rPr>
          <w:rFonts w:asciiTheme="majorHAnsi" w:hAnsiTheme="majorHAnsi" w:cstheme="majorHAnsi"/>
          <w:b/>
          <w:bCs/>
          <w:sz w:val="22"/>
          <w:szCs w:val="22"/>
        </w:rPr>
        <w:t>Madison</w:t>
      </w:r>
      <w:r w:rsidRPr="0000293B">
        <w:rPr>
          <w:rFonts w:asciiTheme="majorHAnsi" w:hAnsiTheme="majorHAnsi" w:cstheme="majorHAnsi"/>
          <w:sz w:val="22"/>
          <w:szCs w:val="22"/>
        </w:rPr>
        <w:t xml:space="preserve">’s debut album of the same name, </w:t>
      </w:r>
      <w:r w:rsidR="008D7DBD" w:rsidRPr="0000293B">
        <w:rPr>
          <w:rFonts w:asciiTheme="majorHAnsi" w:hAnsiTheme="majorHAnsi" w:cstheme="majorHAnsi"/>
          <w:sz w:val="22"/>
          <w:szCs w:val="22"/>
        </w:rPr>
        <w:t xml:space="preserve">produced by </w:t>
      </w:r>
      <w:r w:rsidR="008D7DBD" w:rsidRPr="0000293B">
        <w:rPr>
          <w:rFonts w:asciiTheme="majorHAnsi" w:hAnsiTheme="majorHAnsi" w:cstheme="majorHAnsi"/>
          <w:b/>
          <w:bCs/>
          <w:sz w:val="22"/>
          <w:szCs w:val="22"/>
        </w:rPr>
        <w:t xml:space="preserve">Theo </w:t>
      </w:r>
      <w:proofErr w:type="gramStart"/>
      <w:r w:rsidR="008D7DBD" w:rsidRPr="0000293B">
        <w:rPr>
          <w:rFonts w:asciiTheme="majorHAnsi" w:hAnsiTheme="majorHAnsi" w:cstheme="majorHAnsi"/>
          <w:b/>
          <w:bCs/>
          <w:sz w:val="22"/>
          <w:szCs w:val="22"/>
        </w:rPr>
        <w:t>Katzman</w:t>
      </w:r>
      <w:proofErr w:type="gramEnd"/>
      <w:r w:rsidR="008D7DBD" w:rsidRPr="0000293B">
        <w:rPr>
          <w:rFonts w:asciiTheme="majorHAnsi" w:hAnsiTheme="majorHAnsi" w:cstheme="majorHAnsi"/>
          <w:sz w:val="22"/>
          <w:szCs w:val="22"/>
        </w:rPr>
        <w:t xml:space="preserve"> and </w:t>
      </w:r>
      <w:r w:rsidRPr="0000293B">
        <w:rPr>
          <w:rFonts w:asciiTheme="majorHAnsi" w:hAnsiTheme="majorHAnsi" w:cstheme="majorHAnsi"/>
          <w:sz w:val="22"/>
          <w:szCs w:val="22"/>
        </w:rPr>
        <w:t xml:space="preserve">released independently in 2021 to critical acclaim. </w:t>
      </w:r>
      <w:r w:rsidR="008D7DBD" w:rsidRPr="0000293B">
        <w:rPr>
          <w:rFonts w:asciiTheme="majorHAnsi" w:hAnsiTheme="majorHAnsi" w:cstheme="majorHAnsi"/>
          <w:sz w:val="22"/>
          <w:szCs w:val="22"/>
        </w:rPr>
        <w:t xml:space="preserve">More music from </w:t>
      </w:r>
      <w:r w:rsidR="008D7DBD" w:rsidRPr="0000293B">
        <w:rPr>
          <w:rFonts w:asciiTheme="majorHAnsi" w:hAnsiTheme="majorHAnsi" w:cstheme="majorHAnsi"/>
          <w:b/>
          <w:bCs/>
          <w:sz w:val="22"/>
          <w:szCs w:val="22"/>
        </w:rPr>
        <w:t>Madison</w:t>
      </w:r>
      <w:r w:rsidR="008D7DBD" w:rsidRPr="0000293B">
        <w:rPr>
          <w:rFonts w:asciiTheme="majorHAnsi" w:hAnsiTheme="majorHAnsi" w:cstheme="majorHAnsi"/>
          <w:sz w:val="22"/>
          <w:szCs w:val="22"/>
        </w:rPr>
        <w:t xml:space="preserve"> is imminent. </w:t>
      </w:r>
    </w:p>
    <w:p w14:paraId="02283CD8" w14:textId="3B4EFC0A" w:rsidR="0085373B" w:rsidRPr="0000293B" w:rsidRDefault="008D7DBD" w:rsidP="0000293B">
      <w:pPr>
        <w:spacing w:before="120"/>
        <w:rPr>
          <w:rFonts w:asciiTheme="majorHAnsi" w:hAnsiTheme="majorHAnsi" w:cstheme="majorHAnsi"/>
          <w:sz w:val="22"/>
          <w:szCs w:val="22"/>
        </w:rPr>
      </w:pPr>
      <w:r w:rsidRPr="0000293B">
        <w:rPr>
          <w:rFonts w:asciiTheme="majorHAnsi" w:hAnsiTheme="majorHAnsi" w:cstheme="majorHAnsi"/>
          <w:sz w:val="22"/>
          <w:szCs w:val="22"/>
        </w:rPr>
        <w:t xml:space="preserve">Additionally, </w:t>
      </w:r>
      <w:r w:rsidRPr="0000293B">
        <w:rPr>
          <w:rFonts w:asciiTheme="majorHAnsi" w:hAnsiTheme="majorHAnsi" w:cstheme="majorHAnsi"/>
          <w:b/>
          <w:bCs/>
          <w:sz w:val="22"/>
          <w:szCs w:val="22"/>
        </w:rPr>
        <w:t>Madison</w:t>
      </w:r>
      <w:r w:rsidRPr="0000293B">
        <w:rPr>
          <w:rFonts w:asciiTheme="majorHAnsi" w:hAnsiTheme="majorHAnsi" w:cstheme="majorHAnsi"/>
          <w:sz w:val="22"/>
          <w:szCs w:val="22"/>
        </w:rPr>
        <w:t xml:space="preserve"> will hit the road next week for a run of tour dates through the U.S., including </w:t>
      </w:r>
      <w:r w:rsidR="003D703C" w:rsidRPr="0000293B">
        <w:rPr>
          <w:rFonts w:asciiTheme="majorHAnsi" w:hAnsiTheme="majorHAnsi" w:cstheme="majorHAnsi"/>
          <w:sz w:val="22"/>
          <w:szCs w:val="22"/>
        </w:rPr>
        <w:t xml:space="preserve">dates with </w:t>
      </w:r>
      <w:r w:rsidR="003D703C" w:rsidRPr="0000293B">
        <w:rPr>
          <w:rFonts w:asciiTheme="majorHAnsi" w:hAnsiTheme="majorHAnsi" w:cstheme="majorHAnsi"/>
          <w:b/>
          <w:bCs/>
          <w:sz w:val="22"/>
          <w:szCs w:val="22"/>
        </w:rPr>
        <w:t>The Head And The Heart</w:t>
      </w:r>
      <w:r w:rsidR="003D703C" w:rsidRPr="0000293B">
        <w:rPr>
          <w:rFonts w:asciiTheme="majorHAnsi" w:hAnsiTheme="majorHAnsi" w:cstheme="majorHAnsi"/>
          <w:sz w:val="22"/>
          <w:szCs w:val="22"/>
        </w:rPr>
        <w:t xml:space="preserve">, </w:t>
      </w:r>
      <w:r w:rsidR="003D703C" w:rsidRPr="0000293B">
        <w:rPr>
          <w:rFonts w:asciiTheme="majorHAnsi" w:hAnsiTheme="majorHAnsi" w:cstheme="majorHAnsi"/>
          <w:b/>
          <w:bCs/>
          <w:sz w:val="22"/>
          <w:szCs w:val="22"/>
        </w:rPr>
        <w:t xml:space="preserve">Andy </w:t>
      </w:r>
      <w:proofErr w:type="spellStart"/>
      <w:r w:rsidR="003D703C" w:rsidRPr="0000293B">
        <w:rPr>
          <w:rFonts w:asciiTheme="majorHAnsi" w:hAnsiTheme="majorHAnsi" w:cstheme="majorHAnsi"/>
          <w:b/>
          <w:bCs/>
          <w:sz w:val="22"/>
          <w:szCs w:val="22"/>
        </w:rPr>
        <w:t>Grammer</w:t>
      </w:r>
      <w:proofErr w:type="spellEnd"/>
      <w:r w:rsidR="003D703C" w:rsidRPr="0000293B">
        <w:rPr>
          <w:rFonts w:asciiTheme="majorHAnsi" w:hAnsiTheme="majorHAnsi" w:cstheme="majorHAnsi"/>
          <w:sz w:val="22"/>
          <w:szCs w:val="22"/>
        </w:rPr>
        <w:t xml:space="preserve">, </w:t>
      </w:r>
      <w:r w:rsidR="003D703C" w:rsidRPr="0000293B">
        <w:rPr>
          <w:rFonts w:asciiTheme="majorHAnsi" w:hAnsiTheme="majorHAnsi" w:cstheme="majorHAnsi"/>
          <w:b/>
          <w:bCs/>
          <w:sz w:val="22"/>
          <w:szCs w:val="22"/>
        </w:rPr>
        <w:t>Fitz &amp; The Tantrums</w:t>
      </w:r>
      <w:r w:rsidR="003D703C" w:rsidRPr="0000293B">
        <w:rPr>
          <w:rFonts w:asciiTheme="majorHAnsi" w:hAnsiTheme="majorHAnsi" w:cstheme="majorHAnsi"/>
          <w:sz w:val="22"/>
          <w:szCs w:val="22"/>
        </w:rPr>
        <w:t xml:space="preserve"> and </w:t>
      </w:r>
      <w:r w:rsidR="003D703C" w:rsidRPr="0000293B">
        <w:rPr>
          <w:rFonts w:asciiTheme="majorHAnsi" w:hAnsiTheme="majorHAnsi" w:cstheme="majorHAnsi"/>
          <w:b/>
          <w:bCs/>
          <w:sz w:val="22"/>
          <w:szCs w:val="22"/>
        </w:rPr>
        <w:t>Medium Build</w:t>
      </w:r>
      <w:r w:rsidR="003D703C" w:rsidRPr="0000293B">
        <w:rPr>
          <w:rFonts w:asciiTheme="majorHAnsi" w:hAnsiTheme="majorHAnsi" w:cstheme="majorHAnsi"/>
          <w:sz w:val="22"/>
          <w:szCs w:val="22"/>
        </w:rPr>
        <w:t xml:space="preserve"> as well as </w:t>
      </w:r>
      <w:r w:rsidRPr="0000293B">
        <w:rPr>
          <w:rFonts w:asciiTheme="majorHAnsi" w:hAnsiTheme="majorHAnsi" w:cstheme="majorHAnsi"/>
          <w:sz w:val="22"/>
          <w:szCs w:val="22"/>
        </w:rPr>
        <w:t xml:space="preserve">her first </w:t>
      </w:r>
      <w:r w:rsidR="0085373B" w:rsidRPr="0000293B">
        <w:rPr>
          <w:rFonts w:asciiTheme="majorHAnsi" w:hAnsiTheme="majorHAnsi" w:cstheme="majorHAnsi"/>
          <w:sz w:val="22"/>
          <w:szCs w:val="22"/>
        </w:rPr>
        <w:t xml:space="preserve">headline </w:t>
      </w:r>
      <w:r w:rsidRPr="0000293B">
        <w:rPr>
          <w:rFonts w:asciiTheme="majorHAnsi" w:hAnsiTheme="majorHAnsi" w:cstheme="majorHAnsi"/>
          <w:sz w:val="22"/>
          <w:szCs w:val="22"/>
        </w:rPr>
        <w:t xml:space="preserve">show in London—see full routing below and get tickets </w:t>
      </w:r>
      <w:hyperlink r:id="rId12" w:history="1">
        <w:r w:rsidRPr="0000293B">
          <w:rPr>
            <w:rStyle w:val="Hyperlink"/>
            <w:rFonts w:asciiTheme="majorHAnsi" w:hAnsiTheme="majorHAnsi" w:cstheme="majorHAnsi"/>
            <w:sz w:val="22"/>
            <w:szCs w:val="22"/>
          </w:rPr>
          <w:t>here</w:t>
        </w:r>
      </w:hyperlink>
      <w:r w:rsidRPr="0000293B">
        <w:rPr>
          <w:rFonts w:asciiTheme="majorHAnsi" w:hAnsiTheme="majorHAnsi" w:cstheme="majorHAnsi"/>
          <w:sz w:val="22"/>
          <w:szCs w:val="22"/>
        </w:rPr>
        <w:t xml:space="preserve">. </w:t>
      </w:r>
    </w:p>
    <w:p w14:paraId="1B9D4932" w14:textId="729AFE04" w:rsidR="0085373B" w:rsidRPr="0000293B" w:rsidRDefault="0085373B" w:rsidP="0000293B">
      <w:pPr>
        <w:spacing w:before="120"/>
        <w:rPr>
          <w:rFonts w:asciiTheme="majorHAnsi" w:hAnsiTheme="majorHAnsi" w:cstheme="majorHAnsi"/>
          <w:sz w:val="22"/>
          <w:szCs w:val="22"/>
        </w:rPr>
      </w:pPr>
      <w:r w:rsidRPr="0000293B">
        <w:rPr>
          <w:rFonts w:asciiTheme="majorHAnsi" w:hAnsiTheme="majorHAnsi" w:cstheme="majorHAnsi"/>
          <w:sz w:val="22"/>
          <w:szCs w:val="22"/>
        </w:rPr>
        <w:t xml:space="preserve">Originally from West Virginia, </w:t>
      </w:r>
      <w:r w:rsidRPr="0000293B">
        <w:rPr>
          <w:rFonts w:asciiTheme="majorHAnsi" w:hAnsiTheme="majorHAnsi" w:cstheme="majorHAnsi"/>
          <w:b/>
          <w:bCs/>
          <w:sz w:val="22"/>
          <w:szCs w:val="22"/>
        </w:rPr>
        <w:t>Rett Madison</w:t>
      </w:r>
      <w:r w:rsidRPr="0000293B">
        <w:rPr>
          <w:rFonts w:asciiTheme="majorHAnsi" w:hAnsiTheme="majorHAnsi" w:cstheme="majorHAnsi"/>
          <w:sz w:val="22"/>
          <w:szCs w:val="22"/>
        </w:rPr>
        <w:t xml:space="preserve"> is a </w:t>
      </w:r>
      <w:r w:rsidR="00947400" w:rsidRPr="0000293B">
        <w:rPr>
          <w:rFonts w:asciiTheme="majorHAnsi" w:hAnsiTheme="majorHAnsi" w:cstheme="majorHAnsi"/>
          <w:sz w:val="22"/>
          <w:szCs w:val="22"/>
        </w:rPr>
        <w:t xml:space="preserve">queer </w:t>
      </w:r>
      <w:r w:rsidRPr="0000293B">
        <w:rPr>
          <w:rFonts w:asciiTheme="majorHAnsi" w:hAnsiTheme="majorHAnsi" w:cstheme="majorHAnsi"/>
          <w:sz w:val="22"/>
          <w:szCs w:val="22"/>
        </w:rPr>
        <w:t xml:space="preserve">singer-songwriter and multi-instrumentalist based in Los Angeles. She has been featured in publications </w:t>
      </w:r>
      <w:r w:rsidR="003D703C" w:rsidRPr="0000293B">
        <w:rPr>
          <w:rFonts w:asciiTheme="majorHAnsi" w:hAnsiTheme="majorHAnsi" w:cstheme="majorHAnsi"/>
          <w:sz w:val="22"/>
          <w:szCs w:val="22"/>
        </w:rPr>
        <w:t>such as</w:t>
      </w:r>
      <w:r w:rsidRPr="0000293B">
        <w:rPr>
          <w:rFonts w:asciiTheme="majorHAnsi" w:hAnsiTheme="majorHAnsi" w:cstheme="majorHAnsi"/>
          <w:sz w:val="22"/>
          <w:szCs w:val="22"/>
        </w:rPr>
        <w:t xml:space="preserve"> </w:t>
      </w:r>
      <w:r w:rsidRPr="0000293B">
        <w:rPr>
          <w:rFonts w:asciiTheme="majorHAnsi" w:hAnsiTheme="majorHAnsi" w:cstheme="majorHAnsi"/>
          <w:i/>
          <w:iCs/>
          <w:sz w:val="22"/>
          <w:szCs w:val="22"/>
        </w:rPr>
        <w:t>Billboard</w:t>
      </w:r>
      <w:r w:rsidRPr="0000293B">
        <w:rPr>
          <w:rFonts w:asciiTheme="majorHAnsi" w:hAnsiTheme="majorHAnsi" w:cstheme="majorHAnsi"/>
          <w:sz w:val="22"/>
          <w:szCs w:val="22"/>
        </w:rPr>
        <w:t xml:space="preserve">, </w:t>
      </w:r>
      <w:r w:rsidRPr="0000293B">
        <w:rPr>
          <w:rFonts w:asciiTheme="majorHAnsi" w:hAnsiTheme="majorHAnsi" w:cstheme="majorHAnsi"/>
          <w:i/>
          <w:iCs/>
          <w:sz w:val="22"/>
          <w:szCs w:val="22"/>
        </w:rPr>
        <w:t>American Songwriter</w:t>
      </w:r>
      <w:r w:rsidRPr="0000293B">
        <w:rPr>
          <w:rFonts w:asciiTheme="majorHAnsi" w:hAnsiTheme="majorHAnsi" w:cstheme="majorHAnsi"/>
          <w:sz w:val="22"/>
          <w:szCs w:val="22"/>
        </w:rPr>
        <w:t xml:space="preserve"> and </w:t>
      </w:r>
      <w:r w:rsidRPr="0000293B">
        <w:rPr>
          <w:rFonts w:asciiTheme="majorHAnsi" w:hAnsiTheme="majorHAnsi" w:cstheme="majorHAnsi"/>
          <w:i/>
          <w:iCs/>
          <w:sz w:val="22"/>
          <w:szCs w:val="22"/>
        </w:rPr>
        <w:t>Rolling Stone</w:t>
      </w:r>
      <w:r w:rsidRPr="0000293B">
        <w:rPr>
          <w:rFonts w:asciiTheme="majorHAnsi" w:hAnsiTheme="majorHAnsi" w:cstheme="majorHAnsi"/>
          <w:sz w:val="22"/>
          <w:szCs w:val="22"/>
        </w:rPr>
        <w:t xml:space="preserve">, where her music was described as </w:t>
      </w:r>
      <w:r w:rsidR="003D703C" w:rsidRPr="0000293B">
        <w:rPr>
          <w:rFonts w:asciiTheme="majorHAnsi" w:hAnsiTheme="majorHAnsi" w:cstheme="majorHAnsi"/>
          <w:sz w:val="22"/>
          <w:szCs w:val="22"/>
        </w:rPr>
        <w:t>“</w:t>
      </w:r>
      <w:r w:rsidRPr="0000293B">
        <w:rPr>
          <w:rFonts w:asciiTheme="majorHAnsi" w:hAnsiTheme="majorHAnsi" w:cstheme="majorHAnsi"/>
          <w:sz w:val="22"/>
          <w:szCs w:val="22"/>
        </w:rPr>
        <w:t>simultaneously brazen and vulnerable,</w:t>
      </w:r>
      <w:r w:rsidR="007770D4" w:rsidRPr="0000293B">
        <w:rPr>
          <w:rFonts w:asciiTheme="majorHAnsi" w:hAnsiTheme="majorHAnsi" w:cstheme="majorHAnsi"/>
          <w:sz w:val="22"/>
          <w:szCs w:val="22"/>
        </w:rPr>
        <w:t>”</w:t>
      </w:r>
      <w:r w:rsidRPr="0000293B">
        <w:rPr>
          <w:rFonts w:asciiTheme="majorHAnsi" w:hAnsiTheme="majorHAnsi" w:cstheme="majorHAnsi"/>
          <w:sz w:val="22"/>
          <w:szCs w:val="22"/>
        </w:rPr>
        <w:t xml:space="preserve"> giving her a place </w:t>
      </w:r>
      <w:r w:rsidR="007770D4" w:rsidRPr="0000293B">
        <w:rPr>
          <w:rFonts w:asciiTheme="majorHAnsi" w:hAnsiTheme="majorHAnsi" w:cstheme="majorHAnsi"/>
          <w:sz w:val="22"/>
          <w:szCs w:val="22"/>
        </w:rPr>
        <w:t>“</w:t>
      </w:r>
      <w:r w:rsidRPr="0000293B">
        <w:rPr>
          <w:rFonts w:asciiTheme="majorHAnsi" w:hAnsiTheme="majorHAnsi" w:cstheme="majorHAnsi"/>
          <w:sz w:val="22"/>
          <w:szCs w:val="22"/>
        </w:rPr>
        <w:t>in the new school of acclaim-worthy troubadours.</w:t>
      </w:r>
      <w:r w:rsidR="003D703C" w:rsidRPr="0000293B">
        <w:rPr>
          <w:rFonts w:asciiTheme="majorHAnsi" w:hAnsiTheme="majorHAnsi" w:cstheme="majorHAnsi"/>
          <w:sz w:val="22"/>
          <w:szCs w:val="22"/>
        </w:rPr>
        <w:t>”</w:t>
      </w:r>
      <w:r w:rsidRPr="0000293B">
        <w:rPr>
          <w:rFonts w:asciiTheme="majorHAnsi" w:hAnsiTheme="majorHAnsi" w:cstheme="majorHAnsi"/>
          <w:sz w:val="22"/>
          <w:szCs w:val="22"/>
        </w:rPr>
        <w:t xml:space="preserve"> She has recorded backing vocals for artists such as </w:t>
      </w:r>
      <w:r w:rsidRPr="0000293B">
        <w:rPr>
          <w:rFonts w:asciiTheme="majorHAnsi" w:hAnsiTheme="majorHAnsi" w:cstheme="majorHAnsi"/>
          <w:b/>
          <w:bCs/>
          <w:sz w:val="22"/>
          <w:szCs w:val="22"/>
        </w:rPr>
        <w:t>Lorde</w:t>
      </w:r>
      <w:r w:rsidRPr="0000293B">
        <w:rPr>
          <w:rFonts w:asciiTheme="majorHAnsi" w:hAnsiTheme="majorHAnsi" w:cstheme="majorHAnsi"/>
          <w:sz w:val="22"/>
          <w:szCs w:val="22"/>
        </w:rPr>
        <w:t xml:space="preserve"> and </w:t>
      </w:r>
      <w:r w:rsidRPr="0000293B">
        <w:rPr>
          <w:rFonts w:asciiTheme="majorHAnsi" w:hAnsiTheme="majorHAnsi" w:cstheme="majorHAnsi"/>
          <w:b/>
          <w:bCs/>
          <w:sz w:val="22"/>
          <w:szCs w:val="22"/>
        </w:rPr>
        <w:t>Kate Nash</w:t>
      </w:r>
      <w:r w:rsidRPr="0000293B">
        <w:rPr>
          <w:rFonts w:asciiTheme="majorHAnsi" w:hAnsiTheme="majorHAnsi" w:cstheme="majorHAnsi"/>
          <w:sz w:val="22"/>
          <w:szCs w:val="22"/>
        </w:rPr>
        <w:t xml:space="preserve"> and </w:t>
      </w:r>
      <w:r w:rsidR="003D703C" w:rsidRPr="0000293B">
        <w:rPr>
          <w:rFonts w:asciiTheme="majorHAnsi" w:hAnsiTheme="majorHAnsi" w:cstheme="majorHAnsi"/>
          <w:sz w:val="22"/>
          <w:szCs w:val="22"/>
        </w:rPr>
        <w:t xml:space="preserve">opened for artists including </w:t>
      </w:r>
      <w:r w:rsidRPr="0000293B">
        <w:rPr>
          <w:rFonts w:asciiTheme="majorHAnsi" w:hAnsiTheme="majorHAnsi" w:cstheme="majorHAnsi"/>
          <w:b/>
          <w:bCs/>
          <w:sz w:val="22"/>
          <w:szCs w:val="22"/>
        </w:rPr>
        <w:t>Melissa Etheridge</w:t>
      </w:r>
      <w:r w:rsidRPr="0000293B">
        <w:rPr>
          <w:rFonts w:asciiTheme="majorHAnsi" w:hAnsiTheme="majorHAnsi" w:cstheme="majorHAnsi"/>
          <w:sz w:val="22"/>
          <w:szCs w:val="22"/>
        </w:rPr>
        <w:t xml:space="preserve">, </w:t>
      </w:r>
      <w:r w:rsidRPr="0000293B">
        <w:rPr>
          <w:rFonts w:asciiTheme="majorHAnsi" w:hAnsiTheme="majorHAnsi" w:cstheme="majorHAnsi"/>
          <w:b/>
          <w:bCs/>
          <w:sz w:val="22"/>
          <w:szCs w:val="22"/>
        </w:rPr>
        <w:t>Sheryl Crow</w:t>
      </w:r>
      <w:r w:rsidRPr="0000293B">
        <w:rPr>
          <w:rFonts w:asciiTheme="majorHAnsi" w:hAnsiTheme="majorHAnsi" w:cstheme="majorHAnsi"/>
          <w:sz w:val="22"/>
          <w:szCs w:val="22"/>
        </w:rPr>
        <w:t xml:space="preserve">, </w:t>
      </w:r>
      <w:r w:rsidRPr="0000293B">
        <w:rPr>
          <w:rFonts w:asciiTheme="majorHAnsi" w:hAnsiTheme="majorHAnsi" w:cstheme="majorHAnsi"/>
          <w:b/>
          <w:bCs/>
          <w:sz w:val="22"/>
          <w:szCs w:val="22"/>
        </w:rPr>
        <w:t>Elle King</w:t>
      </w:r>
      <w:r w:rsidR="00947400" w:rsidRPr="0000293B">
        <w:rPr>
          <w:rFonts w:asciiTheme="majorHAnsi" w:hAnsiTheme="majorHAnsi" w:cstheme="majorHAnsi"/>
          <w:sz w:val="22"/>
          <w:szCs w:val="22"/>
        </w:rPr>
        <w:t xml:space="preserve"> </w:t>
      </w:r>
      <w:r w:rsidRPr="0000293B">
        <w:rPr>
          <w:rFonts w:asciiTheme="majorHAnsi" w:hAnsiTheme="majorHAnsi" w:cstheme="majorHAnsi"/>
          <w:sz w:val="22"/>
          <w:szCs w:val="22"/>
        </w:rPr>
        <w:t xml:space="preserve">and more. </w:t>
      </w:r>
      <w:r w:rsidR="003D703C" w:rsidRPr="0000293B">
        <w:rPr>
          <w:rFonts w:asciiTheme="majorHAnsi" w:hAnsiTheme="majorHAnsi" w:cstheme="majorHAnsi"/>
          <w:sz w:val="22"/>
          <w:szCs w:val="22"/>
        </w:rPr>
        <w:t xml:space="preserve">Having independently released a handful of singles ahead of her 2021 debut album, </w:t>
      </w:r>
      <w:r w:rsidR="003D703C" w:rsidRPr="0000293B">
        <w:rPr>
          <w:rFonts w:asciiTheme="majorHAnsi" w:hAnsiTheme="majorHAnsi" w:cstheme="majorHAnsi"/>
          <w:b/>
          <w:bCs/>
          <w:i/>
          <w:iCs/>
          <w:sz w:val="22"/>
          <w:szCs w:val="22"/>
        </w:rPr>
        <w:t>Pin-Up Daddy</w:t>
      </w:r>
      <w:r w:rsidR="003D703C" w:rsidRPr="0000293B">
        <w:rPr>
          <w:rFonts w:asciiTheme="majorHAnsi" w:hAnsiTheme="majorHAnsi" w:cstheme="majorHAnsi"/>
          <w:sz w:val="22"/>
          <w:szCs w:val="22"/>
        </w:rPr>
        <w:t xml:space="preserve">, she’s </w:t>
      </w:r>
      <w:r w:rsidRPr="0000293B">
        <w:rPr>
          <w:rFonts w:asciiTheme="majorHAnsi" w:hAnsiTheme="majorHAnsi" w:cstheme="majorHAnsi"/>
          <w:sz w:val="22"/>
          <w:szCs w:val="22"/>
        </w:rPr>
        <w:t xml:space="preserve">worked with some of the most talented players today, including </w:t>
      </w:r>
      <w:r w:rsidRPr="0000293B">
        <w:rPr>
          <w:rFonts w:asciiTheme="majorHAnsi" w:hAnsiTheme="majorHAnsi" w:cstheme="majorHAnsi"/>
          <w:b/>
          <w:bCs/>
          <w:sz w:val="22"/>
          <w:szCs w:val="22"/>
        </w:rPr>
        <w:t>Theo Katzman</w:t>
      </w:r>
      <w:r w:rsidR="007770D4" w:rsidRPr="0000293B">
        <w:rPr>
          <w:rFonts w:asciiTheme="majorHAnsi" w:hAnsiTheme="majorHAnsi" w:cstheme="majorHAnsi"/>
          <w:sz w:val="22"/>
          <w:szCs w:val="22"/>
        </w:rPr>
        <w:t xml:space="preserve">, </w:t>
      </w:r>
      <w:r w:rsidRPr="0000293B">
        <w:rPr>
          <w:rFonts w:asciiTheme="majorHAnsi" w:hAnsiTheme="majorHAnsi" w:cstheme="majorHAnsi"/>
          <w:b/>
          <w:bCs/>
          <w:sz w:val="22"/>
          <w:szCs w:val="22"/>
        </w:rPr>
        <w:t>Brian Jones</w:t>
      </w:r>
      <w:r w:rsidRPr="0000293B">
        <w:rPr>
          <w:rFonts w:asciiTheme="majorHAnsi" w:hAnsiTheme="majorHAnsi" w:cstheme="majorHAnsi"/>
          <w:sz w:val="22"/>
          <w:szCs w:val="22"/>
        </w:rPr>
        <w:t xml:space="preserve">, </w:t>
      </w:r>
      <w:r w:rsidRPr="0000293B">
        <w:rPr>
          <w:rFonts w:asciiTheme="majorHAnsi" w:hAnsiTheme="majorHAnsi" w:cstheme="majorHAnsi"/>
          <w:b/>
          <w:bCs/>
          <w:sz w:val="22"/>
          <w:szCs w:val="22"/>
        </w:rPr>
        <w:t xml:space="preserve">Lee </w:t>
      </w:r>
      <w:proofErr w:type="spellStart"/>
      <w:r w:rsidRPr="0000293B">
        <w:rPr>
          <w:rFonts w:asciiTheme="majorHAnsi" w:hAnsiTheme="majorHAnsi" w:cstheme="majorHAnsi"/>
          <w:b/>
          <w:bCs/>
          <w:sz w:val="22"/>
          <w:szCs w:val="22"/>
        </w:rPr>
        <w:t>Pardini</w:t>
      </w:r>
      <w:proofErr w:type="spellEnd"/>
      <w:r w:rsidR="007770D4" w:rsidRPr="0000293B">
        <w:rPr>
          <w:rFonts w:asciiTheme="majorHAnsi" w:hAnsiTheme="majorHAnsi" w:cstheme="majorHAnsi"/>
          <w:sz w:val="22"/>
          <w:szCs w:val="22"/>
        </w:rPr>
        <w:t xml:space="preserve"> </w:t>
      </w:r>
      <w:r w:rsidRPr="0000293B">
        <w:rPr>
          <w:rFonts w:asciiTheme="majorHAnsi" w:hAnsiTheme="majorHAnsi" w:cstheme="majorHAnsi"/>
          <w:sz w:val="22"/>
          <w:szCs w:val="22"/>
        </w:rPr>
        <w:t xml:space="preserve">and </w:t>
      </w:r>
      <w:r w:rsidRPr="0000293B">
        <w:rPr>
          <w:rFonts w:asciiTheme="majorHAnsi" w:hAnsiTheme="majorHAnsi" w:cstheme="majorHAnsi"/>
          <w:b/>
          <w:bCs/>
          <w:sz w:val="22"/>
          <w:szCs w:val="22"/>
        </w:rPr>
        <w:t>Joe Dart</w:t>
      </w:r>
      <w:r w:rsidR="003D703C" w:rsidRPr="0000293B">
        <w:rPr>
          <w:rFonts w:asciiTheme="majorHAnsi" w:hAnsiTheme="majorHAnsi" w:cstheme="majorHAnsi"/>
          <w:sz w:val="22"/>
          <w:szCs w:val="22"/>
        </w:rPr>
        <w:t xml:space="preserve">. </w:t>
      </w:r>
    </w:p>
    <w:p w14:paraId="412B7857" w14:textId="5B2B4E4B" w:rsidR="0074573C" w:rsidRPr="0000293B" w:rsidRDefault="0085373B" w:rsidP="0000293B">
      <w:pPr>
        <w:spacing w:before="120"/>
        <w:rPr>
          <w:rFonts w:asciiTheme="majorHAnsi" w:hAnsiTheme="majorHAnsi" w:cstheme="majorHAnsi"/>
          <w:sz w:val="22"/>
          <w:szCs w:val="22"/>
        </w:rPr>
      </w:pPr>
      <w:r w:rsidRPr="0000293B">
        <w:rPr>
          <w:rFonts w:asciiTheme="majorHAnsi" w:hAnsiTheme="majorHAnsi" w:cstheme="majorHAnsi"/>
          <w:sz w:val="22"/>
          <w:szCs w:val="22"/>
        </w:rPr>
        <w:t xml:space="preserve">Acclaimed singer, songwriter and musician </w:t>
      </w:r>
      <w:r w:rsidRPr="0000293B">
        <w:rPr>
          <w:rFonts w:asciiTheme="majorHAnsi" w:hAnsiTheme="majorHAnsi" w:cstheme="majorHAnsi"/>
          <w:b/>
          <w:bCs/>
          <w:sz w:val="22"/>
          <w:szCs w:val="22"/>
        </w:rPr>
        <w:t>Katie Pruitt</w:t>
      </w:r>
      <w:r w:rsidRPr="0000293B">
        <w:rPr>
          <w:rFonts w:asciiTheme="majorHAnsi" w:hAnsiTheme="majorHAnsi" w:cstheme="majorHAnsi"/>
          <w:sz w:val="22"/>
          <w:szCs w:val="22"/>
        </w:rPr>
        <w:t xml:space="preserve"> is </w:t>
      </w:r>
      <w:proofErr w:type="gramStart"/>
      <w:r w:rsidRPr="0000293B">
        <w:rPr>
          <w:rFonts w:asciiTheme="majorHAnsi" w:hAnsiTheme="majorHAnsi" w:cstheme="majorHAnsi"/>
          <w:sz w:val="22"/>
          <w:szCs w:val="22"/>
        </w:rPr>
        <w:t>in the midst of</w:t>
      </w:r>
      <w:proofErr w:type="gramEnd"/>
      <w:r w:rsidRPr="0000293B">
        <w:rPr>
          <w:rFonts w:asciiTheme="majorHAnsi" w:hAnsiTheme="majorHAnsi" w:cstheme="majorHAnsi"/>
          <w:sz w:val="22"/>
          <w:szCs w:val="22"/>
        </w:rPr>
        <w:t xml:space="preserve"> a breakout </w:t>
      </w:r>
      <w:r w:rsidR="003D703C" w:rsidRPr="0000293B">
        <w:rPr>
          <w:rFonts w:asciiTheme="majorHAnsi" w:hAnsiTheme="majorHAnsi" w:cstheme="majorHAnsi"/>
          <w:sz w:val="22"/>
          <w:szCs w:val="22"/>
        </w:rPr>
        <w:t>moment</w:t>
      </w:r>
      <w:r w:rsidRPr="0000293B">
        <w:rPr>
          <w:rFonts w:asciiTheme="majorHAnsi" w:hAnsiTheme="majorHAnsi" w:cstheme="majorHAnsi"/>
          <w:sz w:val="22"/>
          <w:szCs w:val="22"/>
        </w:rPr>
        <w:t xml:space="preserve"> following her widely acclaimed, 2020 debut album, </w:t>
      </w:r>
      <w:r w:rsidRPr="0000293B">
        <w:rPr>
          <w:rFonts w:asciiTheme="majorHAnsi" w:hAnsiTheme="majorHAnsi" w:cstheme="majorHAnsi"/>
          <w:i/>
          <w:iCs/>
          <w:sz w:val="22"/>
          <w:szCs w:val="22"/>
        </w:rPr>
        <w:t>Expectations</w:t>
      </w:r>
      <w:r w:rsidR="00947400" w:rsidRPr="0000293B">
        <w:rPr>
          <w:rFonts w:asciiTheme="majorHAnsi" w:hAnsiTheme="majorHAnsi" w:cstheme="majorHAnsi"/>
          <w:sz w:val="22"/>
          <w:szCs w:val="22"/>
        </w:rPr>
        <w:t xml:space="preserve">, which finds </w:t>
      </w:r>
      <w:r w:rsidR="00947400" w:rsidRPr="0000293B">
        <w:rPr>
          <w:rFonts w:asciiTheme="majorHAnsi" w:hAnsiTheme="majorHAnsi" w:cstheme="majorHAnsi"/>
          <w:b/>
          <w:bCs/>
          <w:sz w:val="22"/>
          <w:szCs w:val="22"/>
        </w:rPr>
        <w:t>Pruitt</w:t>
      </w:r>
      <w:r w:rsidR="00947400" w:rsidRPr="0000293B">
        <w:rPr>
          <w:rFonts w:asciiTheme="majorHAnsi" w:hAnsiTheme="majorHAnsi" w:cstheme="majorHAnsi"/>
          <w:sz w:val="22"/>
          <w:szCs w:val="22"/>
        </w:rPr>
        <w:t xml:space="preserve"> </w:t>
      </w:r>
      <w:r w:rsidRPr="0000293B">
        <w:rPr>
          <w:rFonts w:asciiTheme="majorHAnsi" w:hAnsiTheme="majorHAnsi" w:cstheme="majorHAnsi"/>
          <w:sz w:val="22"/>
          <w:szCs w:val="22"/>
        </w:rPr>
        <w:t xml:space="preserve">covering topics such as mental illness, toxic relationships and the frustration and difficulties of growing up gay in the Christian South. Originally from the Atlanta suburbs and now based in Nashville, </w:t>
      </w:r>
      <w:r w:rsidRPr="0000293B">
        <w:rPr>
          <w:rFonts w:asciiTheme="majorHAnsi" w:hAnsiTheme="majorHAnsi" w:cstheme="majorHAnsi"/>
          <w:b/>
          <w:bCs/>
          <w:sz w:val="22"/>
          <w:szCs w:val="22"/>
        </w:rPr>
        <w:t xml:space="preserve">Pruitt </w:t>
      </w:r>
      <w:r w:rsidRPr="0000293B">
        <w:rPr>
          <w:rFonts w:asciiTheme="majorHAnsi" w:hAnsiTheme="majorHAnsi" w:cstheme="majorHAnsi"/>
          <w:sz w:val="22"/>
          <w:szCs w:val="22"/>
        </w:rPr>
        <w:t>has continued to receive widespread attention since her debut, having been</w:t>
      </w:r>
      <w:r w:rsidR="00947400" w:rsidRPr="0000293B">
        <w:rPr>
          <w:rFonts w:asciiTheme="majorHAnsi" w:hAnsiTheme="majorHAnsi" w:cstheme="majorHAnsi"/>
          <w:sz w:val="22"/>
          <w:szCs w:val="22"/>
        </w:rPr>
        <w:t xml:space="preserve"> featured in </w:t>
      </w:r>
      <w:r w:rsidR="00947400" w:rsidRPr="0000293B">
        <w:rPr>
          <w:rFonts w:asciiTheme="majorHAnsi" w:hAnsiTheme="majorHAnsi" w:cstheme="majorHAnsi"/>
          <w:i/>
          <w:iCs/>
          <w:sz w:val="22"/>
          <w:szCs w:val="22"/>
        </w:rPr>
        <w:t>Rolling Stone</w:t>
      </w:r>
      <w:r w:rsidR="00947400" w:rsidRPr="0000293B">
        <w:rPr>
          <w:rFonts w:asciiTheme="majorHAnsi" w:hAnsiTheme="majorHAnsi" w:cstheme="majorHAnsi"/>
          <w:sz w:val="22"/>
          <w:szCs w:val="22"/>
        </w:rPr>
        <w:t xml:space="preserve">, </w:t>
      </w:r>
      <w:r w:rsidR="00947400" w:rsidRPr="0000293B">
        <w:rPr>
          <w:rFonts w:asciiTheme="majorHAnsi" w:hAnsiTheme="majorHAnsi" w:cstheme="majorHAnsi"/>
          <w:i/>
          <w:iCs/>
          <w:sz w:val="22"/>
          <w:szCs w:val="22"/>
        </w:rPr>
        <w:t xml:space="preserve">NPR </w:t>
      </w:r>
      <w:proofErr w:type="gramStart"/>
      <w:r w:rsidR="00947400" w:rsidRPr="0000293B">
        <w:rPr>
          <w:rFonts w:asciiTheme="majorHAnsi" w:hAnsiTheme="majorHAnsi" w:cstheme="majorHAnsi"/>
          <w:i/>
          <w:iCs/>
          <w:sz w:val="22"/>
          <w:szCs w:val="22"/>
        </w:rPr>
        <w:t>Music</w:t>
      </w:r>
      <w:proofErr w:type="gramEnd"/>
      <w:r w:rsidR="00947400" w:rsidRPr="0000293B">
        <w:rPr>
          <w:rFonts w:asciiTheme="majorHAnsi" w:hAnsiTheme="majorHAnsi" w:cstheme="majorHAnsi"/>
          <w:sz w:val="22"/>
          <w:szCs w:val="22"/>
        </w:rPr>
        <w:t xml:space="preserve"> and </w:t>
      </w:r>
      <w:r w:rsidR="00947400" w:rsidRPr="0000293B">
        <w:rPr>
          <w:rFonts w:asciiTheme="majorHAnsi" w:hAnsiTheme="majorHAnsi" w:cstheme="majorHAnsi"/>
          <w:i/>
          <w:iCs/>
          <w:sz w:val="22"/>
          <w:szCs w:val="22"/>
        </w:rPr>
        <w:t>CBS Saturday Sessions</w:t>
      </w:r>
      <w:r w:rsidR="00947400" w:rsidRPr="0000293B">
        <w:rPr>
          <w:rFonts w:asciiTheme="majorHAnsi" w:hAnsiTheme="majorHAnsi" w:cstheme="majorHAnsi"/>
          <w:sz w:val="22"/>
          <w:szCs w:val="22"/>
        </w:rPr>
        <w:t xml:space="preserve"> series</w:t>
      </w:r>
      <w:r w:rsidRPr="0000293B">
        <w:rPr>
          <w:rFonts w:asciiTheme="majorHAnsi" w:hAnsiTheme="majorHAnsi" w:cstheme="majorHAnsi"/>
          <w:sz w:val="22"/>
          <w:szCs w:val="22"/>
        </w:rPr>
        <w:t xml:space="preserve">. </w:t>
      </w:r>
      <w:r w:rsidRPr="0000293B">
        <w:rPr>
          <w:rFonts w:asciiTheme="majorHAnsi" w:hAnsiTheme="majorHAnsi" w:cstheme="majorHAnsi"/>
          <w:b/>
          <w:bCs/>
          <w:sz w:val="22"/>
          <w:szCs w:val="22"/>
        </w:rPr>
        <w:t xml:space="preserve">Pruitt </w:t>
      </w:r>
      <w:r w:rsidRPr="0000293B">
        <w:rPr>
          <w:rFonts w:asciiTheme="majorHAnsi" w:hAnsiTheme="majorHAnsi" w:cstheme="majorHAnsi"/>
          <w:sz w:val="22"/>
          <w:szCs w:val="22"/>
        </w:rPr>
        <w:t xml:space="preserve">toured extensively </w:t>
      </w:r>
      <w:r w:rsidR="00947400" w:rsidRPr="0000293B">
        <w:rPr>
          <w:rFonts w:asciiTheme="majorHAnsi" w:hAnsiTheme="majorHAnsi" w:cstheme="majorHAnsi"/>
          <w:sz w:val="22"/>
          <w:szCs w:val="22"/>
        </w:rPr>
        <w:t>following the release of her debut album, with</w:t>
      </w:r>
      <w:r w:rsidRPr="0000293B">
        <w:rPr>
          <w:rFonts w:asciiTheme="majorHAnsi" w:hAnsiTheme="majorHAnsi" w:cstheme="majorHAnsi"/>
          <w:sz w:val="22"/>
          <w:szCs w:val="22"/>
        </w:rPr>
        <w:t xml:space="preserve"> headline shows </w:t>
      </w:r>
      <w:r w:rsidR="00947400" w:rsidRPr="0000293B">
        <w:rPr>
          <w:rFonts w:asciiTheme="majorHAnsi" w:hAnsiTheme="majorHAnsi" w:cstheme="majorHAnsi"/>
          <w:sz w:val="22"/>
          <w:szCs w:val="22"/>
        </w:rPr>
        <w:t xml:space="preserve">in Los Angeles, </w:t>
      </w:r>
      <w:r w:rsidR="007770D4" w:rsidRPr="0000293B">
        <w:rPr>
          <w:rFonts w:asciiTheme="majorHAnsi" w:hAnsiTheme="majorHAnsi" w:cstheme="majorHAnsi"/>
          <w:sz w:val="22"/>
          <w:szCs w:val="22"/>
        </w:rPr>
        <w:t xml:space="preserve">New York, </w:t>
      </w:r>
      <w:r w:rsidR="00947400" w:rsidRPr="0000293B">
        <w:rPr>
          <w:rFonts w:asciiTheme="majorHAnsi" w:hAnsiTheme="majorHAnsi" w:cstheme="majorHAnsi"/>
          <w:sz w:val="22"/>
          <w:szCs w:val="22"/>
        </w:rPr>
        <w:t xml:space="preserve">Dallas, Washington D.C., Nashville and more. </w:t>
      </w:r>
    </w:p>
    <w:p w14:paraId="69F49E5F" w14:textId="5E37C3FA" w:rsidR="00087B0E" w:rsidRPr="0000293B" w:rsidRDefault="000955F3" w:rsidP="0000293B">
      <w:pPr>
        <w:spacing w:before="120"/>
        <w:rPr>
          <w:rStyle w:val="Hyperlink"/>
          <w:rFonts w:asciiTheme="majorHAnsi" w:hAnsiTheme="majorHAnsi" w:cstheme="majorHAnsi"/>
          <w:b/>
          <w:bCs/>
          <w:color w:val="202020"/>
          <w:sz w:val="22"/>
          <w:szCs w:val="22"/>
          <w:u w:val="none"/>
          <w:shd w:val="clear" w:color="auto" w:fill="FFFFFF"/>
        </w:rPr>
      </w:pPr>
      <w:r w:rsidRPr="0000293B">
        <w:rPr>
          <w:rStyle w:val="Hyperlink"/>
          <w:rFonts w:asciiTheme="majorHAnsi" w:hAnsiTheme="majorHAnsi" w:cstheme="majorHAnsi"/>
          <w:b/>
          <w:bCs/>
          <w:color w:val="202020"/>
          <w:sz w:val="22"/>
          <w:szCs w:val="22"/>
          <w:u w:val="none"/>
          <w:shd w:val="clear" w:color="auto" w:fill="FFFFFF"/>
        </w:rPr>
        <w:t>RETT MADISON LIVE</w:t>
      </w:r>
    </w:p>
    <w:p w14:paraId="2AB97782" w14:textId="2FCC947E" w:rsidR="00087B0E" w:rsidRPr="0000293B" w:rsidRDefault="00087B0E" w:rsidP="0000293B">
      <w:pPr>
        <w:spacing w:before="120"/>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June 28</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Boulder, CO</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Fox Theatre (S</w:t>
      </w:r>
      <w:r w:rsidR="000955F3" w:rsidRPr="0000293B">
        <w:rPr>
          <w:rStyle w:val="Hyperlink"/>
          <w:rFonts w:asciiTheme="majorHAnsi" w:hAnsiTheme="majorHAnsi" w:cstheme="majorHAnsi"/>
          <w:color w:val="202020"/>
          <w:sz w:val="22"/>
          <w:szCs w:val="22"/>
          <w:u w:val="none"/>
          <w:shd w:val="clear" w:color="auto" w:fill="FFFFFF"/>
        </w:rPr>
        <w:t xml:space="preserve">OLD </w:t>
      </w:r>
      <w:proofErr w:type="gramStart"/>
      <w:r w:rsidR="000955F3" w:rsidRPr="0000293B">
        <w:rPr>
          <w:rStyle w:val="Hyperlink"/>
          <w:rFonts w:asciiTheme="majorHAnsi" w:hAnsiTheme="majorHAnsi" w:cstheme="majorHAnsi"/>
          <w:color w:val="202020"/>
          <w:sz w:val="22"/>
          <w:szCs w:val="22"/>
          <w:u w:val="none"/>
          <w:shd w:val="clear" w:color="auto" w:fill="FFFFFF"/>
        </w:rPr>
        <w:t>OUT</w:t>
      </w:r>
      <w:r w:rsidRPr="0000293B">
        <w:rPr>
          <w:rStyle w:val="Hyperlink"/>
          <w:rFonts w:asciiTheme="majorHAnsi" w:hAnsiTheme="majorHAnsi" w:cstheme="majorHAnsi"/>
          <w:color w:val="202020"/>
          <w:sz w:val="22"/>
          <w:szCs w:val="22"/>
          <w:u w:val="none"/>
          <w:shd w:val="clear" w:color="auto" w:fill="FFFFFF"/>
        </w:rPr>
        <w:t>)</w:t>
      </w:r>
      <w:r w:rsidR="000955F3" w:rsidRPr="0000293B">
        <w:rPr>
          <w:rStyle w:val="Hyperlink"/>
          <w:rFonts w:asciiTheme="majorHAnsi" w:hAnsiTheme="majorHAnsi" w:cstheme="majorHAnsi"/>
          <w:color w:val="202020"/>
          <w:sz w:val="22"/>
          <w:szCs w:val="22"/>
          <w:u w:val="none"/>
          <w:shd w:val="clear" w:color="auto" w:fill="FFFFFF"/>
        </w:rPr>
        <w:t>*</w:t>
      </w:r>
      <w:proofErr w:type="gramEnd"/>
    </w:p>
    <w:p w14:paraId="00BDF231" w14:textId="05D0B8F2"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July 18</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Morristown NJ</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Mayo Performing Arts Center</w:t>
      </w:r>
      <w:r w:rsidR="000955F3" w:rsidRPr="0000293B">
        <w:rPr>
          <w:rFonts w:asciiTheme="majorHAnsi" w:hAnsiTheme="majorHAnsi" w:cstheme="majorHAnsi"/>
          <w:color w:val="222222"/>
          <w:sz w:val="22"/>
          <w:szCs w:val="22"/>
        </w:rPr>
        <w:t>†</w:t>
      </w:r>
    </w:p>
    <w:p w14:paraId="4ACE4AF5" w14:textId="131AFA22"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July 19</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Virginia Beach, VA</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Oceanfront Concert Series at 17th Street Stage</w:t>
      </w:r>
      <w:r w:rsidR="000955F3" w:rsidRPr="0000293B">
        <w:rPr>
          <w:rFonts w:asciiTheme="majorHAnsi" w:hAnsiTheme="majorHAnsi" w:cstheme="majorHAnsi"/>
          <w:color w:val="222222"/>
          <w:sz w:val="22"/>
          <w:szCs w:val="22"/>
        </w:rPr>
        <w:t>†</w:t>
      </w:r>
    </w:p>
    <w:p w14:paraId="14979C26" w14:textId="713570C6"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July 21</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Indianapolis, IN</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 xml:space="preserve">Rock </w:t>
      </w:r>
      <w:proofErr w:type="gramStart"/>
      <w:r w:rsidRPr="0000293B">
        <w:rPr>
          <w:rStyle w:val="Hyperlink"/>
          <w:rFonts w:asciiTheme="majorHAnsi" w:hAnsiTheme="majorHAnsi" w:cstheme="majorHAnsi"/>
          <w:color w:val="202020"/>
          <w:sz w:val="22"/>
          <w:szCs w:val="22"/>
          <w:u w:val="none"/>
          <w:shd w:val="clear" w:color="auto" w:fill="FFFFFF"/>
        </w:rPr>
        <w:t>The</w:t>
      </w:r>
      <w:proofErr w:type="gramEnd"/>
      <w:r w:rsidRPr="0000293B">
        <w:rPr>
          <w:rStyle w:val="Hyperlink"/>
          <w:rFonts w:asciiTheme="majorHAnsi" w:hAnsiTheme="majorHAnsi" w:cstheme="majorHAnsi"/>
          <w:color w:val="202020"/>
          <w:sz w:val="22"/>
          <w:szCs w:val="22"/>
          <w:u w:val="none"/>
          <w:shd w:val="clear" w:color="auto" w:fill="FFFFFF"/>
        </w:rPr>
        <w:t xml:space="preserve"> Ruins at Holliday Park</w:t>
      </w:r>
      <w:r w:rsidR="000955F3" w:rsidRPr="0000293B">
        <w:rPr>
          <w:rFonts w:asciiTheme="majorHAnsi" w:hAnsiTheme="majorHAnsi" w:cstheme="majorHAnsi"/>
          <w:color w:val="222222"/>
          <w:sz w:val="22"/>
          <w:szCs w:val="22"/>
        </w:rPr>
        <w:t>†‡</w:t>
      </w:r>
    </w:p>
    <w:p w14:paraId="284D5097" w14:textId="2A346115"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July 22</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Cleveland, OH</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 xml:space="preserve">Rock &amp; Roll Hall </w:t>
      </w:r>
      <w:proofErr w:type="gramStart"/>
      <w:r w:rsidRPr="0000293B">
        <w:rPr>
          <w:rStyle w:val="Hyperlink"/>
          <w:rFonts w:asciiTheme="majorHAnsi" w:hAnsiTheme="majorHAnsi" w:cstheme="majorHAnsi"/>
          <w:color w:val="202020"/>
          <w:sz w:val="22"/>
          <w:szCs w:val="22"/>
          <w:u w:val="none"/>
          <w:shd w:val="clear" w:color="auto" w:fill="FFFFFF"/>
        </w:rPr>
        <w:t>Of</w:t>
      </w:r>
      <w:proofErr w:type="gramEnd"/>
      <w:r w:rsidRPr="0000293B">
        <w:rPr>
          <w:rStyle w:val="Hyperlink"/>
          <w:rFonts w:asciiTheme="majorHAnsi" w:hAnsiTheme="majorHAnsi" w:cstheme="majorHAnsi"/>
          <w:color w:val="202020"/>
          <w:sz w:val="22"/>
          <w:szCs w:val="22"/>
          <w:u w:val="none"/>
          <w:shd w:val="clear" w:color="auto" w:fill="FFFFFF"/>
        </w:rPr>
        <w:t xml:space="preserve"> Fame</w:t>
      </w:r>
      <w:r w:rsidR="000955F3" w:rsidRPr="0000293B">
        <w:rPr>
          <w:rFonts w:asciiTheme="majorHAnsi" w:hAnsiTheme="majorHAnsi" w:cstheme="majorHAnsi"/>
          <w:color w:val="222222"/>
          <w:sz w:val="22"/>
          <w:szCs w:val="22"/>
        </w:rPr>
        <w:t>‡</w:t>
      </w:r>
    </w:p>
    <w:p w14:paraId="20A905D8" w14:textId="367D247E"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July 23</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Columbus, OH</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Hartwood Acres Park</w:t>
      </w:r>
      <w:r w:rsidR="000955F3" w:rsidRPr="0000293B">
        <w:rPr>
          <w:rFonts w:asciiTheme="majorHAnsi" w:hAnsiTheme="majorHAnsi" w:cstheme="majorHAnsi"/>
          <w:color w:val="222222"/>
          <w:sz w:val="22"/>
          <w:szCs w:val="22"/>
        </w:rPr>
        <w:t>‡</w:t>
      </w:r>
    </w:p>
    <w:p w14:paraId="544B2646" w14:textId="3B5CD80C"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Sep 02</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 xml:space="preserve">London, UK </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The Slaughtered Lamb</w:t>
      </w:r>
    </w:p>
    <w:p w14:paraId="6F0048EC" w14:textId="1560E923"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Sep 21</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Louisville, KY</w:t>
      </w:r>
      <w:r w:rsidR="000955F3" w:rsidRPr="0000293B">
        <w:rPr>
          <w:rStyle w:val="Hyperlink"/>
          <w:rFonts w:asciiTheme="majorHAnsi" w:hAnsiTheme="majorHAnsi" w:cstheme="majorHAnsi"/>
          <w:color w:val="202020"/>
          <w:sz w:val="22"/>
          <w:szCs w:val="22"/>
          <w:u w:val="none"/>
          <w:shd w:val="clear" w:color="auto" w:fill="FFFFFF"/>
        </w:rPr>
        <w:t>—</w:t>
      </w:r>
      <w:proofErr w:type="spellStart"/>
      <w:r w:rsidRPr="0000293B">
        <w:rPr>
          <w:rStyle w:val="Hyperlink"/>
          <w:rFonts w:asciiTheme="majorHAnsi" w:hAnsiTheme="majorHAnsi" w:cstheme="majorHAnsi"/>
          <w:color w:val="202020"/>
          <w:sz w:val="22"/>
          <w:szCs w:val="22"/>
          <w:u w:val="none"/>
          <w:shd w:val="clear" w:color="auto" w:fill="FFFFFF"/>
        </w:rPr>
        <w:t>Zanzabar</w:t>
      </w:r>
      <w:proofErr w:type="spellEnd"/>
      <w:r w:rsidR="000955F3" w:rsidRPr="0000293B">
        <w:rPr>
          <w:rFonts w:asciiTheme="majorHAnsi" w:hAnsiTheme="majorHAnsi" w:cstheme="majorHAnsi"/>
          <w:color w:val="222222"/>
          <w:sz w:val="22"/>
          <w:szCs w:val="22"/>
        </w:rPr>
        <w:t>§</w:t>
      </w:r>
    </w:p>
    <w:p w14:paraId="3E139862" w14:textId="41DC9E75"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Sep 22</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Pittsburgh, PA</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Club Cafe</w:t>
      </w:r>
      <w:r w:rsidR="000955F3" w:rsidRPr="0000293B">
        <w:rPr>
          <w:rFonts w:asciiTheme="majorHAnsi" w:hAnsiTheme="majorHAnsi" w:cstheme="majorHAnsi"/>
          <w:color w:val="222222"/>
          <w:sz w:val="22"/>
          <w:szCs w:val="22"/>
        </w:rPr>
        <w:t>§</w:t>
      </w:r>
    </w:p>
    <w:p w14:paraId="2662657C" w14:textId="47B7D7EE"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Sep 23</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Columbus, OH</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The Basement</w:t>
      </w:r>
      <w:r w:rsidR="000955F3" w:rsidRPr="0000293B">
        <w:rPr>
          <w:rFonts w:asciiTheme="majorHAnsi" w:hAnsiTheme="majorHAnsi" w:cstheme="majorHAnsi"/>
          <w:color w:val="222222"/>
          <w:sz w:val="22"/>
          <w:szCs w:val="22"/>
        </w:rPr>
        <w:t>§</w:t>
      </w:r>
    </w:p>
    <w:p w14:paraId="3F7E7EA4" w14:textId="72E38EBD"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Sep 25</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Chicago, IL</w:t>
      </w:r>
      <w:r w:rsidR="000955F3" w:rsidRPr="0000293B">
        <w:rPr>
          <w:rStyle w:val="Hyperlink"/>
          <w:rFonts w:asciiTheme="majorHAnsi" w:hAnsiTheme="majorHAnsi" w:cstheme="majorHAnsi"/>
          <w:color w:val="202020"/>
          <w:sz w:val="22"/>
          <w:szCs w:val="22"/>
          <w:u w:val="none"/>
          <w:shd w:val="clear" w:color="auto" w:fill="FFFFFF"/>
        </w:rPr>
        <w:t>—</w:t>
      </w:r>
      <w:proofErr w:type="spellStart"/>
      <w:r w:rsidRPr="0000293B">
        <w:rPr>
          <w:rStyle w:val="Hyperlink"/>
          <w:rFonts w:asciiTheme="majorHAnsi" w:hAnsiTheme="majorHAnsi" w:cstheme="majorHAnsi"/>
          <w:color w:val="202020"/>
          <w:sz w:val="22"/>
          <w:szCs w:val="22"/>
          <w:u w:val="none"/>
          <w:shd w:val="clear" w:color="auto" w:fill="FFFFFF"/>
        </w:rPr>
        <w:t>Schubas</w:t>
      </w:r>
      <w:proofErr w:type="spellEnd"/>
      <w:r w:rsidRPr="0000293B">
        <w:rPr>
          <w:rStyle w:val="Hyperlink"/>
          <w:rFonts w:asciiTheme="majorHAnsi" w:hAnsiTheme="majorHAnsi" w:cstheme="majorHAnsi"/>
          <w:color w:val="202020"/>
          <w:sz w:val="22"/>
          <w:szCs w:val="22"/>
          <w:u w:val="none"/>
          <w:shd w:val="clear" w:color="auto" w:fill="FFFFFF"/>
        </w:rPr>
        <w:t xml:space="preserve"> Tavern</w:t>
      </w:r>
      <w:r w:rsidR="000955F3" w:rsidRPr="0000293B">
        <w:rPr>
          <w:rFonts w:asciiTheme="majorHAnsi" w:hAnsiTheme="majorHAnsi" w:cstheme="majorHAnsi"/>
          <w:color w:val="222222"/>
          <w:sz w:val="22"/>
          <w:szCs w:val="22"/>
        </w:rPr>
        <w:t>§</w:t>
      </w:r>
    </w:p>
    <w:p w14:paraId="4609583B" w14:textId="1EE7DB3A"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Sep 26</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Minneapolis, MN</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7th Street Entry</w:t>
      </w:r>
      <w:r w:rsidR="000955F3" w:rsidRPr="0000293B">
        <w:rPr>
          <w:rFonts w:asciiTheme="majorHAnsi" w:hAnsiTheme="majorHAnsi" w:cstheme="majorHAnsi"/>
          <w:color w:val="222222"/>
          <w:sz w:val="22"/>
          <w:szCs w:val="22"/>
        </w:rPr>
        <w:t>§</w:t>
      </w:r>
    </w:p>
    <w:p w14:paraId="37082308" w14:textId="3FD20F92"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Sept 27</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Omaha, NE</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Reverb Lounge</w:t>
      </w:r>
      <w:r w:rsidR="000955F3" w:rsidRPr="0000293B">
        <w:rPr>
          <w:rFonts w:asciiTheme="majorHAnsi" w:hAnsiTheme="majorHAnsi" w:cstheme="majorHAnsi"/>
          <w:color w:val="222222"/>
          <w:sz w:val="22"/>
          <w:szCs w:val="22"/>
        </w:rPr>
        <w:t>§</w:t>
      </w:r>
    </w:p>
    <w:p w14:paraId="58325479" w14:textId="396D893F" w:rsidR="00087B0E"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Sep 29</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Denver, CO</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Globe Hall</w:t>
      </w:r>
      <w:r w:rsidR="000955F3" w:rsidRPr="0000293B">
        <w:rPr>
          <w:rFonts w:asciiTheme="majorHAnsi" w:hAnsiTheme="majorHAnsi" w:cstheme="majorHAnsi"/>
          <w:color w:val="222222"/>
          <w:sz w:val="22"/>
          <w:szCs w:val="22"/>
        </w:rPr>
        <w:t>§</w:t>
      </w:r>
    </w:p>
    <w:p w14:paraId="75244B0A" w14:textId="3A36FBF2" w:rsidR="0082710F" w:rsidRPr="0000293B" w:rsidRDefault="00087B0E" w:rsidP="0000293B">
      <w:pPr>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 xml:space="preserve">Oct </w:t>
      </w:r>
      <w:r w:rsidR="000955F3" w:rsidRPr="0000293B">
        <w:rPr>
          <w:rStyle w:val="Hyperlink"/>
          <w:rFonts w:asciiTheme="majorHAnsi" w:hAnsiTheme="majorHAnsi" w:cstheme="majorHAnsi"/>
          <w:color w:val="202020"/>
          <w:sz w:val="22"/>
          <w:szCs w:val="22"/>
          <w:u w:val="none"/>
          <w:shd w:val="clear" w:color="auto" w:fill="FFFFFF"/>
        </w:rPr>
        <w:t>1</w:t>
      </w:r>
      <w:r w:rsidR="000955F3" w:rsidRPr="0000293B">
        <w:rPr>
          <w:rStyle w:val="Hyperlink"/>
          <w:rFonts w:asciiTheme="majorHAnsi" w:hAnsiTheme="majorHAnsi" w:cstheme="majorHAnsi"/>
          <w:color w:val="202020"/>
          <w:sz w:val="22"/>
          <w:szCs w:val="22"/>
          <w:u w:val="none"/>
          <w:shd w:val="clear" w:color="auto" w:fill="FFFFFF"/>
        </w:rPr>
        <w:softHyphen/>
        <w:t>—</w:t>
      </w:r>
      <w:r w:rsidRPr="0000293B">
        <w:rPr>
          <w:rStyle w:val="Hyperlink"/>
          <w:rFonts w:asciiTheme="majorHAnsi" w:hAnsiTheme="majorHAnsi" w:cstheme="majorHAnsi"/>
          <w:color w:val="202020"/>
          <w:sz w:val="22"/>
          <w:szCs w:val="22"/>
          <w:u w:val="none"/>
          <w:shd w:val="clear" w:color="auto" w:fill="FFFFFF"/>
        </w:rPr>
        <w:t>Oklahoma City, OK</w:t>
      </w:r>
      <w:r w:rsidR="000955F3" w:rsidRPr="0000293B">
        <w:rPr>
          <w:rStyle w:val="Hyperlink"/>
          <w:rFonts w:asciiTheme="majorHAnsi" w:hAnsiTheme="majorHAnsi" w:cstheme="majorHAnsi"/>
          <w:color w:val="202020"/>
          <w:sz w:val="22"/>
          <w:szCs w:val="22"/>
          <w:u w:val="none"/>
          <w:shd w:val="clear" w:color="auto" w:fill="FFFFFF"/>
        </w:rPr>
        <w:t>—</w:t>
      </w:r>
      <w:r w:rsidRPr="0000293B">
        <w:rPr>
          <w:rStyle w:val="Hyperlink"/>
          <w:rFonts w:asciiTheme="majorHAnsi" w:hAnsiTheme="majorHAnsi" w:cstheme="majorHAnsi"/>
          <w:color w:val="202020"/>
          <w:sz w:val="22"/>
          <w:szCs w:val="22"/>
          <w:u w:val="none"/>
          <w:shd w:val="clear" w:color="auto" w:fill="FFFFFF"/>
        </w:rPr>
        <w:t>Pony Bo</w:t>
      </w:r>
      <w:r w:rsidR="000955F3" w:rsidRPr="0000293B">
        <w:rPr>
          <w:rStyle w:val="Hyperlink"/>
          <w:rFonts w:asciiTheme="majorHAnsi" w:hAnsiTheme="majorHAnsi" w:cstheme="majorHAnsi"/>
          <w:color w:val="202020"/>
          <w:sz w:val="22"/>
          <w:szCs w:val="22"/>
          <w:u w:val="none"/>
          <w:shd w:val="clear" w:color="auto" w:fill="FFFFFF"/>
        </w:rPr>
        <w:t>y</w:t>
      </w:r>
      <w:r w:rsidR="000955F3" w:rsidRPr="0000293B">
        <w:rPr>
          <w:rFonts w:asciiTheme="majorHAnsi" w:hAnsiTheme="majorHAnsi" w:cstheme="majorHAnsi"/>
          <w:color w:val="222222"/>
          <w:sz w:val="22"/>
          <w:szCs w:val="22"/>
        </w:rPr>
        <w:t>§</w:t>
      </w:r>
    </w:p>
    <w:p w14:paraId="0DA08B4F" w14:textId="519B172D" w:rsidR="00FE38CA" w:rsidRPr="0000293B" w:rsidRDefault="00FE38CA" w:rsidP="0000293B">
      <w:pPr>
        <w:spacing w:before="120"/>
        <w:rPr>
          <w:rStyle w:val="Hyperlink"/>
          <w:rFonts w:asciiTheme="majorHAnsi" w:hAnsiTheme="majorHAnsi" w:cstheme="majorHAnsi"/>
          <w:color w:val="202020"/>
          <w:sz w:val="22"/>
          <w:szCs w:val="22"/>
          <w:u w:val="none"/>
          <w:shd w:val="clear" w:color="auto" w:fill="FFFFFF"/>
        </w:rPr>
      </w:pPr>
      <w:r w:rsidRPr="0000293B">
        <w:rPr>
          <w:rStyle w:val="Hyperlink"/>
          <w:rFonts w:asciiTheme="majorHAnsi" w:hAnsiTheme="majorHAnsi" w:cstheme="majorHAnsi"/>
          <w:color w:val="202020"/>
          <w:sz w:val="22"/>
          <w:szCs w:val="22"/>
          <w:u w:val="none"/>
          <w:shd w:val="clear" w:color="auto" w:fill="FFFFFF"/>
        </w:rPr>
        <w:t xml:space="preserve">* </w:t>
      </w:r>
      <w:proofErr w:type="gramStart"/>
      <w:r w:rsidRPr="0000293B">
        <w:rPr>
          <w:rStyle w:val="Hyperlink"/>
          <w:rFonts w:asciiTheme="majorHAnsi" w:hAnsiTheme="majorHAnsi" w:cstheme="majorHAnsi"/>
          <w:color w:val="202020"/>
          <w:sz w:val="22"/>
          <w:szCs w:val="22"/>
          <w:u w:val="none"/>
          <w:shd w:val="clear" w:color="auto" w:fill="FFFFFF"/>
        </w:rPr>
        <w:t>with</w:t>
      </w:r>
      <w:proofErr w:type="gramEnd"/>
      <w:r w:rsidRPr="0000293B">
        <w:rPr>
          <w:rStyle w:val="Hyperlink"/>
          <w:rFonts w:asciiTheme="majorHAnsi" w:hAnsiTheme="majorHAnsi" w:cstheme="majorHAnsi"/>
          <w:color w:val="202020"/>
          <w:sz w:val="22"/>
          <w:szCs w:val="22"/>
          <w:u w:val="none"/>
          <w:shd w:val="clear" w:color="auto" w:fill="FFFFFF"/>
        </w:rPr>
        <w:t xml:space="preserve"> </w:t>
      </w:r>
      <w:r w:rsidR="000955F3" w:rsidRPr="0000293B">
        <w:rPr>
          <w:rStyle w:val="Hyperlink"/>
          <w:rFonts w:asciiTheme="majorHAnsi" w:hAnsiTheme="majorHAnsi" w:cstheme="majorHAnsi"/>
          <w:color w:val="202020"/>
          <w:sz w:val="22"/>
          <w:szCs w:val="22"/>
          <w:u w:val="none"/>
          <w:shd w:val="clear" w:color="auto" w:fill="FFFFFF"/>
        </w:rPr>
        <w:t>The Head And The Heart</w:t>
      </w:r>
      <w:r w:rsidRPr="0000293B">
        <w:rPr>
          <w:rStyle w:val="Hyperlink"/>
          <w:rFonts w:asciiTheme="majorHAnsi" w:hAnsiTheme="majorHAnsi" w:cstheme="majorHAnsi"/>
          <w:color w:val="202020"/>
          <w:sz w:val="22"/>
          <w:szCs w:val="22"/>
          <w:u w:val="none"/>
          <w:shd w:val="clear" w:color="auto" w:fill="FFFFFF"/>
        </w:rPr>
        <w:t xml:space="preserve"> </w:t>
      </w:r>
    </w:p>
    <w:p w14:paraId="1C361744" w14:textId="61AD2EC6" w:rsidR="00290E46" w:rsidRPr="0000293B" w:rsidRDefault="00290E46" w:rsidP="0000293B">
      <w:pPr>
        <w:rPr>
          <w:rFonts w:asciiTheme="majorHAnsi" w:hAnsiTheme="majorHAnsi" w:cstheme="majorHAnsi"/>
          <w:color w:val="222222"/>
          <w:sz w:val="22"/>
          <w:szCs w:val="22"/>
        </w:rPr>
      </w:pPr>
      <w:r w:rsidRPr="0000293B">
        <w:rPr>
          <w:rFonts w:asciiTheme="majorHAnsi" w:hAnsiTheme="majorHAnsi" w:cstheme="majorHAnsi"/>
          <w:color w:val="222222"/>
          <w:sz w:val="22"/>
          <w:szCs w:val="22"/>
        </w:rPr>
        <w:t xml:space="preserve">† </w:t>
      </w:r>
      <w:proofErr w:type="gramStart"/>
      <w:r w:rsidRPr="0000293B">
        <w:rPr>
          <w:rFonts w:asciiTheme="majorHAnsi" w:hAnsiTheme="majorHAnsi" w:cstheme="majorHAnsi"/>
          <w:color w:val="222222"/>
          <w:sz w:val="22"/>
          <w:szCs w:val="22"/>
        </w:rPr>
        <w:t>with</w:t>
      </w:r>
      <w:proofErr w:type="gramEnd"/>
      <w:r w:rsidRPr="0000293B">
        <w:rPr>
          <w:rFonts w:asciiTheme="majorHAnsi" w:hAnsiTheme="majorHAnsi" w:cstheme="majorHAnsi"/>
          <w:color w:val="222222"/>
          <w:sz w:val="22"/>
          <w:szCs w:val="22"/>
        </w:rPr>
        <w:t xml:space="preserve"> </w:t>
      </w:r>
      <w:r w:rsidR="000955F3" w:rsidRPr="0000293B">
        <w:rPr>
          <w:rFonts w:asciiTheme="majorHAnsi" w:hAnsiTheme="majorHAnsi" w:cstheme="majorHAnsi"/>
          <w:color w:val="222222"/>
          <w:sz w:val="22"/>
          <w:szCs w:val="22"/>
        </w:rPr>
        <w:t xml:space="preserve">Andy </w:t>
      </w:r>
      <w:proofErr w:type="spellStart"/>
      <w:r w:rsidR="000955F3" w:rsidRPr="0000293B">
        <w:rPr>
          <w:rFonts w:asciiTheme="majorHAnsi" w:hAnsiTheme="majorHAnsi" w:cstheme="majorHAnsi"/>
          <w:color w:val="222222"/>
          <w:sz w:val="22"/>
          <w:szCs w:val="22"/>
        </w:rPr>
        <w:t>Grammer</w:t>
      </w:r>
      <w:proofErr w:type="spellEnd"/>
    </w:p>
    <w:p w14:paraId="3CEDFFEE" w14:textId="4B2D430A" w:rsidR="000955F3" w:rsidRPr="0000293B" w:rsidRDefault="000955F3" w:rsidP="0000293B">
      <w:pPr>
        <w:shd w:val="clear" w:color="auto" w:fill="FFFFFF"/>
        <w:tabs>
          <w:tab w:val="center" w:pos="4680"/>
          <w:tab w:val="right" w:pos="9360"/>
        </w:tabs>
        <w:rPr>
          <w:rFonts w:asciiTheme="majorHAnsi" w:hAnsiTheme="majorHAnsi" w:cstheme="majorHAnsi"/>
          <w:color w:val="222222"/>
          <w:sz w:val="22"/>
          <w:szCs w:val="22"/>
        </w:rPr>
      </w:pPr>
      <w:r w:rsidRPr="0000293B">
        <w:rPr>
          <w:rFonts w:asciiTheme="majorHAnsi" w:hAnsiTheme="majorHAnsi" w:cstheme="majorHAnsi"/>
          <w:color w:val="222222"/>
          <w:sz w:val="22"/>
          <w:szCs w:val="22"/>
        </w:rPr>
        <w:t xml:space="preserve">‡ </w:t>
      </w:r>
      <w:proofErr w:type="gramStart"/>
      <w:r w:rsidRPr="0000293B">
        <w:rPr>
          <w:rFonts w:asciiTheme="majorHAnsi" w:hAnsiTheme="majorHAnsi" w:cstheme="majorHAnsi"/>
          <w:color w:val="222222"/>
          <w:sz w:val="22"/>
          <w:szCs w:val="22"/>
        </w:rPr>
        <w:t>with</w:t>
      </w:r>
      <w:proofErr w:type="gramEnd"/>
      <w:r w:rsidRPr="0000293B">
        <w:rPr>
          <w:rFonts w:asciiTheme="majorHAnsi" w:hAnsiTheme="majorHAnsi" w:cstheme="majorHAnsi"/>
          <w:color w:val="222222"/>
          <w:sz w:val="22"/>
          <w:szCs w:val="22"/>
        </w:rPr>
        <w:t xml:space="preserve"> Fitz &amp; the Tantrums</w:t>
      </w:r>
    </w:p>
    <w:p w14:paraId="0439D443" w14:textId="6C258202" w:rsidR="00087B0E" w:rsidRPr="0000293B" w:rsidRDefault="000955F3" w:rsidP="0000293B">
      <w:pPr>
        <w:shd w:val="clear" w:color="auto" w:fill="FFFFFF"/>
        <w:tabs>
          <w:tab w:val="center" w:pos="4680"/>
          <w:tab w:val="right" w:pos="9360"/>
        </w:tabs>
        <w:rPr>
          <w:rStyle w:val="Hyperlink"/>
          <w:rFonts w:asciiTheme="majorHAnsi" w:hAnsiTheme="majorHAnsi" w:cstheme="majorHAnsi"/>
          <w:color w:val="222222"/>
          <w:sz w:val="22"/>
          <w:szCs w:val="22"/>
          <w:u w:val="none"/>
        </w:rPr>
      </w:pPr>
      <w:r w:rsidRPr="0000293B">
        <w:rPr>
          <w:rFonts w:asciiTheme="majorHAnsi" w:hAnsiTheme="majorHAnsi" w:cstheme="majorHAnsi"/>
          <w:color w:val="222222"/>
          <w:sz w:val="22"/>
          <w:szCs w:val="22"/>
        </w:rPr>
        <w:t>§ with Medium Build</w:t>
      </w:r>
    </w:p>
    <w:bookmarkEnd w:id="0"/>
    <w:bookmarkEnd w:id="1"/>
    <w:p w14:paraId="576DB3B3" w14:textId="77777777" w:rsidR="0000293B" w:rsidRDefault="0040620E" w:rsidP="0000293B">
      <w:pPr>
        <w:pStyle w:val="Normal1"/>
        <w:tabs>
          <w:tab w:val="center" w:pos="3870"/>
          <w:tab w:val="right" w:pos="9270"/>
        </w:tabs>
        <w:spacing w:before="120"/>
        <w:jc w:val="center"/>
        <w:rPr>
          <w:rFonts w:asciiTheme="majorHAnsi" w:hAnsiTheme="majorHAnsi" w:cstheme="majorHAnsi"/>
          <w:b/>
          <w:sz w:val="22"/>
          <w:szCs w:val="22"/>
        </w:rPr>
      </w:pPr>
      <w:r w:rsidRPr="0000293B">
        <w:rPr>
          <w:rFonts w:asciiTheme="majorHAnsi" w:hAnsiTheme="majorHAnsi" w:cstheme="majorHAnsi"/>
          <w:b/>
          <w:sz w:val="22"/>
          <w:szCs w:val="22"/>
        </w:rPr>
        <w:t>For more information, please contact</w:t>
      </w:r>
      <w:r w:rsidR="0000293B">
        <w:rPr>
          <w:rFonts w:asciiTheme="majorHAnsi" w:hAnsiTheme="majorHAnsi" w:cstheme="majorHAnsi"/>
          <w:b/>
          <w:sz w:val="22"/>
          <w:szCs w:val="22"/>
        </w:rPr>
        <w:t>:</w:t>
      </w:r>
    </w:p>
    <w:p w14:paraId="4F516F46" w14:textId="7B5D869A" w:rsidR="0000293B" w:rsidRDefault="0000293B" w:rsidP="0000293B">
      <w:pPr>
        <w:pStyle w:val="Normal1"/>
        <w:tabs>
          <w:tab w:val="center" w:pos="3870"/>
          <w:tab w:val="right" w:pos="9270"/>
        </w:tabs>
        <w:spacing w:before="120"/>
        <w:jc w:val="center"/>
        <w:rPr>
          <w:rFonts w:asciiTheme="majorHAnsi" w:hAnsiTheme="majorHAnsi" w:cstheme="majorHAnsi"/>
          <w:b/>
          <w:sz w:val="22"/>
          <w:szCs w:val="22"/>
        </w:rPr>
      </w:pPr>
      <w:r>
        <w:rPr>
          <w:rFonts w:asciiTheme="majorHAnsi" w:hAnsiTheme="majorHAnsi" w:cstheme="majorHAnsi"/>
          <w:b/>
          <w:sz w:val="22"/>
          <w:szCs w:val="22"/>
        </w:rPr>
        <w:t xml:space="preserve">Rick Gershon | </w:t>
      </w:r>
      <w:hyperlink r:id="rId13" w:history="1">
        <w:r w:rsidRPr="00475FAA">
          <w:rPr>
            <w:rStyle w:val="Hyperlink"/>
            <w:rFonts w:asciiTheme="majorHAnsi" w:hAnsiTheme="majorHAnsi" w:cstheme="majorHAnsi"/>
            <w:b/>
            <w:sz w:val="22"/>
            <w:szCs w:val="22"/>
          </w:rPr>
          <w:t>rick.gershon@warnerrecords.com</w:t>
        </w:r>
      </w:hyperlink>
    </w:p>
    <w:p w14:paraId="40F5B974" w14:textId="4E01B017" w:rsidR="0000293B" w:rsidRDefault="0000293B" w:rsidP="0000293B">
      <w:pPr>
        <w:pStyle w:val="Normal1"/>
        <w:tabs>
          <w:tab w:val="center" w:pos="3870"/>
          <w:tab w:val="right" w:pos="9270"/>
        </w:tabs>
        <w:spacing w:before="120"/>
        <w:jc w:val="center"/>
        <w:rPr>
          <w:rFonts w:asciiTheme="majorHAnsi" w:hAnsiTheme="majorHAnsi" w:cstheme="majorHAnsi"/>
          <w:b/>
          <w:sz w:val="22"/>
          <w:szCs w:val="22"/>
        </w:rPr>
      </w:pPr>
      <w:r>
        <w:rPr>
          <w:rFonts w:asciiTheme="majorHAnsi" w:hAnsiTheme="majorHAnsi" w:cstheme="majorHAnsi"/>
          <w:b/>
          <w:sz w:val="22"/>
          <w:szCs w:val="22"/>
        </w:rPr>
        <w:t xml:space="preserve">Reid </w:t>
      </w:r>
      <w:proofErr w:type="spellStart"/>
      <w:r>
        <w:rPr>
          <w:rFonts w:asciiTheme="majorHAnsi" w:hAnsiTheme="majorHAnsi" w:cstheme="majorHAnsi"/>
          <w:b/>
          <w:sz w:val="22"/>
          <w:szCs w:val="22"/>
        </w:rPr>
        <w:t>Kutrow</w:t>
      </w:r>
      <w:proofErr w:type="spellEnd"/>
      <w:r>
        <w:rPr>
          <w:rFonts w:asciiTheme="majorHAnsi" w:hAnsiTheme="majorHAnsi" w:cstheme="majorHAnsi"/>
          <w:b/>
          <w:sz w:val="22"/>
          <w:szCs w:val="22"/>
        </w:rPr>
        <w:t xml:space="preserve"> | </w:t>
      </w:r>
      <w:hyperlink r:id="rId14" w:history="1">
        <w:r w:rsidRPr="00475FAA">
          <w:rPr>
            <w:rStyle w:val="Hyperlink"/>
            <w:rFonts w:asciiTheme="majorHAnsi" w:hAnsiTheme="majorHAnsi" w:cstheme="majorHAnsi"/>
            <w:b/>
            <w:sz w:val="22"/>
            <w:szCs w:val="22"/>
          </w:rPr>
          <w:t>reid.kutrow@sacksco.com</w:t>
        </w:r>
      </w:hyperlink>
    </w:p>
    <w:p w14:paraId="2DA0022D" w14:textId="67AFBF90" w:rsidR="0000293B" w:rsidRDefault="0000293B" w:rsidP="0000293B">
      <w:pPr>
        <w:pStyle w:val="Normal1"/>
        <w:tabs>
          <w:tab w:val="center" w:pos="3870"/>
          <w:tab w:val="right" w:pos="9270"/>
        </w:tabs>
        <w:spacing w:before="120"/>
        <w:jc w:val="center"/>
        <w:rPr>
          <w:rFonts w:asciiTheme="majorHAnsi" w:hAnsiTheme="majorHAnsi" w:cstheme="majorHAnsi"/>
          <w:b/>
          <w:sz w:val="22"/>
          <w:szCs w:val="22"/>
        </w:rPr>
      </w:pPr>
      <w:r>
        <w:rPr>
          <w:rFonts w:asciiTheme="majorHAnsi" w:hAnsiTheme="majorHAnsi" w:cstheme="majorHAnsi"/>
          <w:b/>
          <w:sz w:val="22"/>
          <w:szCs w:val="22"/>
        </w:rPr>
        <w:lastRenderedPageBreak/>
        <w:t>Ethan Jacobs |</w:t>
      </w:r>
      <w:r w:rsidR="0040620E" w:rsidRPr="0000293B">
        <w:rPr>
          <w:rFonts w:asciiTheme="majorHAnsi" w:hAnsiTheme="majorHAnsi" w:cstheme="majorHAnsi"/>
          <w:b/>
          <w:sz w:val="22"/>
          <w:szCs w:val="22"/>
        </w:rPr>
        <w:t xml:space="preserve"> </w:t>
      </w:r>
      <w:hyperlink r:id="rId15" w:history="1">
        <w:r w:rsidRPr="00475FAA">
          <w:rPr>
            <w:rStyle w:val="Hyperlink"/>
            <w:rFonts w:asciiTheme="majorHAnsi" w:hAnsiTheme="majorHAnsi" w:cstheme="majorHAnsi"/>
            <w:b/>
            <w:sz w:val="22"/>
            <w:szCs w:val="22"/>
          </w:rPr>
          <w:t>ethan.jacobs@sacksco.com</w:t>
        </w:r>
      </w:hyperlink>
    </w:p>
    <w:p w14:paraId="4BFA8F72" w14:textId="45A884FB" w:rsidR="0000293B" w:rsidRDefault="0000293B" w:rsidP="0000293B">
      <w:pPr>
        <w:pStyle w:val="Normal1"/>
        <w:tabs>
          <w:tab w:val="center" w:pos="3870"/>
          <w:tab w:val="right" w:pos="9270"/>
        </w:tabs>
        <w:spacing w:before="120"/>
        <w:jc w:val="center"/>
        <w:rPr>
          <w:rFonts w:asciiTheme="majorHAnsi" w:hAnsiTheme="majorHAnsi" w:cstheme="majorHAnsi"/>
          <w:b/>
          <w:sz w:val="22"/>
          <w:szCs w:val="22"/>
        </w:rPr>
      </w:pPr>
      <w:r>
        <w:rPr>
          <w:rFonts w:asciiTheme="majorHAnsi" w:hAnsiTheme="majorHAnsi" w:cstheme="majorHAnsi"/>
          <w:b/>
          <w:sz w:val="22"/>
          <w:szCs w:val="22"/>
        </w:rPr>
        <w:t xml:space="preserve">Carla Sacks | </w:t>
      </w:r>
      <w:hyperlink r:id="rId16" w:history="1">
        <w:r w:rsidRPr="00475FAA">
          <w:rPr>
            <w:rStyle w:val="Hyperlink"/>
            <w:rFonts w:asciiTheme="majorHAnsi" w:hAnsiTheme="majorHAnsi" w:cstheme="majorHAnsi"/>
            <w:b/>
            <w:sz w:val="22"/>
            <w:szCs w:val="22"/>
          </w:rPr>
          <w:t>carla@sacksco.com</w:t>
        </w:r>
      </w:hyperlink>
    </w:p>
    <w:p w14:paraId="3E1C027D" w14:textId="5398461B" w:rsidR="0000293B" w:rsidRPr="0000293B" w:rsidRDefault="0000293B" w:rsidP="0000293B">
      <w:pPr>
        <w:pStyle w:val="Normal1"/>
        <w:tabs>
          <w:tab w:val="center" w:pos="3870"/>
          <w:tab w:val="right" w:pos="9270"/>
        </w:tabs>
        <w:spacing w:before="120"/>
        <w:jc w:val="center"/>
        <w:rPr>
          <w:rFonts w:asciiTheme="majorHAnsi" w:hAnsiTheme="majorHAnsi" w:cstheme="majorHAnsi"/>
          <w:b/>
          <w:sz w:val="22"/>
          <w:szCs w:val="22"/>
        </w:rPr>
      </w:pPr>
      <w:r>
        <w:rPr>
          <w:rFonts w:ascii="Calibri" w:hAnsi="Calibri" w:cs="Calibri"/>
          <w:b/>
          <w:bCs/>
          <w:noProof/>
          <w:color w:val="3661BD"/>
        </w:rPr>
        <w:drawing>
          <wp:inline distT="0" distB="0" distL="0" distR="0" wp14:anchorId="13C66BB4" wp14:editId="647C7A6E">
            <wp:extent cx="1751188" cy="581114"/>
            <wp:effectExtent l="0" t="0" r="1905" b="3175"/>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2482" cy="608091"/>
                    </a:xfrm>
                    <a:prstGeom prst="rect">
                      <a:avLst/>
                    </a:prstGeom>
                    <a:noFill/>
                    <a:ln>
                      <a:noFill/>
                    </a:ln>
                  </pic:spPr>
                </pic:pic>
              </a:graphicData>
            </a:graphic>
          </wp:inline>
        </w:drawing>
      </w:r>
    </w:p>
    <w:sectPr w:rsidR="0000293B" w:rsidRPr="0000293B" w:rsidSect="00B01B46">
      <w:headerReference w:type="even"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EE298" w14:textId="77777777" w:rsidR="00D92C06" w:rsidRDefault="00D92C06" w:rsidP="007351C8">
      <w:r>
        <w:separator/>
      </w:r>
    </w:p>
  </w:endnote>
  <w:endnote w:type="continuationSeparator" w:id="0">
    <w:p w14:paraId="6AAE2369" w14:textId="77777777" w:rsidR="00D92C06" w:rsidRDefault="00D92C06"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EE6E0" w14:textId="77777777" w:rsidR="00D92C06" w:rsidRDefault="00D92C06" w:rsidP="007351C8">
      <w:r>
        <w:separator/>
      </w:r>
    </w:p>
  </w:footnote>
  <w:footnote w:type="continuationSeparator" w:id="0">
    <w:p w14:paraId="48A37717" w14:textId="77777777" w:rsidR="00D92C06" w:rsidRDefault="00D92C06"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342C7C" w:rsidRPr="0088634D" w14:paraId="57C03B12" w14:textId="77777777" w:rsidTr="007351C8">
      <w:tc>
        <w:tcPr>
          <w:tcW w:w="1152" w:type="dxa"/>
        </w:tcPr>
        <w:p w14:paraId="14DD7DD8" w14:textId="77777777" w:rsidR="00342C7C" w:rsidRPr="003F0083" w:rsidRDefault="00342C7C"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10318B78" w14:textId="77777777" w:rsidR="00342C7C" w:rsidRPr="003F0083" w:rsidRDefault="00342C7C" w:rsidP="007351C8">
          <w:pPr>
            <w:pStyle w:val="Header"/>
          </w:pPr>
          <w:r w:rsidRPr="003F0083">
            <w:t>[Type text]</w:t>
          </w:r>
        </w:p>
      </w:tc>
    </w:tr>
  </w:tbl>
  <w:p w14:paraId="04A6F3C7" w14:textId="77777777" w:rsidR="00342C7C" w:rsidRDefault="00342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3E9"/>
    <w:multiLevelType w:val="multilevel"/>
    <w:tmpl w:val="3D7C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C2067"/>
    <w:multiLevelType w:val="multilevel"/>
    <w:tmpl w:val="AB729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2203B"/>
    <w:multiLevelType w:val="multilevel"/>
    <w:tmpl w:val="5F3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54045"/>
    <w:multiLevelType w:val="hybridMultilevel"/>
    <w:tmpl w:val="C11AAB4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4" w15:restartNumberingAfterBreak="0">
    <w:nsid w:val="13943AEA"/>
    <w:multiLevelType w:val="multilevel"/>
    <w:tmpl w:val="E34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B44BF"/>
    <w:multiLevelType w:val="hybridMultilevel"/>
    <w:tmpl w:val="51D4AC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6C1935"/>
    <w:multiLevelType w:val="multilevel"/>
    <w:tmpl w:val="51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10CDD"/>
    <w:multiLevelType w:val="hybridMultilevel"/>
    <w:tmpl w:val="5C3A8858"/>
    <w:lvl w:ilvl="0" w:tplc="09D6DB08">
      <w:start w:val="1"/>
      <w:numFmt w:val="decimal"/>
      <w:lvlText w:val="%1."/>
      <w:lvlJc w:val="left"/>
      <w:pPr>
        <w:ind w:left="2520" w:hanging="360"/>
      </w:pPr>
      <w:rPr>
        <w:rFonts w:hint="default"/>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54750C6"/>
    <w:multiLevelType w:val="hybridMultilevel"/>
    <w:tmpl w:val="0ADAD09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7E66A25"/>
    <w:multiLevelType w:val="hybridMultilevel"/>
    <w:tmpl w:val="C85877D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 w15:restartNumberingAfterBreak="0">
    <w:nsid w:val="2DC52014"/>
    <w:multiLevelType w:val="multilevel"/>
    <w:tmpl w:val="C51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066FC"/>
    <w:multiLevelType w:val="multilevel"/>
    <w:tmpl w:val="C6761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132EC1"/>
    <w:multiLevelType w:val="hybridMultilevel"/>
    <w:tmpl w:val="A9CEC65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3" w15:restartNumberingAfterBreak="0">
    <w:nsid w:val="339111B9"/>
    <w:multiLevelType w:val="hybridMultilevel"/>
    <w:tmpl w:val="10B8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B4D8A"/>
    <w:multiLevelType w:val="hybridMultilevel"/>
    <w:tmpl w:val="E77403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15:restartNumberingAfterBreak="0">
    <w:nsid w:val="38C0657F"/>
    <w:multiLevelType w:val="hybridMultilevel"/>
    <w:tmpl w:val="E52AFDEA"/>
    <w:lvl w:ilvl="0" w:tplc="0409000F">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3C292FD0"/>
    <w:multiLevelType w:val="multilevel"/>
    <w:tmpl w:val="0AF2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55321C"/>
    <w:multiLevelType w:val="multilevel"/>
    <w:tmpl w:val="2AD2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917616"/>
    <w:multiLevelType w:val="hybridMultilevel"/>
    <w:tmpl w:val="0D32B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8B0C37"/>
    <w:multiLevelType w:val="multilevel"/>
    <w:tmpl w:val="B53A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BB682D"/>
    <w:multiLevelType w:val="hybridMultilevel"/>
    <w:tmpl w:val="6B68C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B71C12"/>
    <w:multiLevelType w:val="hybridMultilevel"/>
    <w:tmpl w:val="40487B44"/>
    <w:lvl w:ilvl="0" w:tplc="0409000F">
      <w:start w:val="1"/>
      <w:numFmt w:val="decimal"/>
      <w:lvlText w:val="%1."/>
      <w:lvlJc w:val="left"/>
      <w:pPr>
        <w:ind w:left="2520" w:hanging="360"/>
      </w:pPr>
      <w:rPr>
        <w:rFonts w:hint="default"/>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6A440675"/>
    <w:multiLevelType w:val="multilevel"/>
    <w:tmpl w:val="C2AC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F7301D"/>
    <w:multiLevelType w:val="hybridMultilevel"/>
    <w:tmpl w:val="0372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E40254"/>
    <w:multiLevelType w:val="multilevel"/>
    <w:tmpl w:val="51D4AC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7525548F"/>
    <w:multiLevelType w:val="hybridMultilevel"/>
    <w:tmpl w:val="939E9C68"/>
    <w:lvl w:ilvl="0" w:tplc="FEEEAC4C">
      <w:numFmt w:val="bullet"/>
      <w:lvlText w:val="—"/>
      <w:lvlJc w:val="left"/>
      <w:pPr>
        <w:ind w:left="-180" w:hanging="360"/>
      </w:pPr>
      <w:rPr>
        <w:rFonts w:ascii="Times New Roman" w:eastAsia="MS Mincho" w:hAnsi="Times New Roman" w:cs="Times New Roman"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6" w15:restartNumberingAfterBreak="0">
    <w:nsid w:val="78675F76"/>
    <w:multiLevelType w:val="hybridMultilevel"/>
    <w:tmpl w:val="DED0541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15:restartNumberingAfterBreak="0">
    <w:nsid w:val="7E0C689C"/>
    <w:multiLevelType w:val="hybridMultilevel"/>
    <w:tmpl w:val="C6761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5345340">
    <w:abstractNumId w:val="2"/>
  </w:num>
  <w:num w:numId="2" w16cid:durableId="1965577372">
    <w:abstractNumId w:val="0"/>
  </w:num>
  <w:num w:numId="3" w16cid:durableId="87426537">
    <w:abstractNumId w:val="12"/>
  </w:num>
  <w:num w:numId="4" w16cid:durableId="1469862823">
    <w:abstractNumId w:val="4"/>
  </w:num>
  <w:num w:numId="5" w16cid:durableId="1791589237">
    <w:abstractNumId w:val="6"/>
  </w:num>
  <w:num w:numId="6" w16cid:durableId="2080785039">
    <w:abstractNumId w:val="18"/>
  </w:num>
  <w:num w:numId="7" w16cid:durableId="335808133">
    <w:abstractNumId w:val="27"/>
  </w:num>
  <w:num w:numId="8" w16cid:durableId="2089227244">
    <w:abstractNumId w:val="11"/>
  </w:num>
  <w:num w:numId="9" w16cid:durableId="1226792773">
    <w:abstractNumId w:val="17"/>
  </w:num>
  <w:num w:numId="10" w16cid:durableId="1122843182">
    <w:abstractNumId w:val="14"/>
  </w:num>
  <w:num w:numId="11" w16cid:durableId="670908930">
    <w:abstractNumId w:val="19"/>
  </w:num>
  <w:num w:numId="12" w16cid:durableId="1989284420">
    <w:abstractNumId w:val="9"/>
  </w:num>
  <w:num w:numId="13" w16cid:durableId="1704937409">
    <w:abstractNumId w:val="16"/>
  </w:num>
  <w:num w:numId="14" w16cid:durableId="129060029">
    <w:abstractNumId w:val="13"/>
  </w:num>
  <w:num w:numId="15" w16cid:durableId="1601377654">
    <w:abstractNumId w:val="10"/>
  </w:num>
  <w:num w:numId="16" w16cid:durableId="1799912493">
    <w:abstractNumId w:val="22"/>
  </w:num>
  <w:num w:numId="17" w16cid:durableId="1073966499">
    <w:abstractNumId w:val="3"/>
  </w:num>
  <w:num w:numId="18" w16cid:durableId="1589190662">
    <w:abstractNumId w:val="25"/>
  </w:num>
  <w:num w:numId="19" w16cid:durableId="102041759">
    <w:abstractNumId w:val="1"/>
  </w:num>
  <w:num w:numId="20" w16cid:durableId="1802334752">
    <w:abstractNumId w:val="20"/>
  </w:num>
  <w:num w:numId="21" w16cid:durableId="2070572928">
    <w:abstractNumId w:val="23"/>
  </w:num>
  <w:num w:numId="22" w16cid:durableId="825390548">
    <w:abstractNumId w:val="15"/>
  </w:num>
  <w:num w:numId="23" w16cid:durableId="1019039925">
    <w:abstractNumId w:val="5"/>
  </w:num>
  <w:num w:numId="24" w16cid:durableId="26026637">
    <w:abstractNumId w:val="24"/>
  </w:num>
  <w:num w:numId="25" w16cid:durableId="1254901497">
    <w:abstractNumId w:val="26"/>
  </w:num>
  <w:num w:numId="26" w16cid:durableId="1331912042">
    <w:abstractNumId w:val="7"/>
  </w:num>
  <w:num w:numId="27" w16cid:durableId="1422675432">
    <w:abstractNumId w:val="21"/>
  </w:num>
  <w:num w:numId="28" w16cid:durableId="18349068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311"/>
    <w:rsid w:val="00000535"/>
    <w:rsid w:val="0000293B"/>
    <w:rsid w:val="00002EB7"/>
    <w:rsid w:val="00003610"/>
    <w:rsid w:val="0000368F"/>
    <w:rsid w:val="00003934"/>
    <w:rsid w:val="00003F29"/>
    <w:rsid w:val="00004532"/>
    <w:rsid w:val="0000459C"/>
    <w:rsid w:val="00004D91"/>
    <w:rsid w:val="00005265"/>
    <w:rsid w:val="00005C33"/>
    <w:rsid w:val="00006A38"/>
    <w:rsid w:val="00006D5F"/>
    <w:rsid w:val="0001207E"/>
    <w:rsid w:val="00012160"/>
    <w:rsid w:val="000130C3"/>
    <w:rsid w:val="0001380F"/>
    <w:rsid w:val="00013844"/>
    <w:rsid w:val="00013A0B"/>
    <w:rsid w:val="00013DD3"/>
    <w:rsid w:val="00014019"/>
    <w:rsid w:val="00015084"/>
    <w:rsid w:val="0001565C"/>
    <w:rsid w:val="000164E0"/>
    <w:rsid w:val="00016742"/>
    <w:rsid w:val="000169B8"/>
    <w:rsid w:val="0002064B"/>
    <w:rsid w:val="000221B9"/>
    <w:rsid w:val="000226A7"/>
    <w:rsid w:val="00022941"/>
    <w:rsid w:val="000235B0"/>
    <w:rsid w:val="00024BAF"/>
    <w:rsid w:val="00025336"/>
    <w:rsid w:val="00025806"/>
    <w:rsid w:val="00025970"/>
    <w:rsid w:val="000259BF"/>
    <w:rsid w:val="00025CDE"/>
    <w:rsid w:val="00026099"/>
    <w:rsid w:val="000272E5"/>
    <w:rsid w:val="00027837"/>
    <w:rsid w:val="00027FF9"/>
    <w:rsid w:val="00030615"/>
    <w:rsid w:val="00030798"/>
    <w:rsid w:val="00030B81"/>
    <w:rsid w:val="00031494"/>
    <w:rsid w:val="000321D2"/>
    <w:rsid w:val="000321D3"/>
    <w:rsid w:val="00032332"/>
    <w:rsid w:val="00032B5F"/>
    <w:rsid w:val="0003471A"/>
    <w:rsid w:val="00034846"/>
    <w:rsid w:val="0003589C"/>
    <w:rsid w:val="00036E6F"/>
    <w:rsid w:val="00036F97"/>
    <w:rsid w:val="000372CC"/>
    <w:rsid w:val="00037C4F"/>
    <w:rsid w:val="00040712"/>
    <w:rsid w:val="00040A2D"/>
    <w:rsid w:val="00041397"/>
    <w:rsid w:val="00041ECB"/>
    <w:rsid w:val="00041F79"/>
    <w:rsid w:val="00042D51"/>
    <w:rsid w:val="000438AA"/>
    <w:rsid w:val="00043D21"/>
    <w:rsid w:val="00044013"/>
    <w:rsid w:val="000440F0"/>
    <w:rsid w:val="000440F3"/>
    <w:rsid w:val="00044626"/>
    <w:rsid w:val="000452C5"/>
    <w:rsid w:val="00045860"/>
    <w:rsid w:val="00045DF0"/>
    <w:rsid w:val="00046E34"/>
    <w:rsid w:val="000504E8"/>
    <w:rsid w:val="0005053F"/>
    <w:rsid w:val="0005061F"/>
    <w:rsid w:val="0005062B"/>
    <w:rsid w:val="00051463"/>
    <w:rsid w:val="00052551"/>
    <w:rsid w:val="00052D5C"/>
    <w:rsid w:val="000531CB"/>
    <w:rsid w:val="0005343D"/>
    <w:rsid w:val="00054756"/>
    <w:rsid w:val="0005484B"/>
    <w:rsid w:val="000550CC"/>
    <w:rsid w:val="00055C8C"/>
    <w:rsid w:val="00055C95"/>
    <w:rsid w:val="000562DE"/>
    <w:rsid w:val="00057348"/>
    <w:rsid w:val="00057D7A"/>
    <w:rsid w:val="00060416"/>
    <w:rsid w:val="0006076E"/>
    <w:rsid w:val="00060C6B"/>
    <w:rsid w:val="00061E1A"/>
    <w:rsid w:val="00062F7C"/>
    <w:rsid w:val="00063120"/>
    <w:rsid w:val="00063A88"/>
    <w:rsid w:val="00064FE8"/>
    <w:rsid w:val="00065B9B"/>
    <w:rsid w:val="00065F5A"/>
    <w:rsid w:val="000665C4"/>
    <w:rsid w:val="00066CE0"/>
    <w:rsid w:val="00066FA4"/>
    <w:rsid w:val="00067808"/>
    <w:rsid w:val="00067B0D"/>
    <w:rsid w:val="000703AA"/>
    <w:rsid w:val="00070E4E"/>
    <w:rsid w:val="000712C8"/>
    <w:rsid w:val="000714A5"/>
    <w:rsid w:val="000714D8"/>
    <w:rsid w:val="00071945"/>
    <w:rsid w:val="00071A39"/>
    <w:rsid w:val="000727B6"/>
    <w:rsid w:val="000727D8"/>
    <w:rsid w:val="00072827"/>
    <w:rsid w:val="0007289E"/>
    <w:rsid w:val="000729F0"/>
    <w:rsid w:val="00074BBD"/>
    <w:rsid w:val="00075AED"/>
    <w:rsid w:val="0007696A"/>
    <w:rsid w:val="00076B20"/>
    <w:rsid w:val="0007753B"/>
    <w:rsid w:val="000800D3"/>
    <w:rsid w:val="00080227"/>
    <w:rsid w:val="0008093C"/>
    <w:rsid w:val="00080DCD"/>
    <w:rsid w:val="00080E69"/>
    <w:rsid w:val="00080F66"/>
    <w:rsid w:val="000810F2"/>
    <w:rsid w:val="00081B77"/>
    <w:rsid w:val="00081F50"/>
    <w:rsid w:val="00081F7B"/>
    <w:rsid w:val="00082A15"/>
    <w:rsid w:val="00082A96"/>
    <w:rsid w:val="00083131"/>
    <w:rsid w:val="000836FF"/>
    <w:rsid w:val="00083968"/>
    <w:rsid w:val="000843BC"/>
    <w:rsid w:val="0008447E"/>
    <w:rsid w:val="00084559"/>
    <w:rsid w:val="0008500E"/>
    <w:rsid w:val="000871EA"/>
    <w:rsid w:val="00087207"/>
    <w:rsid w:val="00087B0E"/>
    <w:rsid w:val="00090A2E"/>
    <w:rsid w:val="0009228A"/>
    <w:rsid w:val="00092BFB"/>
    <w:rsid w:val="000931AE"/>
    <w:rsid w:val="00093613"/>
    <w:rsid w:val="0009383E"/>
    <w:rsid w:val="00093BE4"/>
    <w:rsid w:val="000955F3"/>
    <w:rsid w:val="00095633"/>
    <w:rsid w:val="00095AF1"/>
    <w:rsid w:val="00095CCC"/>
    <w:rsid w:val="000A0C5B"/>
    <w:rsid w:val="000A0F62"/>
    <w:rsid w:val="000A1FD5"/>
    <w:rsid w:val="000A2278"/>
    <w:rsid w:val="000A2DC8"/>
    <w:rsid w:val="000A2E9C"/>
    <w:rsid w:val="000A2FDA"/>
    <w:rsid w:val="000A326F"/>
    <w:rsid w:val="000A39A6"/>
    <w:rsid w:val="000A3A03"/>
    <w:rsid w:val="000A4192"/>
    <w:rsid w:val="000A4213"/>
    <w:rsid w:val="000A4D58"/>
    <w:rsid w:val="000A5E5C"/>
    <w:rsid w:val="000A76E1"/>
    <w:rsid w:val="000B03A9"/>
    <w:rsid w:val="000B047F"/>
    <w:rsid w:val="000B0E71"/>
    <w:rsid w:val="000B10D4"/>
    <w:rsid w:val="000B19C1"/>
    <w:rsid w:val="000B1EE7"/>
    <w:rsid w:val="000B227D"/>
    <w:rsid w:val="000B28EC"/>
    <w:rsid w:val="000B34AE"/>
    <w:rsid w:val="000B360D"/>
    <w:rsid w:val="000B3D67"/>
    <w:rsid w:val="000B403F"/>
    <w:rsid w:val="000B4D57"/>
    <w:rsid w:val="000B5116"/>
    <w:rsid w:val="000B518E"/>
    <w:rsid w:val="000B6399"/>
    <w:rsid w:val="000B71C2"/>
    <w:rsid w:val="000B7683"/>
    <w:rsid w:val="000C1BBF"/>
    <w:rsid w:val="000C1E47"/>
    <w:rsid w:val="000C2403"/>
    <w:rsid w:val="000C24B1"/>
    <w:rsid w:val="000C25F0"/>
    <w:rsid w:val="000C26F3"/>
    <w:rsid w:val="000C27AD"/>
    <w:rsid w:val="000C322D"/>
    <w:rsid w:val="000C3C00"/>
    <w:rsid w:val="000C4791"/>
    <w:rsid w:val="000C5005"/>
    <w:rsid w:val="000C5265"/>
    <w:rsid w:val="000C535A"/>
    <w:rsid w:val="000C5998"/>
    <w:rsid w:val="000C5BDD"/>
    <w:rsid w:val="000C6B7B"/>
    <w:rsid w:val="000C6FAB"/>
    <w:rsid w:val="000C7623"/>
    <w:rsid w:val="000C7AD6"/>
    <w:rsid w:val="000C7DBF"/>
    <w:rsid w:val="000C7F8B"/>
    <w:rsid w:val="000D1A75"/>
    <w:rsid w:val="000D1BE9"/>
    <w:rsid w:val="000D2369"/>
    <w:rsid w:val="000D352F"/>
    <w:rsid w:val="000D4861"/>
    <w:rsid w:val="000D4B7B"/>
    <w:rsid w:val="000D4F05"/>
    <w:rsid w:val="000D57EB"/>
    <w:rsid w:val="000D5C3C"/>
    <w:rsid w:val="000D6754"/>
    <w:rsid w:val="000D679A"/>
    <w:rsid w:val="000D6F69"/>
    <w:rsid w:val="000D70B8"/>
    <w:rsid w:val="000D754B"/>
    <w:rsid w:val="000D7672"/>
    <w:rsid w:val="000D7F0C"/>
    <w:rsid w:val="000E05B3"/>
    <w:rsid w:val="000E07E3"/>
    <w:rsid w:val="000E0AE7"/>
    <w:rsid w:val="000E22AD"/>
    <w:rsid w:val="000E2367"/>
    <w:rsid w:val="000E2E21"/>
    <w:rsid w:val="000E3109"/>
    <w:rsid w:val="000E4D34"/>
    <w:rsid w:val="000E4F2F"/>
    <w:rsid w:val="000E5104"/>
    <w:rsid w:val="000E534A"/>
    <w:rsid w:val="000E6456"/>
    <w:rsid w:val="000E68C6"/>
    <w:rsid w:val="000E6A89"/>
    <w:rsid w:val="000E7134"/>
    <w:rsid w:val="000E7192"/>
    <w:rsid w:val="000E7DDE"/>
    <w:rsid w:val="000F06EB"/>
    <w:rsid w:val="000F0E2C"/>
    <w:rsid w:val="000F1785"/>
    <w:rsid w:val="000F224A"/>
    <w:rsid w:val="000F309E"/>
    <w:rsid w:val="000F336F"/>
    <w:rsid w:val="000F402E"/>
    <w:rsid w:val="000F4ACB"/>
    <w:rsid w:val="000F4E2F"/>
    <w:rsid w:val="000F5576"/>
    <w:rsid w:val="000F5E27"/>
    <w:rsid w:val="000F6C64"/>
    <w:rsid w:val="000F7D08"/>
    <w:rsid w:val="001009D3"/>
    <w:rsid w:val="00100CF8"/>
    <w:rsid w:val="00101164"/>
    <w:rsid w:val="00101390"/>
    <w:rsid w:val="00101C5C"/>
    <w:rsid w:val="001027A0"/>
    <w:rsid w:val="00103217"/>
    <w:rsid w:val="00103337"/>
    <w:rsid w:val="00104334"/>
    <w:rsid w:val="001045E4"/>
    <w:rsid w:val="00104A52"/>
    <w:rsid w:val="00104EA8"/>
    <w:rsid w:val="00105E56"/>
    <w:rsid w:val="001062E6"/>
    <w:rsid w:val="00106502"/>
    <w:rsid w:val="0010664F"/>
    <w:rsid w:val="00106E46"/>
    <w:rsid w:val="00111F55"/>
    <w:rsid w:val="00112164"/>
    <w:rsid w:val="00112769"/>
    <w:rsid w:val="00112872"/>
    <w:rsid w:val="00113465"/>
    <w:rsid w:val="00113CD6"/>
    <w:rsid w:val="00114DC6"/>
    <w:rsid w:val="00115040"/>
    <w:rsid w:val="001151B2"/>
    <w:rsid w:val="0011597D"/>
    <w:rsid w:val="0011691A"/>
    <w:rsid w:val="00117745"/>
    <w:rsid w:val="00120500"/>
    <w:rsid w:val="00120A3D"/>
    <w:rsid w:val="001212B5"/>
    <w:rsid w:val="0012157D"/>
    <w:rsid w:val="001215FD"/>
    <w:rsid w:val="00121886"/>
    <w:rsid w:val="00122699"/>
    <w:rsid w:val="00122B90"/>
    <w:rsid w:val="00123F56"/>
    <w:rsid w:val="001240AD"/>
    <w:rsid w:val="001244BD"/>
    <w:rsid w:val="001244C6"/>
    <w:rsid w:val="00124724"/>
    <w:rsid w:val="00124EF7"/>
    <w:rsid w:val="00125C24"/>
    <w:rsid w:val="00125E79"/>
    <w:rsid w:val="001261D4"/>
    <w:rsid w:val="0012634A"/>
    <w:rsid w:val="001269BC"/>
    <w:rsid w:val="001269D6"/>
    <w:rsid w:val="00130371"/>
    <w:rsid w:val="001309C8"/>
    <w:rsid w:val="0013139E"/>
    <w:rsid w:val="001314A5"/>
    <w:rsid w:val="00131F13"/>
    <w:rsid w:val="00132AE2"/>
    <w:rsid w:val="00132CE1"/>
    <w:rsid w:val="00133C56"/>
    <w:rsid w:val="00133E13"/>
    <w:rsid w:val="001340E6"/>
    <w:rsid w:val="00134A7B"/>
    <w:rsid w:val="00134FC4"/>
    <w:rsid w:val="00135946"/>
    <w:rsid w:val="001362B3"/>
    <w:rsid w:val="00137976"/>
    <w:rsid w:val="00137A8D"/>
    <w:rsid w:val="00140122"/>
    <w:rsid w:val="00140673"/>
    <w:rsid w:val="00140B1A"/>
    <w:rsid w:val="00140DAC"/>
    <w:rsid w:val="001410BA"/>
    <w:rsid w:val="00142641"/>
    <w:rsid w:val="00142DF8"/>
    <w:rsid w:val="001433AF"/>
    <w:rsid w:val="00143AC2"/>
    <w:rsid w:val="00145637"/>
    <w:rsid w:val="00147463"/>
    <w:rsid w:val="001474A2"/>
    <w:rsid w:val="001474CE"/>
    <w:rsid w:val="0014763D"/>
    <w:rsid w:val="00147B66"/>
    <w:rsid w:val="00150077"/>
    <w:rsid w:val="001506F4"/>
    <w:rsid w:val="00150A5F"/>
    <w:rsid w:val="00150B63"/>
    <w:rsid w:val="001519E0"/>
    <w:rsid w:val="00152070"/>
    <w:rsid w:val="00152FCB"/>
    <w:rsid w:val="00153625"/>
    <w:rsid w:val="00153715"/>
    <w:rsid w:val="00153DBB"/>
    <w:rsid w:val="00154826"/>
    <w:rsid w:val="00155070"/>
    <w:rsid w:val="00155488"/>
    <w:rsid w:val="0015555C"/>
    <w:rsid w:val="00156047"/>
    <w:rsid w:val="001560C4"/>
    <w:rsid w:val="00156E63"/>
    <w:rsid w:val="00157F2D"/>
    <w:rsid w:val="00160ED9"/>
    <w:rsid w:val="001617CD"/>
    <w:rsid w:val="00161AE3"/>
    <w:rsid w:val="0016293B"/>
    <w:rsid w:val="00162A01"/>
    <w:rsid w:val="001634EB"/>
    <w:rsid w:val="00164073"/>
    <w:rsid w:val="00164600"/>
    <w:rsid w:val="00164C37"/>
    <w:rsid w:val="00165347"/>
    <w:rsid w:val="001653D3"/>
    <w:rsid w:val="001663CC"/>
    <w:rsid w:val="00166AE5"/>
    <w:rsid w:val="00166EF2"/>
    <w:rsid w:val="00166EF9"/>
    <w:rsid w:val="00170B21"/>
    <w:rsid w:val="00170C43"/>
    <w:rsid w:val="00170D52"/>
    <w:rsid w:val="00171F2F"/>
    <w:rsid w:val="00172234"/>
    <w:rsid w:val="0017228D"/>
    <w:rsid w:val="001730A6"/>
    <w:rsid w:val="00173457"/>
    <w:rsid w:val="00173FAC"/>
    <w:rsid w:val="00174287"/>
    <w:rsid w:val="00174483"/>
    <w:rsid w:val="00175A4A"/>
    <w:rsid w:val="001771EE"/>
    <w:rsid w:val="00177503"/>
    <w:rsid w:val="001775C7"/>
    <w:rsid w:val="0018093C"/>
    <w:rsid w:val="00180C01"/>
    <w:rsid w:val="00180F22"/>
    <w:rsid w:val="0018152C"/>
    <w:rsid w:val="00181537"/>
    <w:rsid w:val="001834A4"/>
    <w:rsid w:val="00183652"/>
    <w:rsid w:val="00183A9E"/>
    <w:rsid w:val="001842B2"/>
    <w:rsid w:val="00184402"/>
    <w:rsid w:val="00184622"/>
    <w:rsid w:val="001853C7"/>
    <w:rsid w:val="00186ABA"/>
    <w:rsid w:val="001871AD"/>
    <w:rsid w:val="00187CF6"/>
    <w:rsid w:val="00187DB6"/>
    <w:rsid w:val="001902B4"/>
    <w:rsid w:val="0019060F"/>
    <w:rsid w:val="00190DA3"/>
    <w:rsid w:val="00191789"/>
    <w:rsid w:val="00191A1D"/>
    <w:rsid w:val="00192A9D"/>
    <w:rsid w:val="001932B1"/>
    <w:rsid w:val="0019351F"/>
    <w:rsid w:val="00193F5A"/>
    <w:rsid w:val="001944C8"/>
    <w:rsid w:val="00194D00"/>
    <w:rsid w:val="00195907"/>
    <w:rsid w:val="00195D58"/>
    <w:rsid w:val="00196920"/>
    <w:rsid w:val="00196E51"/>
    <w:rsid w:val="00197157"/>
    <w:rsid w:val="00197590"/>
    <w:rsid w:val="001975E5"/>
    <w:rsid w:val="001A11B8"/>
    <w:rsid w:val="001A236E"/>
    <w:rsid w:val="001A38FD"/>
    <w:rsid w:val="001A3A50"/>
    <w:rsid w:val="001A3E36"/>
    <w:rsid w:val="001A45FF"/>
    <w:rsid w:val="001A46B2"/>
    <w:rsid w:val="001A48D1"/>
    <w:rsid w:val="001A53B4"/>
    <w:rsid w:val="001A58DF"/>
    <w:rsid w:val="001A65E8"/>
    <w:rsid w:val="001B0A31"/>
    <w:rsid w:val="001B1272"/>
    <w:rsid w:val="001B148A"/>
    <w:rsid w:val="001B1951"/>
    <w:rsid w:val="001B33A4"/>
    <w:rsid w:val="001B33D6"/>
    <w:rsid w:val="001B38E9"/>
    <w:rsid w:val="001B4EF7"/>
    <w:rsid w:val="001B595D"/>
    <w:rsid w:val="001B5C56"/>
    <w:rsid w:val="001B5F10"/>
    <w:rsid w:val="001B5FA4"/>
    <w:rsid w:val="001B633F"/>
    <w:rsid w:val="001B6342"/>
    <w:rsid w:val="001B70BB"/>
    <w:rsid w:val="001B77B8"/>
    <w:rsid w:val="001C03DE"/>
    <w:rsid w:val="001C05D0"/>
    <w:rsid w:val="001C0A2B"/>
    <w:rsid w:val="001C24C0"/>
    <w:rsid w:val="001C4557"/>
    <w:rsid w:val="001C4CEB"/>
    <w:rsid w:val="001C5D67"/>
    <w:rsid w:val="001C7256"/>
    <w:rsid w:val="001C7393"/>
    <w:rsid w:val="001C7537"/>
    <w:rsid w:val="001C7746"/>
    <w:rsid w:val="001D0878"/>
    <w:rsid w:val="001D0C13"/>
    <w:rsid w:val="001D0D90"/>
    <w:rsid w:val="001D4886"/>
    <w:rsid w:val="001D48F2"/>
    <w:rsid w:val="001D4C52"/>
    <w:rsid w:val="001D58EE"/>
    <w:rsid w:val="001D5C24"/>
    <w:rsid w:val="001D72DF"/>
    <w:rsid w:val="001D7519"/>
    <w:rsid w:val="001D765B"/>
    <w:rsid w:val="001D7F25"/>
    <w:rsid w:val="001E1159"/>
    <w:rsid w:val="001E16AB"/>
    <w:rsid w:val="001E1746"/>
    <w:rsid w:val="001E1812"/>
    <w:rsid w:val="001E1D4C"/>
    <w:rsid w:val="001E1E5A"/>
    <w:rsid w:val="001E2089"/>
    <w:rsid w:val="001E23F5"/>
    <w:rsid w:val="001E279B"/>
    <w:rsid w:val="001E33C0"/>
    <w:rsid w:val="001E34C6"/>
    <w:rsid w:val="001E391B"/>
    <w:rsid w:val="001E39A9"/>
    <w:rsid w:val="001E4F1C"/>
    <w:rsid w:val="001E5589"/>
    <w:rsid w:val="001E6CFC"/>
    <w:rsid w:val="001E73AC"/>
    <w:rsid w:val="001E7573"/>
    <w:rsid w:val="001E7E01"/>
    <w:rsid w:val="001F00BF"/>
    <w:rsid w:val="001F05D7"/>
    <w:rsid w:val="001F0A48"/>
    <w:rsid w:val="001F0D42"/>
    <w:rsid w:val="001F1021"/>
    <w:rsid w:val="001F10E4"/>
    <w:rsid w:val="001F12C2"/>
    <w:rsid w:val="001F1882"/>
    <w:rsid w:val="001F1D50"/>
    <w:rsid w:val="001F2DFE"/>
    <w:rsid w:val="001F322C"/>
    <w:rsid w:val="001F479A"/>
    <w:rsid w:val="001F5A7E"/>
    <w:rsid w:val="001F6052"/>
    <w:rsid w:val="001F6781"/>
    <w:rsid w:val="001F6881"/>
    <w:rsid w:val="001F7C56"/>
    <w:rsid w:val="002001FB"/>
    <w:rsid w:val="002009DE"/>
    <w:rsid w:val="002022E1"/>
    <w:rsid w:val="00202532"/>
    <w:rsid w:val="00202ED4"/>
    <w:rsid w:val="0020362A"/>
    <w:rsid w:val="002037C9"/>
    <w:rsid w:val="00204712"/>
    <w:rsid w:val="00204E83"/>
    <w:rsid w:val="002063E5"/>
    <w:rsid w:val="002064DF"/>
    <w:rsid w:val="00207748"/>
    <w:rsid w:val="00207E73"/>
    <w:rsid w:val="00210E82"/>
    <w:rsid w:val="002124E4"/>
    <w:rsid w:val="00212647"/>
    <w:rsid w:val="00212833"/>
    <w:rsid w:val="00212D4A"/>
    <w:rsid w:val="00213C3C"/>
    <w:rsid w:val="00214560"/>
    <w:rsid w:val="0021459A"/>
    <w:rsid w:val="00214838"/>
    <w:rsid w:val="00214B5A"/>
    <w:rsid w:val="00216250"/>
    <w:rsid w:val="002178FA"/>
    <w:rsid w:val="00217925"/>
    <w:rsid w:val="00220E9E"/>
    <w:rsid w:val="00221A69"/>
    <w:rsid w:val="00222A53"/>
    <w:rsid w:val="0022498D"/>
    <w:rsid w:val="00224ADC"/>
    <w:rsid w:val="002250D6"/>
    <w:rsid w:val="002256A0"/>
    <w:rsid w:val="00225BFB"/>
    <w:rsid w:val="00226AEF"/>
    <w:rsid w:val="00226D27"/>
    <w:rsid w:val="00226EB9"/>
    <w:rsid w:val="00227281"/>
    <w:rsid w:val="00227C91"/>
    <w:rsid w:val="002303DF"/>
    <w:rsid w:val="002305B0"/>
    <w:rsid w:val="002306AD"/>
    <w:rsid w:val="00230962"/>
    <w:rsid w:val="00230B8E"/>
    <w:rsid w:val="0023155B"/>
    <w:rsid w:val="00231E77"/>
    <w:rsid w:val="002328F5"/>
    <w:rsid w:val="00232C9B"/>
    <w:rsid w:val="0023342C"/>
    <w:rsid w:val="002336B1"/>
    <w:rsid w:val="00234788"/>
    <w:rsid w:val="00235801"/>
    <w:rsid w:val="0023591B"/>
    <w:rsid w:val="00235AA7"/>
    <w:rsid w:val="00235F0F"/>
    <w:rsid w:val="002360B6"/>
    <w:rsid w:val="0023655A"/>
    <w:rsid w:val="002379B8"/>
    <w:rsid w:val="00237CAA"/>
    <w:rsid w:val="0024199C"/>
    <w:rsid w:val="00242019"/>
    <w:rsid w:val="002423EC"/>
    <w:rsid w:val="00242534"/>
    <w:rsid w:val="002425FF"/>
    <w:rsid w:val="00242AEB"/>
    <w:rsid w:val="00242F01"/>
    <w:rsid w:val="00243C99"/>
    <w:rsid w:val="00244117"/>
    <w:rsid w:val="0024421F"/>
    <w:rsid w:val="0024422B"/>
    <w:rsid w:val="00244C65"/>
    <w:rsid w:val="00244D88"/>
    <w:rsid w:val="00244F90"/>
    <w:rsid w:val="002451C9"/>
    <w:rsid w:val="00245B23"/>
    <w:rsid w:val="00245C46"/>
    <w:rsid w:val="00246362"/>
    <w:rsid w:val="00247458"/>
    <w:rsid w:val="002501C1"/>
    <w:rsid w:val="002514F0"/>
    <w:rsid w:val="0025151A"/>
    <w:rsid w:val="002519C6"/>
    <w:rsid w:val="0025221D"/>
    <w:rsid w:val="00252CCC"/>
    <w:rsid w:val="00253505"/>
    <w:rsid w:val="002535CF"/>
    <w:rsid w:val="00253600"/>
    <w:rsid w:val="00253926"/>
    <w:rsid w:val="00254360"/>
    <w:rsid w:val="002544DC"/>
    <w:rsid w:val="00254661"/>
    <w:rsid w:val="00254ACB"/>
    <w:rsid w:val="00254D3B"/>
    <w:rsid w:val="0025532A"/>
    <w:rsid w:val="00255ECE"/>
    <w:rsid w:val="00255F58"/>
    <w:rsid w:val="00256F1A"/>
    <w:rsid w:val="00256F4C"/>
    <w:rsid w:val="00257674"/>
    <w:rsid w:val="0025783B"/>
    <w:rsid w:val="00257E5E"/>
    <w:rsid w:val="002608F9"/>
    <w:rsid w:val="00260CE6"/>
    <w:rsid w:val="00260FD3"/>
    <w:rsid w:val="00261A1F"/>
    <w:rsid w:val="00261D10"/>
    <w:rsid w:val="0026245C"/>
    <w:rsid w:val="0026279D"/>
    <w:rsid w:val="00263733"/>
    <w:rsid w:val="00264963"/>
    <w:rsid w:val="00264E6C"/>
    <w:rsid w:val="00265713"/>
    <w:rsid w:val="00265A14"/>
    <w:rsid w:val="00265AA6"/>
    <w:rsid w:val="00265DBE"/>
    <w:rsid w:val="00266407"/>
    <w:rsid w:val="00266CC3"/>
    <w:rsid w:val="00266D66"/>
    <w:rsid w:val="00270EF8"/>
    <w:rsid w:val="00271A4C"/>
    <w:rsid w:val="00271EF5"/>
    <w:rsid w:val="00272256"/>
    <w:rsid w:val="0027252E"/>
    <w:rsid w:val="00272D9D"/>
    <w:rsid w:val="002736D1"/>
    <w:rsid w:val="002741EC"/>
    <w:rsid w:val="00275400"/>
    <w:rsid w:val="0027676B"/>
    <w:rsid w:val="00277016"/>
    <w:rsid w:val="00277B0B"/>
    <w:rsid w:val="00277B29"/>
    <w:rsid w:val="00280D7C"/>
    <w:rsid w:val="0028108C"/>
    <w:rsid w:val="002810DF"/>
    <w:rsid w:val="0028113D"/>
    <w:rsid w:val="002812C0"/>
    <w:rsid w:val="00281934"/>
    <w:rsid w:val="00281ACF"/>
    <w:rsid w:val="00282BA7"/>
    <w:rsid w:val="00283963"/>
    <w:rsid w:val="00283E2D"/>
    <w:rsid w:val="002847D6"/>
    <w:rsid w:val="00284E4E"/>
    <w:rsid w:val="002850EC"/>
    <w:rsid w:val="002860FA"/>
    <w:rsid w:val="00286A18"/>
    <w:rsid w:val="00286B4B"/>
    <w:rsid w:val="00287D82"/>
    <w:rsid w:val="0029051B"/>
    <w:rsid w:val="00290E46"/>
    <w:rsid w:val="00291871"/>
    <w:rsid w:val="00291A53"/>
    <w:rsid w:val="00291FF8"/>
    <w:rsid w:val="00292292"/>
    <w:rsid w:val="00292B94"/>
    <w:rsid w:val="00292D1C"/>
    <w:rsid w:val="00293D57"/>
    <w:rsid w:val="0029445E"/>
    <w:rsid w:val="0029455C"/>
    <w:rsid w:val="00295955"/>
    <w:rsid w:val="00295C70"/>
    <w:rsid w:val="00296202"/>
    <w:rsid w:val="00296947"/>
    <w:rsid w:val="002971EC"/>
    <w:rsid w:val="00297225"/>
    <w:rsid w:val="0029777A"/>
    <w:rsid w:val="00297ECC"/>
    <w:rsid w:val="002A029E"/>
    <w:rsid w:val="002A04D7"/>
    <w:rsid w:val="002A0B0A"/>
    <w:rsid w:val="002A0BA5"/>
    <w:rsid w:val="002A33DF"/>
    <w:rsid w:val="002A41E9"/>
    <w:rsid w:val="002A4860"/>
    <w:rsid w:val="002A5A54"/>
    <w:rsid w:val="002A5F75"/>
    <w:rsid w:val="002A60CC"/>
    <w:rsid w:val="002A64D9"/>
    <w:rsid w:val="002A677A"/>
    <w:rsid w:val="002A77C2"/>
    <w:rsid w:val="002A7942"/>
    <w:rsid w:val="002A7BF8"/>
    <w:rsid w:val="002B2CD6"/>
    <w:rsid w:val="002B2E04"/>
    <w:rsid w:val="002B3584"/>
    <w:rsid w:val="002B3FC9"/>
    <w:rsid w:val="002B4162"/>
    <w:rsid w:val="002B4509"/>
    <w:rsid w:val="002B4AE4"/>
    <w:rsid w:val="002B4F60"/>
    <w:rsid w:val="002B54C4"/>
    <w:rsid w:val="002B576B"/>
    <w:rsid w:val="002B5E32"/>
    <w:rsid w:val="002B6590"/>
    <w:rsid w:val="002B6816"/>
    <w:rsid w:val="002B72C9"/>
    <w:rsid w:val="002B7977"/>
    <w:rsid w:val="002B7EAC"/>
    <w:rsid w:val="002C0BB9"/>
    <w:rsid w:val="002C104A"/>
    <w:rsid w:val="002C135F"/>
    <w:rsid w:val="002C1935"/>
    <w:rsid w:val="002C3208"/>
    <w:rsid w:val="002C3375"/>
    <w:rsid w:val="002C3607"/>
    <w:rsid w:val="002C361C"/>
    <w:rsid w:val="002C3751"/>
    <w:rsid w:val="002C4A94"/>
    <w:rsid w:val="002C52FF"/>
    <w:rsid w:val="002C576A"/>
    <w:rsid w:val="002C5B83"/>
    <w:rsid w:val="002C6201"/>
    <w:rsid w:val="002C7EBF"/>
    <w:rsid w:val="002D00EF"/>
    <w:rsid w:val="002D06D2"/>
    <w:rsid w:val="002D0DCC"/>
    <w:rsid w:val="002D1DCC"/>
    <w:rsid w:val="002D1F3C"/>
    <w:rsid w:val="002D2B7D"/>
    <w:rsid w:val="002D31E3"/>
    <w:rsid w:val="002D354E"/>
    <w:rsid w:val="002D3691"/>
    <w:rsid w:val="002D3CA9"/>
    <w:rsid w:val="002D3D98"/>
    <w:rsid w:val="002D4372"/>
    <w:rsid w:val="002D44B1"/>
    <w:rsid w:val="002D6B72"/>
    <w:rsid w:val="002D7675"/>
    <w:rsid w:val="002D7F93"/>
    <w:rsid w:val="002E00A2"/>
    <w:rsid w:val="002E04F2"/>
    <w:rsid w:val="002E05FE"/>
    <w:rsid w:val="002E0977"/>
    <w:rsid w:val="002E09CB"/>
    <w:rsid w:val="002E0BB7"/>
    <w:rsid w:val="002E0EE2"/>
    <w:rsid w:val="002E125C"/>
    <w:rsid w:val="002E14BC"/>
    <w:rsid w:val="002E1E02"/>
    <w:rsid w:val="002E241A"/>
    <w:rsid w:val="002E3058"/>
    <w:rsid w:val="002E43D8"/>
    <w:rsid w:val="002E43E7"/>
    <w:rsid w:val="002E455E"/>
    <w:rsid w:val="002E4621"/>
    <w:rsid w:val="002E5CB2"/>
    <w:rsid w:val="002E6031"/>
    <w:rsid w:val="002E61DF"/>
    <w:rsid w:val="002E687E"/>
    <w:rsid w:val="002E6AE6"/>
    <w:rsid w:val="002E6C69"/>
    <w:rsid w:val="002E6ED6"/>
    <w:rsid w:val="002E6EE5"/>
    <w:rsid w:val="002E6F53"/>
    <w:rsid w:val="002E745E"/>
    <w:rsid w:val="002E7B3C"/>
    <w:rsid w:val="002E7DE4"/>
    <w:rsid w:val="002F0F85"/>
    <w:rsid w:val="002F1481"/>
    <w:rsid w:val="002F2165"/>
    <w:rsid w:val="002F2474"/>
    <w:rsid w:val="002F2883"/>
    <w:rsid w:val="002F3074"/>
    <w:rsid w:val="002F3496"/>
    <w:rsid w:val="002F4307"/>
    <w:rsid w:val="002F5BF4"/>
    <w:rsid w:val="002F6C0B"/>
    <w:rsid w:val="002F6F1F"/>
    <w:rsid w:val="002F7450"/>
    <w:rsid w:val="002F7CBC"/>
    <w:rsid w:val="0030027C"/>
    <w:rsid w:val="0030089F"/>
    <w:rsid w:val="00301A29"/>
    <w:rsid w:val="00302053"/>
    <w:rsid w:val="00302950"/>
    <w:rsid w:val="00302989"/>
    <w:rsid w:val="0030415C"/>
    <w:rsid w:val="003045F0"/>
    <w:rsid w:val="00305593"/>
    <w:rsid w:val="003059F8"/>
    <w:rsid w:val="003066B2"/>
    <w:rsid w:val="00306C77"/>
    <w:rsid w:val="00306DE5"/>
    <w:rsid w:val="0030747E"/>
    <w:rsid w:val="0030774D"/>
    <w:rsid w:val="003107C1"/>
    <w:rsid w:val="00311A2D"/>
    <w:rsid w:val="00312FA0"/>
    <w:rsid w:val="00313B57"/>
    <w:rsid w:val="00313EEE"/>
    <w:rsid w:val="003146BD"/>
    <w:rsid w:val="00315ADC"/>
    <w:rsid w:val="00316604"/>
    <w:rsid w:val="003166BD"/>
    <w:rsid w:val="003167D7"/>
    <w:rsid w:val="00317439"/>
    <w:rsid w:val="00317B4D"/>
    <w:rsid w:val="0032087E"/>
    <w:rsid w:val="00321D49"/>
    <w:rsid w:val="003221BE"/>
    <w:rsid w:val="00323071"/>
    <w:rsid w:val="00323250"/>
    <w:rsid w:val="00323568"/>
    <w:rsid w:val="0032357B"/>
    <w:rsid w:val="00323CAD"/>
    <w:rsid w:val="0032436A"/>
    <w:rsid w:val="00326AC0"/>
    <w:rsid w:val="00330509"/>
    <w:rsid w:val="00330EFF"/>
    <w:rsid w:val="00334578"/>
    <w:rsid w:val="0033507A"/>
    <w:rsid w:val="003363D0"/>
    <w:rsid w:val="00336EFE"/>
    <w:rsid w:val="00340C3F"/>
    <w:rsid w:val="003413A2"/>
    <w:rsid w:val="0034197B"/>
    <w:rsid w:val="00341FC1"/>
    <w:rsid w:val="003422CF"/>
    <w:rsid w:val="00342C7C"/>
    <w:rsid w:val="00344A10"/>
    <w:rsid w:val="00344F66"/>
    <w:rsid w:val="003452AE"/>
    <w:rsid w:val="003453B0"/>
    <w:rsid w:val="003455A5"/>
    <w:rsid w:val="00345F7F"/>
    <w:rsid w:val="0034609E"/>
    <w:rsid w:val="00346979"/>
    <w:rsid w:val="00346C32"/>
    <w:rsid w:val="00346E19"/>
    <w:rsid w:val="00346E42"/>
    <w:rsid w:val="00346FA1"/>
    <w:rsid w:val="0034758A"/>
    <w:rsid w:val="003477B9"/>
    <w:rsid w:val="00350213"/>
    <w:rsid w:val="003515FA"/>
    <w:rsid w:val="00351D9A"/>
    <w:rsid w:val="00351E21"/>
    <w:rsid w:val="00352E35"/>
    <w:rsid w:val="00353AAF"/>
    <w:rsid w:val="00353B7A"/>
    <w:rsid w:val="003546CB"/>
    <w:rsid w:val="0035498C"/>
    <w:rsid w:val="00355129"/>
    <w:rsid w:val="00355462"/>
    <w:rsid w:val="00355A82"/>
    <w:rsid w:val="00355D2C"/>
    <w:rsid w:val="00356CBE"/>
    <w:rsid w:val="00356CC3"/>
    <w:rsid w:val="00357669"/>
    <w:rsid w:val="003576E8"/>
    <w:rsid w:val="00357C3E"/>
    <w:rsid w:val="00357E48"/>
    <w:rsid w:val="00360F22"/>
    <w:rsid w:val="00362F8A"/>
    <w:rsid w:val="0036344B"/>
    <w:rsid w:val="00364087"/>
    <w:rsid w:val="003647AB"/>
    <w:rsid w:val="003654CE"/>
    <w:rsid w:val="003657EC"/>
    <w:rsid w:val="00366CC3"/>
    <w:rsid w:val="00366D6D"/>
    <w:rsid w:val="00367DE4"/>
    <w:rsid w:val="0037006A"/>
    <w:rsid w:val="00370140"/>
    <w:rsid w:val="00370350"/>
    <w:rsid w:val="003703F8"/>
    <w:rsid w:val="003708E3"/>
    <w:rsid w:val="00370A9F"/>
    <w:rsid w:val="00370C73"/>
    <w:rsid w:val="00370C99"/>
    <w:rsid w:val="00371AA1"/>
    <w:rsid w:val="0037200E"/>
    <w:rsid w:val="003722E3"/>
    <w:rsid w:val="003736C1"/>
    <w:rsid w:val="00374254"/>
    <w:rsid w:val="00374929"/>
    <w:rsid w:val="00374DDF"/>
    <w:rsid w:val="00375127"/>
    <w:rsid w:val="0037578C"/>
    <w:rsid w:val="00375B34"/>
    <w:rsid w:val="0037611C"/>
    <w:rsid w:val="00376327"/>
    <w:rsid w:val="00376A33"/>
    <w:rsid w:val="00380D73"/>
    <w:rsid w:val="00380EE4"/>
    <w:rsid w:val="00382A80"/>
    <w:rsid w:val="00383138"/>
    <w:rsid w:val="00383C46"/>
    <w:rsid w:val="003844E4"/>
    <w:rsid w:val="00384CEE"/>
    <w:rsid w:val="00384F0E"/>
    <w:rsid w:val="00384F2C"/>
    <w:rsid w:val="00385A64"/>
    <w:rsid w:val="00386265"/>
    <w:rsid w:val="0038648B"/>
    <w:rsid w:val="00386EB1"/>
    <w:rsid w:val="00390444"/>
    <w:rsid w:val="00390A92"/>
    <w:rsid w:val="00390F03"/>
    <w:rsid w:val="003910EF"/>
    <w:rsid w:val="00391553"/>
    <w:rsid w:val="00391C16"/>
    <w:rsid w:val="0039254C"/>
    <w:rsid w:val="0039261A"/>
    <w:rsid w:val="00392D28"/>
    <w:rsid w:val="00392E4A"/>
    <w:rsid w:val="0039459E"/>
    <w:rsid w:val="00395B11"/>
    <w:rsid w:val="00396127"/>
    <w:rsid w:val="003967B8"/>
    <w:rsid w:val="00397DB9"/>
    <w:rsid w:val="00397FAF"/>
    <w:rsid w:val="003A020E"/>
    <w:rsid w:val="003A1499"/>
    <w:rsid w:val="003A1B4A"/>
    <w:rsid w:val="003A2A32"/>
    <w:rsid w:val="003A2D47"/>
    <w:rsid w:val="003A32C4"/>
    <w:rsid w:val="003A3EE3"/>
    <w:rsid w:val="003A3F8A"/>
    <w:rsid w:val="003A3FC2"/>
    <w:rsid w:val="003A3FE8"/>
    <w:rsid w:val="003A4850"/>
    <w:rsid w:val="003A4A09"/>
    <w:rsid w:val="003A4A46"/>
    <w:rsid w:val="003A7404"/>
    <w:rsid w:val="003B0152"/>
    <w:rsid w:val="003B0A44"/>
    <w:rsid w:val="003B0A56"/>
    <w:rsid w:val="003B0CDF"/>
    <w:rsid w:val="003B1A58"/>
    <w:rsid w:val="003B2622"/>
    <w:rsid w:val="003B2771"/>
    <w:rsid w:val="003B29B8"/>
    <w:rsid w:val="003B2F30"/>
    <w:rsid w:val="003B349C"/>
    <w:rsid w:val="003B4808"/>
    <w:rsid w:val="003B4845"/>
    <w:rsid w:val="003B4888"/>
    <w:rsid w:val="003B56EF"/>
    <w:rsid w:val="003B6A6F"/>
    <w:rsid w:val="003B6D3C"/>
    <w:rsid w:val="003C0DAC"/>
    <w:rsid w:val="003C232F"/>
    <w:rsid w:val="003C25BB"/>
    <w:rsid w:val="003C2A71"/>
    <w:rsid w:val="003C2F47"/>
    <w:rsid w:val="003C3DB5"/>
    <w:rsid w:val="003C51DE"/>
    <w:rsid w:val="003C6443"/>
    <w:rsid w:val="003C65C1"/>
    <w:rsid w:val="003C6861"/>
    <w:rsid w:val="003C6E45"/>
    <w:rsid w:val="003C7B8C"/>
    <w:rsid w:val="003D02F0"/>
    <w:rsid w:val="003D07B1"/>
    <w:rsid w:val="003D0ABE"/>
    <w:rsid w:val="003D0E4B"/>
    <w:rsid w:val="003D3245"/>
    <w:rsid w:val="003D3422"/>
    <w:rsid w:val="003D37E0"/>
    <w:rsid w:val="003D411F"/>
    <w:rsid w:val="003D5154"/>
    <w:rsid w:val="003D51E3"/>
    <w:rsid w:val="003D532C"/>
    <w:rsid w:val="003D547C"/>
    <w:rsid w:val="003D5A94"/>
    <w:rsid w:val="003D6070"/>
    <w:rsid w:val="003D703C"/>
    <w:rsid w:val="003D7208"/>
    <w:rsid w:val="003D72BB"/>
    <w:rsid w:val="003D77CE"/>
    <w:rsid w:val="003D7B6A"/>
    <w:rsid w:val="003E0377"/>
    <w:rsid w:val="003E0547"/>
    <w:rsid w:val="003E0737"/>
    <w:rsid w:val="003E1751"/>
    <w:rsid w:val="003E1A41"/>
    <w:rsid w:val="003E1BA3"/>
    <w:rsid w:val="003E1BE8"/>
    <w:rsid w:val="003E2124"/>
    <w:rsid w:val="003E235A"/>
    <w:rsid w:val="003E26CE"/>
    <w:rsid w:val="003E2BA7"/>
    <w:rsid w:val="003E30F0"/>
    <w:rsid w:val="003E31CE"/>
    <w:rsid w:val="003E3B55"/>
    <w:rsid w:val="003E3C39"/>
    <w:rsid w:val="003E3FBF"/>
    <w:rsid w:val="003E4243"/>
    <w:rsid w:val="003E4CDE"/>
    <w:rsid w:val="003E4E24"/>
    <w:rsid w:val="003E5E80"/>
    <w:rsid w:val="003E6B90"/>
    <w:rsid w:val="003E742C"/>
    <w:rsid w:val="003E7A0D"/>
    <w:rsid w:val="003E7DE6"/>
    <w:rsid w:val="003F0083"/>
    <w:rsid w:val="003F066B"/>
    <w:rsid w:val="003F09F0"/>
    <w:rsid w:val="003F1552"/>
    <w:rsid w:val="003F2884"/>
    <w:rsid w:val="003F37FF"/>
    <w:rsid w:val="003F3AF2"/>
    <w:rsid w:val="003F3EDF"/>
    <w:rsid w:val="003F3F5C"/>
    <w:rsid w:val="003F4388"/>
    <w:rsid w:val="003F43FE"/>
    <w:rsid w:val="003F4B76"/>
    <w:rsid w:val="003F5E17"/>
    <w:rsid w:val="003F63EF"/>
    <w:rsid w:val="003F682F"/>
    <w:rsid w:val="003F6866"/>
    <w:rsid w:val="003F70CC"/>
    <w:rsid w:val="003F7998"/>
    <w:rsid w:val="0040005C"/>
    <w:rsid w:val="0040069C"/>
    <w:rsid w:val="00400C1B"/>
    <w:rsid w:val="00400EDB"/>
    <w:rsid w:val="004013AA"/>
    <w:rsid w:val="0040194B"/>
    <w:rsid w:val="004020BB"/>
    <w:rsid w:val="004021E9"/>
    <w:rsid w:val="00402AC6"/>
    <w:rsid w:val="004031A8"/>
    <w:rsid w:val="00403359"/>
    <w:rsid w:val="00403813"/>
    <w:rsid w:val="00403D33"/>
    <w:rsid w:val="004057A6"/>
    <w:rsid w:val="004060C6"/>
    <w:rsid w:val="0040620E"/>
    <w:rsid w:val="004064DE"/>
    <w:rsid w:val="004073CB"/>
    <w:rsid w:val="004101D8"/>
    <w:rsid w:val="0041059B"/>
    <w:rsid w:val="00410701"/>
    <w:rsid w:val="00410A32"/>
    <w:rsid w:val="00411E2E"/>
    <w:rsid w:val="00412655"/>
    <w:rsid w:val="004128A2"/>
    <w:rsid w:val="00412AE6"/>
    <w:rsid w:val="00413617"/>
    <w:rsid w:val="00413C30"/>
    <w:rsid w:val="00414D7C"/>
    <w:rsid w:val="00415561"/>
    <w:rsid w:val="00415EF5"/>
    <w:rsid w:val="00416150"/>
    <w:rsid w:val="00417092"/>
    <w:rsid w:val="00417457"/>
    <w:rsid w:val="004177DA"/>
    <w:rsid w:val="00417AA0"/>
    <w:rsid w:val="00420234"/>
    <w:rsid w:val="004202A7"/>
    <w:rsid w:val="00421201"/>
    <w:rsid w:val="0042149E"/>
    <w:rsid w:val="00421A74"/>
    <w:rsid w:val="00421AA0"/>
    <w:rsid w:val="00421F51"/>
    <w:rsid w:val="00423158"/>
    <w:rsid w:val="0042355E"/>
    <w:rsid w:val="004240AE"/>
    <w:rsid w:val="004248DF"/>
    <w:rsid w:val="004250CC"/>
    <w:rsid w:val="004253F7"/>
    <w:rsid w:val="00426338"/>
    <w:rsid w:val="004263F0"/>
    <w:rsid w:val="00426B4A"/>
    <w:rsid w:val="004272AC"/>
    <w:rsid w:val="0043006A"/>
    <w:rsid w:val="0043166E"/>
    <w:rsid w:val="00432A7C"/>
    <w:rsid w:val="00432C9E"/>
    <w:rsid w:val="0043309B"/>
    <w:rsid w:val="00433117"/>
    <w:rsid w:val="004349D7"/>
    <w:rsid w:val="004354CE"/>
    <w:rsid w:val="004359DE"/>
    <w:rsid w:val="0043652D"/>
    <w:rsid w:val="004367DD"/>
    <w:rsid w:val="00437002"/>
    <w:rsid w:val="004373B5"/>
    <w:rsid w:val="00437C92"/>
    <w:rsid w:val="00437D4C"/>
    <w:rsid w:val="004405CF"/>
    <w:rsid w:val="004410DD"/>
    <w:rsid w:val="00441EF1"/>
    <w:rsid w:val="004420E8"/>
    <w:rsid w:val="00442315"/>
    <w:rsid w:val="004436A5"/>
    <w:rsid w:val="00443833"/>
    <w:rsid w:val="00443A02"/>
    <w:rsid w:val="00443A45"/>
    <w:rsid w:val="00443E1D"/>
    <w:rsid w:val="0044476E"/>
    <w:rsid w:val="00444C14"/>
    <w:rsid w:val="00445602"/>
    <w:rsid w:val="0044566F"/>
    <w:rsid w:val="00445B97"/>
    <w:rsid w:val="00445E3C"/>
    <w:rsid w:val="00445EF9"/>
    <w:rsid w:val="0044633E"/>
    <w:rsid w:val="004474B5"/>
    <w:rsid w:val="004479E4"/>
    <w:rsid w:val="00447B5B"/>
    <w:rsid w:val="004513D8"/>
    <w:rsid w:val="004513EE"/>
    <w:rsid w:val="00451E74"/>
    <w:rsid w:val="004527C5"/>
    <w:rsid w:val="004527FA"/>
    <w:rsid w:val="0045386A"/>
    <w:rsid w:val="00453B2A"/>
    <w:rsid w:val="00454D66"/>
    <w:rsid w:val="00455084"/>
    <w:rsid w:val="00455187"/>
    <w:rsid w:val="00455E29"/>
    <w:rsid w:val="0045665F"/>
    <w:rsid w:val="00456854"/>
    <w:rsid w:val="00456962"/>
    <w:rsid w:val="0045743E"/>
    <w:rsid w:val="00460D37"/>
    <w:rsid w:val="004615FB"/>
    <w:rsid w:val="00461793"/>
    <w:rsid w:val="004624A3"/>
    <w:rsid w:val="00463451"/>
    <w:rsid w:val="004637D8"/>
    <w:rsid w:val="004638BC"/>
    <w:rsid w:val="004639EF"/>
    <w:rsid w:val="0046486E"/>
    <w:rsid w:val="00464D7D"/>
    <w:rsid w:val="00465E46"/>
    <w:rsid w:val="004673C0"/>
    <w:rsid w:val="00467789"/>
    <w:rsid w:val="00467CF0"/>
    <w:rsid w:val="00467ECD"/>
    <w:rsid w:val="00470904"/>
    <w:rsid w:val="00471EF6"/>
    <w:rsid w:val="00472006"/>
    <w:rsid w:val="004724AD"/>
    <w:rsid w:val="00472B22"/>
    <w:rsid w:val="00472CB4"/>
    <w:rsid w:val="004730AB"/>
    <w:rsid w:val="00473647"/>
    <w:rsid w:val="00473A65"/>
    <w:rsid w:val="0047424B"/>
    <w:rsid w:val="00474301"/>
    <w:rsid w:val="00474636"/>
    <w:rsid w:val="00474721"/>
    <w:rsid w:val="00474A13"/>
    <w:rsid w:val="00475375"/>
    <w:rsid w:val="0047664F"/>
    <w:rsid w:val="004769D2"/>
    <w:rsid w:val="00477254"/>
    <w:rsid w:val="00477E37"/>
    <w:rsid w:val="0048177F"/>
    <w:rsid w:val="00482174"/>
    <w:rsid w:val="00482933"/>
    <w:rsid w:val="004839FD"/>
    <w:rsid w:val="0048467B"/>
    <w:rsid w:val="00484891"/>
    <w:rsid w:val="00485D11"/>
    <w:rsid w:val="00485F26"/>
    <w:rsid w:val="004861CF"/>
    <w:rsid w:val="004864D7"/>
    <w:rsid w:val="00486806"/>
    <w:rsid w:val="00486924"/>
    <w:rsid w:val="00487501"/>
    <w:rsid w:val="00487960"/>
    <w:rsid w:val="004908F7"/>
    <w:rsid w:val="00490BA6"/>
    <w:rsid w:val="00490C11"/>
    <w:rsid w:val="00490CC2"/>
    <w:rsid w:val="00490EF6"/>
    <w:rsid w:val="004915D3"/>
    <w:rsid w:val="00491766"/>
    <w:rsid w:val="0049256B"/>
    <w:rsid w:val="0049288A"/>
    <w:rsid w:val="00493BDF"/>
    <w:rsid w:val="004943D8"/>
    <w:rsid w:val="0049530F"/>
    <w:rsid w:val="004953F3"/>
    <w:rsid w:val="004964DC"/>
    <w:rsid w:val="004974CE"/>
    <w:rsid w:val="004A05C6"/>
    <w:rsid w:val="004A0C97"/>
    <w:rsid w:val="004A10FB"/>
    <w:rsid w:val="004A156D"/>
    <w:rsid w:val="004A1AEF"/>
    <w:rsid w:val="004A26A5"/>
    <w:rsid w:val="004A2B57"/>
    <w:rsid w:val="004A4FF3"/>
    <w:rsid w:val="004A53EE"/>
    <w:rsid w:val="004A54D0"/>
    <w:rsid w:val="004A5A93"/>
    <w:rsid w:val="004A6A24"/>
    <w:rsid w:val="004A7009"/>
    <w:rsid w:val="004A7ED4"/>
    <w:rsid w:val="004B088F"/>
    <w:rsid w:val="004B105B"/>
    <w:rsid w:val="004B139B"/>
    <w:rsid w:val="004B2497"/>
    <w:rsid w:val="004B24BE"/>
    <w:rsid w:val="004B3081"/>
    <w:rsid w:val="004B30B6"/>
    <w:rsid w:val="004B3A9E"/>
    <w:rsid w:val="004B40CC"/>
    <w:rsid w:val="004B4474"/>
    <w:rsid w:val="004B4504"/>
    <w:rsid w:val="004B68C7"/>
    <w:rsid w:val="004B7C90"/>
    <w:rsid w:val="004C03EA"/>
    <w:rsid w:val="004C0B6F"/>
    <w:rsid w:val="004C0D33"/>
    <w:rsid w:val="004C13E0"/>
    <w:rsid w:val="004C1BB9"/>
    <w:rsid w:val="004C2707"/>
    <w:rsid w:val="004C295B"/>
    <w:rsid w:val="004C4157"/>
    <w:rsid w:val="004C4BA5"/>
    <w:rsid w:val="004C558A"/>
    <w:rsid w:val="004C57CE"/>
    <w:rsid w:val="004C58D7"/>
    <w:rsid w:val="004C6289"/>
    <w:rsid w:val="004C6312"/>
    <w:rsid w:val="004C6685"/>
    <w:rsid w:val="004C7577"/>
    <w:rsid w:val="004C7BC5"/>
    <w:rsid w:val="004C7FD2"/>
    <w:rsid w:val="004D0373"/>
    <w:rsid w:val="004D072A"/>
    <w:rsid w:val="004D09FF"/>
    <w:rsid w:val="004D104D"/>
    <w:rsid w:val="004D3CD7"/>
    <w:rsid w:val="004D42C5"/>
    <w:rsid w:val="004D5103"/>
    <w:rsid w:val="004D622E"/>
    <w:rsid w:val="004D637F"/>
    <w:rsid w:val="004D6D93"/>
    <w:rsid w:val="004E0486"/>
    <w:rsid w:val="004E0CB8"/>
    <w:rsid w:val="004E0E0A"/>
    <w:rsid w:val="004E100D"/>
    <w:rsid w:val="004E112C"/>
    <w:rsid w:val="004E153A"/>
    <w:rsid w:val="004E1BBF"/>
    <w:rsid w:val="004E253B"/>
    <w:rsid w:val="004E2595"/>
    <w:rsid w:val="004E2B04"/>
    <w:rsid w:val="004E2BF5"/>
    <w:rsid w:val="004E2FB1"/>
    <w:rsid w:val="004E3894"/>
    <w:rsid w:val="004E3DFF"/>
    <w:rsid w:val="004E5359"/>
    <w:rsid w:val="004E53C8"/>
    <w:rsid w:val="004E5519"/>
    <w:rsid w:val="004E5E48"/>
    <w:rsid w:val="004E67F6"/>
    <w:rsid w:val="004E73A4"/>
    <w:rsid w:val="004E7772"/>
    <w:rsid w:val="004F02B7"/>
    <w:rsid w:val="004F0B02"/>
    <w:rsid w:val="004F0D86"/>
    <w:rsid w:val="004F1178"/>
    <w:rsid w:val="004F1B22"/>
    <w:rsid w:val="004F1F07"/>
    <w:rsid w:val="004F242E"/>
    <w:rsid w:val="004F3863"/>
    <w:rsid w:val="004F3EE5"/>
    <w:rsid w:val="004F4973"/>
    <w:rsid w:val="004F4E85"/>
    <w:rsid w:val="004F58C5"/>
    <w:rsid w:val="004F5C1F"/>
    <w:rsid w:val="004F5C2D"/>
    <w:rsid w:val="004F5E31"/>
    <w:rsid w:val="004F621D"/>
    <w:rsid w:val="004F79A3"/>
    <w:rsid w:val="004F7FE7"/>
    <w:rsid w:val="0050097E"/>
    <w:rsid w:val="00501330"/>
    <w:rsid w:val="00501450"/>
    <w:rsid w:val="00502F6B"/>
    <w:rsid w:val="00503205"/>
    <w:rsid w:val="0050418C"/>
    <w:rsid w:val="00504733"/>
    <w:rsid w:val="00505227"/>
    <w:rsid w:val="00505B54"/>
    <w:rsid w:val="00505F53"/>
    <w:rsid w:val="005061F1"/>
    <w:rsid w:val="005063F3"/>
    <w:rsid w:val="00506588"/>
    <w:rsid w:val="0050673F"/>
    <w:rsid w:val="005067BC"/>
    <w:rsid w:val="00506E43"/>
    <w:rsid w:val="005073FD"/>
    <w:rsid w:val="00507788"/>
    <w:rsid w:val="00510A24"/>
    <w:rsid w:val="0051146E"/>
    <w:rsid w:val="00511535"/>
    <w:rsid w:val="005119A7"/>
    <w:rsid w:val="00512397"/>
    <w:rsid w:val="00512695"/>
    <w:rsid w:val="00512E34"/>
    <w:rsid w:val="0051328E"/>
    <w:rsid w:val="00514338"/>
    <w:rsid w:val="00514DB6"/>
    <w:rsid w:val="00516CEC"/>
    <w:rsid w:val="00516D6A"/>
    <w:rsid w:val="00516D8F"/>
    <w:rsid w:val="0051712E"/>
    <w:rsid w:val="00517272"/>
    <w:rsid w:val="00517319"/>
    <w:rsid w:val="00517B02"/>
    <w:rsid w:val="005205FD"/>
    <w:rsid w:val="00520759"/>
    <w:rsid w:val="005207E6"/>
    <w:rsid w:val="00520D72"/>
    <w:rsid w:val="00520F01"/>
    <w:rsid w:val="00521177"/>
    <w:rsid w:val="00521397"/>
    <w:rsid w:val="005220A0"/>
    <w:rsid w:val="005225EE"/>
    <w:rsid w:val="00522A12"/>
    <w:rsid w:val="005231FA"/>
    <w:rsid w:val="0052442A"/>
    <w:rsid w:val="005247C5"/>
    <w:rsid w:val="00525A70"/>
    <w:rsid w:val="00525D0F"/>
    <w:rsid w:val="00525D18"/>
    <w:rsid w:val="005262CB"/>
    <w:rsid w:val="00526BFB"/>
    <w:rsid w:val="00527B79"/>
    <w:rsid w:val="00530034"/>
    <w:rsid w:val="00530705"/>
    <w:rsid w:val="00532149"/>
    <w:rsid w:val="00532BBA"/>
    <w:rsid w:val="00532D0B"/>
    <w:rsid w:val="0053335C"/>
    <w:rsid w:val="005337A4"/>
    <w:rsid w:val="00533DA8"/>
    <w:rsid w:val="00535038"/>
    <w:rsid w:val="005352E0"/>
    <w:rsid w:val="00535CE6"/>
    <w:rsid w:val="00536285"/>
    <w:rsid w:val="005366CD"/>
    <w:rsid w:val="00536BE3"/>
    <w:rsid w:val="005370AE"/>
    <w:rsid w:val="005372FE"/>
    <w:rsid w:val="005373C9"/>
    <w:rsid w:val="00537DCE"/>
    <w:rsid w:val="00541FC6"/>
    <w:rsid w:val="005428D0"/>
    <w:rsid w:val="00543D34"/>
    <w:rsid w:val="00543D63"/>
    <w:rsid w:val="005466D0"/>
    <w:rsid w:val="00546FCA"/>
    <w:rsid w:val="00547766"/>
    <w:rsid w:val="00547EE6"/>
    <w:rsid w:val="0055000A"/>
    <w:rsid w:val="005507BF"/>
    <w:rsid w:val="00550D06"/>
    <w:rsid w:val="00550F47"/>
    <w:rsid w:val="00550FF4"/>
    <w:rsid w:val="0055122D"/>
    <w:rsid w:val="0055127A"/>
    <w:rsid w:val="00552BF8"/>
    <w:rsid w:val="00552CAA"/>
    <w:rsid w:val="00552F46"/>
    <w:rsid w:val="00555B71"/>
    <w:rsid w:val="005560E6"/>
    <w:rsid w:val="00556467"/>
    <w:rsid w:val="005567E5"/>
    <w:rsid w:val="0055726D"/>
    <w:rsid w:val="0056012D"/>
    <w:rsid w:val="005605B7"/>
    <w:rsid w:val="00561DD2"/>
    <w:rsid w:val="00562153"/>
    <w:rsid w:val="0056271E"/>
    <w:rsid w:val="00562B72"/>
    <w:rsid w:val="00562C15"/>
    <w:rsid w:val="00562FAD"/>
    <w:rsid w:val="00563713"/>
    <w:rsid w:val="00564A13"/>
    <w:rsid w:val="00564A78"/>
    <w:rsid w:val="00564F85"/>
    <w:rsid w:val="00565349"/>
    <w:rsid w:val="0056567E"/>
    <w:rsid w:val="0056651E"/>
    <w:rsid w:val="005673B0"/>
    <w:rsid w:val="00567AA7"/>
    <w:rsid w:val="005703F6"/>
    <w:rsid w:val="005704B9"/>
    <w:rsid w:val="00570C50"/>
    <w:rsid w:val="005712CD"/>
    <w:rsid w:val="00571A0F"/>
    <w:rsid w:val="0057269F"/>
    <w:rsid w:val="00572F4C"/>
    <w:rsid w:val="00573028"/>
    <w:rsid w:val="00573AE4"/>
    <w:rsid w:val="00573B1F"/>
    <w:rsid w:val="00573C11"/>
    <w:rsid w:val="00574084"/>
    <w:rsid w:val="00574439"/>
    <w:rsid w:val="00574D23"/>
    <w:rsid w:val="00576DBA"/>
    <w:rsid w:val="00577053"/>
    <w:rsid w:val="005770D6"/>
    <w:rsid w:val="00577212"/>
    <w:rsid w:val="00577347"/>
    <w:rsid w:val="00577926"/>
    <w:rsid w:val="00577B20"/>
    <w:rsid w:val="0058001B"/>
    <w:rsid w:val="00580306"/>
    <w:rsid w:val="005805C4"/>
    <w:rsid w:val="005806E0"/>
    <w:rsid w:val="0058070E"/>
    <w:rsid w:val="00580A8C"/>
    <w:rsid w:val="005816C8"/>
    <w:rsid w:val="00582B6D"/>
    <w:rsid w:val="00583DDA"/>
    <w:rsid w:val="00583E4E"/>
    <w:rsid w:val="00583F0E"/>
    <w:rsid w:val="00584783"/>
    <w:rsid w:val="00584C75"/>
    <w:rsid w:val="0058509B"/>
    <w:rsid w:val="00585691"/>
    <w:rsid w:val="00585A6F"/>
    <w:rsid w:val="0059030E"/>
    <w:rsid w:val="00590805"/>
    <w:rsid w:val="005918F4"/>
    <w:rsid w:val="005920BF"/>
    <w:rsid w:val="005929AB"/>
    <w:rsid w:val="00592ED9"/>
    <w:rsid w:val="0059339B"/>
    <w:rsid w:val="00593862"/>
    <w:rsid w:val="00594A76"/>
    <w:rsid w:val="00595E23"/>
    <w:rsid w:val="005963FA"/>
    <w:rsid w:val="005964BF"/>
    <w:rsid w:val="00596FBF"/>
    <w:rsid w:val="00597A65"/>
    <w:rsid w:val="005A029F"/>
    <w:rsid w:val="005A082C"/>
    <w:rsid w:val="005A0D21"/>
    <w:rsid w:val="005A298A"/>
    <w:rsid w:val="005A3A78"/>
    <w:rsid w:val="005A3BF5"/>
    <w:rsid w:val="005A3FC8"/>
    <w:rsid w:val="005A410A"/>
    <w:rsid w:val="005A4B55"/>
    <w:rsid w:val="005A4CFB"/>
    <w:rsid w:val="005A5270"/>
    <w:rsid w:val="005A554A"/>
    <w:rsid w:val="005A5831"/>
    <w:rsid w:val="005A5FD3"/>
    <w:rsid w:val="005A6E26"/>
    <w:rsid w:val="005A712F"/>
    <w:rsid w:val="005A781D"/>
    <w:rsid w:val="005A78AD"/>
    <w:rsid w:val="005B1A2C"/>
    <w:rsid w:val="005B25CA"/>
    <w:rsid w:val="005B29BA"/>
    <w:rsid w:val="005B2A70"/>
    <w:rsid w:val="005B2C4B"/>
    <w:rsid w:val="005B2F75"/>
    <w:rsid w:val="005B2FF8"/>
    <w:rsid w:val="005B48DA"/>
    <w:rsid w:val="005B4D9E"/>
    <w:rsid w:val="005B5154"/>
    <w:rsid w:val="005B574D"/>
    <w:rsid w:val="005B6075"/>
    <w:rsid w:val="005B60B4"/>
    <w:rsid w:val="005B69C0"/>
    <w:rsid w:val="005B6D81"/>
    <w:rsid w:val="005B73B5"/>
    <w:rsid w:val="005B7779"/>
    <w:rsid w:val="005C0443"/>
    <w:rsid w:val="005C048A"/>
    <w:rsid w:val="005C1336"/>
    <w:rsid w:val="005C150B"/>
    <w:rsid w:val="005C2575"/>
    <w:rsid w:val="005C3619"/>
    <w:rsid w:val="005C5180"/>
    <w:rsid w:val="005C5B96"/>
    <w:rsid w:val="005C6DF3"/>
    <w:rsid w:val="005C6EE6"/>
    <w:rsid w:val="005C71B1"/>
    <w:rsid w:val="005C77A3"/>
    <w:rsid w:val="005C787F"/>
    <w:rsid w:val="005C7C5F"/>
    <w:rsid w:val="005D0347"/>
    <w:rsid w:val="005D1737"/>
    <w:rsid w:val="005D1BAA"/>
    <w:rsid w:val="005D224A"/>
    <w:rsid w:val="005D3D8A"/>
    <w:rsid w:val="005D465C"/>
    <w:rsid w:val="005D4F52"/>
    <w:rsid w:val="005D5BD3"/>
    <w:rsid w:val="005D636C"/>
    <w:rsid w:val="005D6388"/>
    <w:rsid w:val="005D6631"/>
    <w:rsid w:val="005D6BDD"/>
    <w:rsid w:val="005D74D0"/>
    <w:rsid w:val="005D751C"/>
    <w:rsid w:val="005D7743"/>
    <w:rsid w:val="005D7C01"/>
    <w:rsid w:val="005D7DC8"/>
    <w:rsid w:val="005E16F0"/>
    <w:rsid w:val="005E1C1A"/>
    <w:rsid w:val="005E1CAE"/>
    <w:rsid w:val="005E1D16"/>
    <w:rsid w:val="005E26D4"/>
    <w:rsid w:val="005E3EB5"/>
    <w:rsid w:val="005E3F40"/>
    <w:rsid w:val="005E428D"/>
    <w:rsid w:val="005E4AD9"/>
    <w:rsid w:val="005E4EF5"/>
    <w:rsid w:val="005E565A"/>
    <w:rsid w:val="005E5C47"/>
    <w:rsid w:val="005E7C29"/>
    <w:rsid w:val="005F092B"/>
    <w:rsid w:val="005F0EF8"/>
    <w:rsid w:val="005F14FC"/>
    <w:rsid w:val="005F18EC"/>
    <w:rsid w:val="005F1B41"/>
    <w:rsid w:val="005F1BEA"/>
    <w:rsid w:val="005F29B1"/>
    <w:rsid w:val="005F2E33"/>
    <w:rsid w:val="005F379F"/>
    <w:rsid w:val="005F3CA8"/>
    <w:rsid w:val="005F3DCC"/>
    <w:rsid w:val="005F3E48"/>
    <w:rsid w:val="005F3E4D"/>
    <w:rsid w:val="005F417E"/>
    <w:rsid w:val="005F4247"/>
    <w:rsid w:val="005F46EF"/>
    <w:rsid w:val="005F4CAB"/>
    <w:rsid w:val="005F5AC6"/>
    <w:rsid w:val="005F5C71"/>
    <w:rsid w:val="005F5DD7"/>
    <w:rsid w:val="005F6CDC"/>
    <w:rsid w:val="005F6E75"/>
    <w:rsid w:val="006005DE"/>
    <w:rsid w:val="006008D1"/>
    <w:rsid w:val="006011AC"/>
    <w:rsid w:val="00601288"/>
    <w:rsid w:val="006013F7"/>
    <w:rsid w:val="006018D4"/>
    <w:rsid w:val="0060192E"/>
    <w:rsid w:val="00601A2D"/>
    <w:rsid w:val="00602150"/>
    <w:rsid w:val="006026B4"/>
    <w:rsid w:val="00602BBC"/>
    <w:rsid w:val="00602CF5"/>
    <w:rsid w:val="00602F17"/>
    <w:rsid w:val="006030A2"/>
    <w:rsid w:val="0060393E"/>
    <w:rsid w:val="00603D22"/>
    <w:rsid w:val="00603DC4"/>
    <w:rsid w:val="00604789"/>
    <w:rsid w:val="00605012"/>
    <w:rsid w:val="0060542A"/>
    <w:rsid w:val="00605589"/>
    <w:rsid w:val="00606906"/>
    <w:rsid w:val="00606B30"/>
    <w:rsid w:val="00607569"/>
    <w:rsid w:val="00610B62"/>
    <w:rsid w:val="00611187"/>
    <w:rsid w:val="00611CAC"/>
    <w:rsid w:val="00611F71"/>
    <w:rsid w:val="0061203A"/>
    <w:rsid w:val="00615909"/>
    <w:rsid w:val="006163FC"/>
    <w:rsid w:val="006164D6"/>
    <w:rsid w:val="00616ECC"/>
    <w:rsid w:val="0061730F"/>
    <w:rsid w:val="00617C6E"/>
    <w:rsid w:val="00622F5B"/>
    <w:rsid w:val="006238BC"/>
    <w:rsid w:val="00624007"/>
    <w:rsid w:val="006243A8"/>
    <w:rsid w:val="00624F59"/>
    <w:rsid w:val="006258FF"/>
    <w:rsid w:val="0062639C"/>
    <w:rsid w:val="00626F98"/>
    <w:rsid w:val="00627E10"/>
    <w:rsid w:val="00630834"/>
    <w:rsid w:val="00631959"/>
    <w:rsid w:val="00631D7D"/>
    <w:rsid w:val="0063278E"/>
    <w:rsid w:val="0063311C"/>
    <w:rsid w:val="00633503"/>
    <w:rsid w:val="0063429C"/>
    <w:rsid w:val="006345D5"/>
    <w:rsid w:val="006353A9"/>
    <w:rsid w:val="006365F6"/>
    <w:rsid w:val="00636907"/>
    <w:rsid w:val="00636CAD"/>
    <w:rsid w:val="00637833"/>
    <w:rsid w:val="00637FCC"/>
    <w:rsid w:val="006400E9"/>
    <w:rsid w:val="006409B3"/>
    <w:rsid w:val="006415AA"/>
    <w:rsid w:val="00642023"/>
    <w:rsid w:val="0064237D"/>
    <w:rsid w:val="00643AC9"/>
    <w:rsid w:val="00643BAC"/>
    <w:rsid w:val="00643BBD"/>
    <w:rsid w:val="00643EF5"/>
    <w:rsid w:val="00644568"/>
    <w:rsid w:val="006447AC"/>
    <w:rsid w:val="006451D0"/>
    <w:rsid w:val="006453AE"/>
    <w:rsid w:val="00645521"/>
    <w:rsid w:val="00645E6F"/>
    <w:rsid w:val="00646424"/>
    <w:rsid w:val="00646BCD"/>
    <w:rsid w:val="00647977"/>
    <w:rsid w:val="00647A4C"/>
    <w:rsid w:val="00650233"/>
    <w:rsid w:val="00650670"/>
    <w:rsid w:val="00650B43"/>
    <w:rsid w:val="00650C8E"/>
    <w:rsid w:val="00651D9F"/>
    <w:rsid w:val="00652252"/>
    <w:rsid w:val="00652FBB"/>
    <w:rsid w:val="00653D53"/>
    <w:rsid w:val="00653E04"/>
    <w:rsid w:val="00654090"/>
    <w:rsid w:val="0065490D"/>
    <w:rsid w:val="00654F1E"/>
    <w:rsid w:val="00655477"/>
    <w:rsid w:val="00656272"/>
    <w:rsid w:val="0065668E"/>
    <w:rsid w:val="00656738"/>
    <w:rsid w:val="00656947"/>
    <w:rsid w:val="006575E8"/>
    <w:rsid w:val="00657816"/>
    <w:rsid w:val="00657D5F"/>
    <w:rsid w:val="00657E0F"/>
    <w:rsid w:val="00657F8C"/>
    <w:rsid w:val="00660882"/>
    <w:rsid w:val="00660BC7"/>
    <w:rsid w:val="00661410"/>
    <w:rsid w:val="00661483"/>
    <w:rsid w:val="00661BC4"/>
    <w:rsid w:val="00662411"/>
    <w:rsid w:val="00662B51"/>
    <w:rsid w:val="00662E47"/>
    <w:rsid w:val="006638F5"/>
    <w:rsid w:val="00663A13"/>
    <w:rsid w:val="00663AC7"/>
    <w:rsid w:val="00663DB4"/>
    <w:rsid w:val="00664356"/>
    <w:rsid w:val="00664886"/>
    <w:rsid w:val="00664EC6"/>
    <w:rsid w:val="006658FB"/>
    <w:rsid w:val="006660D5"/>
    <w:rsid w:val="006674E0"/>
    <w:rsid w:val="00667E53"/>
    <w:rsid w:val="00670BF8"/>
    <w:rsid w:val="00670F8C"/>
    <w:rsid w:val="006719CF"/>
    <w:rsid w:val="006724F3"/>
    <w:rsid w:val="006730A2"/>
    <w:rsid w:val="00673285"/>
    <w:rsid w:val="006736BF"/>
    <w:rsid w:val="00673933"/>
    <w:rsid w:val="006742DA"/>
    <w:rsid w:val="006745AF"/>
    <w:rsid w:val="006746C3"/>
    <w:rsid w:val="00675F8A"/>
    <w:rsid w:val="0067660C"/>
    <w:rsid w:val="0067778E"/>
    <w:rsid w:val="00677D51"/>
    <w:rsid w:val="00680193"/>
    <w:rsid w:val="00680669"/>
    <w:rsid w:val="0068114D"/>
    <w:rsid w:val="0068233F"/>
    <w:rsid w:val="00682A21"/>
    <w:rsid w:val="006842CF"/>
    <w:rsid w:val="00685FE4"/>
    <w:rsid w:val="00686485"/>
    <w:rsid w:val="00686C14"/>
    <w:rsid w:val="00687F96"/>
    <w:rsid w:val="00690300"/>
    <w:rsid w:val="006904B3"/>
    <w:rsid w:val="00690623"/>
    <w:rsid w:val="00690B35"/>
    <w:rsid w:val="0069102A"/>
    <w:rsid w:val="00691412"/>
    <w:rsid w:val="00692398"/>
    <w:rsid w:val="00692857"/>
    <w:rsid w:val="00693150"/>
    <w:rsid w:val="00693DC0"/>
    <w:rsid w:val="00693F46"/>
    <w:rsid w:val="00694700"/>
    <w:rsid w:val="00695365"/>
    <w:rsid w:val="0069564D"/>
    <w:rsid w:val="00695713"/>
    <w:rsid w:val="0069601C"/>
    <w:rsid w:val="00696020"/>
    <w:rsid w:val="0069641D"/>
    <w:rsid w:val="00696F43"/>
    <w:rsid w:val="00696FA8"/>
    <w:rsid w:val="00697F76"/>
    <w:rsid w:val="006A0510"/>
    <w:rsid w:val="006A12C7"/>
    <w:rsid w:val="006A1E35"/>
    <w:rsid w:val="006A29D2"/>
    <w:rsid w:val="006A31A4"/>
    <w:rsid w:val="006A3DC9"/>
    <w:rsid w:val="006A4CB5"/>
    <w:rsid w:val="006A52E2"/>
    <w:rsid w:val="006A6B99"/>
    <w:rsid w:val="006A6F16"/>
    <w:rsid w:val="006A78A8"/>
    <w:rsid w:val="006B069D"/>
    <w:rsid w:val="006B2007"/>
    <w:rsid w:val="006B294A"/>
    <w:rsid w:val="006B2C07"/>
    <w:rsid w:val="006B32ED"/>
    <w:rsid w:val="006B4B6D"/>
    <w:rsid w:val="006B4C3A"/>
    <w:rsid w:val="006B4CFA"/>
    <w:rsid w:val="006B4FCE"/>
    <w:rsid w:val="006B54B6"/>
    <w:rsid w:val="006B5906"/>
    <w:rsid w:val="006B59FA"/>
    <w:rsid w:val="006B686B"/>
    <w:rsid w:val="006B695A"/>
    <w:rsid w:val="006B7813"/>
    <w:rsid w:val="006B7C7F"/>
    <w:rsid w:val="006C015B"/>
    <w:rsid w:val="006C0EE9"/>
    <w:rsid w:val="006C14CC"/>
    <w:rsid w:val="006C1E1A"/>
    <w:rsid w:val="006C1F9F"/>
    <w:rsid w:val="006C26EF"/>
    <w:rsid w:val="006C2EA7"/>
    <w:rsid w:val="006C4696"/>
    <w:rsid w:val="006C497B"/>
    <w:rsid w:val="006C61D0"/>
    <w:rsid w:val="006C6204"/>
    <w:rsid w:val="006C6CBC"/>
    <w:rsid w:val="006C7C3A"/>
    <w:rsid w:val="006D0500"/>
    <w:rsid w:val="006D0777"/>
    <w:rsid w:val="006D0917"/>
    <w:rsid w:val="006D1945"/>
    <w:rsid w:val="006D1B86"/>
    <w:rsid w:val="006D2F24"/>
    <w:rsid w:val="006D3439"/>
    <w:rsid w:val="006D4907"/>
    <w:rsid w:val="006D4977"/>
    <w:rsid w:val="006D4C77"/>
    <w:rsid w:val="006D54AD"/>
    <w:rsid w:val="006D6D9B"/>
    <w:rsid w:val="006D7F14"/>
    <w:rsid w:val="006E09F8"/>
    <w:rsid w:val="006E0E56"/>
    <w:rsid w:val="006E1073"/>
    <w:rsid w:val="006E1697"/>
    <w:rsid w:val="006E1709"/>
    <w:rsid w:val="006E21CE"/>
    <w:rsid w:val="006E2B20"/>
    <w:rsid w:val="006E3B4C"/>
    <w:rsid w:val="006E3EE2"/>
    <w:rsid w:val="006E4C6D"/>
    <w:rsid w:val="006E53C5"/>
    <w:rsid w:val="006E57CD"/>
    <w:rsid w:val="006E7B31"/>
    <w:rsid w:val="006F02BB"/>
    <w:rsid w:val="006F15EF"/>
    <w:rsid w:val="006F1D2B"/>
    <w:rsid w:val="006F224B"/>
    <w:rsid w:val="006F27F2"/>
    <w:rsid w:val="006F295C"/>
    <w:rsid w:val="006F2DBA"/>
    <w:rsid w:val="006F3687"/>
    <w:rsid w:val="006F3947"/>
    <w:rsid w:val="006F3B15"/>
    <w:rsid w:val="006F4C9E"/>
    <w:rsid w:val="006F5093"/>
    <w:rsid w:val="006F5C1A"/>
    <w:rsid w:val="006F630B"/>
    <w:rsid w:val="006F69B5"/>
    <w:rsid w:val="006F6A55"/>
    <w:rsid w:val="006F6A5F"/>
    <w:rsid w:val="006F6D81"/>
    <w:rsid w:val="006F77F4"/>
    <w:rsid w:val="006F7E5E"/>
    <w:rsid w:val="007009BD"/>
    <w:rsid w:val="007014C1"/>
    <w:rsid w:val="00701545"/>
    <w:rsid w:val="00702314"/>
    <w:rsid w:val="007028D5"/>
    <w:rsid w:val="00702BEB"/>
    <w:rsid w:val="00703A32"/>
    <w:rsid w:val="00703BB1"/>
    <w:rsid w:val="007041F9"/>
    <w:rsid w:val="00704CC9"/>
    <w:rsid w:val="00705239"/>
    <w:rsid w:val="007061F1"/>
    <w:rsid w:val="00706B34"/>
    <w:rsid w:val="00706EDB"/>
    <w:rsid w:val="00710785"/>
    <w:rsid w:val="00710A18"/>
    <w:rsid w:val="00711AE0"/>
    <w:rsid w:val="00711C5A"/>
    <w:rsid w:val="00713A49"/>
    <w:rsid w:val="00713C18"/>
    <w:rsid w:val="0071527C"/>
    <w:rsid w:val="007155A6"/>
    <w:rsid w:val="0071607F"/>
    <w:rsid w:val="007169A4"/>
    <w:rsid w:val="00717C8D"/>
    <w:rsid w:val="00720740"/>
    <w:rsid w:val="00721A30"/>
    <w:rsid w:val="00721CB7"/>
    <w:rsid w:val="007223EF"/>
    <w:rsid w:val="00722CC9"/>
    <w:rsid w:val="007232DE"/>
    <w:rsid w:val="007236BB"/>
    <w:rsid w:val="00724848"/>
    <w:rsid w:val="00724F00"/>
    <w:rsid w:val="00725356"/>
    <w:rsid w:val="00725972"/>
    <w:rsid w:val="007259E1"/>
    <w:rsid w:val="00726330"/>
    <w:rsid w:val="00726A51"/>
    <w:rsid w:val="00726CB4"/>
    <w:rsid w:val="00726D56"/>
    <w:rsid w:val="007279B6"/>
    <w:rsid w:val="00730F02"/>
    <w:rsid w:val="00730F05"/>
    <w:rsid w:val="0073107A"/>
    <w:rsid w:val="007323B9"/>
    <w:rsid w:val="0073329F"/>
    <w:rsid w:val="00733B6F"/>
    <w:rsid w:val="0073402D"/>
    <w:rsid w:val="00734931"/>
    <w:rsid w:val="00734EAC"/>
    <w:rsid w:val="007351C8"/>
    <w:rsid w:val="00735B8B"/>
    <w:rsid w:val="00736063"/>
    <w:rsid w:val="00736D41"/>
    <w:rsid w:val="00737BE5"/>
    <w:rsid w:val="0074053E"/>
    <w:rsid w:val="00740CC6"/>
    <w:rsid w:val="00741107"/>
    <w:rsid w:val="007412CE"/>
    <w:rsid w:val="0074138C"/>
    <w:rsid w:val="0074149E"/>
    <w:rsid w:val="00742629"/>
    <w:rsid w:val="00742719"/>
    <w:rsid w:val="00743F02"/>
    <w:rsid w:val="0074553F"/>
    <w:rsid w:val="0074573C"/>
    <w:rsid w:val="007463FE"/>
    <w:rsid w:val="007474BA"/>
    <w:rsid w:val="00747904"/>
    <w:rsid w:val="007500AF"/>
    <w:rsid w:val="00750640"/>
    <w:rsid w:val="00750B9D"/>
    <w:rsid w:val="00751A2C"/>
    <w:rsid w:val="00751BF4"/>
    <w:rsid w:val="007522F2"/>
    <w:rsid w:val="00752386"/>
    <w:rsid w:val="0075251E"/>
    <w:rsid w:val="00752934"/>
    <w:rsid w:val="00753416"/>
    <w:rsid w:val="00753D42"/>
    <w:rsid w:val="00754CA0"/>
    <w:rsid w:val="007551BB"/>
    <w:rsid w:val="0075530A"/>
    <w:rsid w:val="00755751"/>
    <w:rsid w:val="007559DC"/>
    <w:rsid w:val="00755BEB"/>
    <w:rsid w:val="00755DC0"/>
    <w:rsid w:val="0075604E"/>
    <w:rsid w:val="00756658"/>
    <w:rsid w:val="00756DF8"/>
    <w:rsid w:val="00756FD3"/>
    <w:rsid w:val="007576D7"/>
    <w:rsid w:val="00757B17"/>
    <w:rsid w:val="00757B98"/>
    <w:rsid w:val="00760355"/>
    <w:rsid w:val="00761869"/>
    <w:rsid w:val="00761914"/>
    <w:rsid w:val="007629A4"/>
    <w:rsid w:val="0076340D"/>
    <w:rsid w:val="00763796"/>
    <w:rsid w:val="0076458D"/>
    <w:rsid w:val="00765FFD"/>
    <w:rsid w:val="007661BA"/>
    <w:rsid w:val="0076685D"/>
    <w:rsid w:val="00767B7C"/>
    <w:rsid w:val="007703C4"/>
    <w:rsid w:val="00772990"/>
    <w:rsid w:val="007748F4"/>
    <w:rsid w:val="00775C07"/>
    <w:rsid w:val="00775D8A"/>
    <w:rsid w:val="0077609D"/>
    <w:rsid w:val="0077635D"/>
    <w:rsid w:val="007768DB"/>
    <w:rsid w:val="007770D4"/>
    <w:rsid w:val="00777393"/>
    <w:rsid w:val="007805A8"/>
    <w:rsid w:val="0078082C"/>
    <w:rsid w:val="00780ABE"/>
    <w:rsid w:val="00780D63"/>
    <w:rsid w:val="00781F93"/>
    <w:rsid w:val="00782217"/>
    <w:rsid w:val="00784156"/>
    <w:rsid w:val="0078415D"/>
    <w:rsid w:val="00784B3A"/>
    <w:rsid w:val="00784DCB"/>
    <w:rsid w:val="00786FCD"/>
    <w:rsid w:val="00787826"/>
    <w:rsid w:val="00790C4F"/>
    <w:rsid w:val="00790CEE"/>
    <w:rsid w:val="00790D96"/>
    <w:rsid w:val="00791087"/>
    <w:rsid w:val="00791708"/>
    <w:rsid w:val="00792E41"/>
    <w:rsid w:val="0079342F"/>
    <w:rsid w:val="00793B7A"/>
    <w:rsid w:val="00793D3B"/>
    <w:rsid w:val="007949EE"/>
    <w:rsid w:val="00794A9A"/>
    <w:rsid w:val="00794FC8"/>
    <w:rsid w:val="00796249"/>
    <w:rsid w:val="00796274"/>
    <w:rsid w:val="00796290"/>
    <w:rsid w:val="00796C90"/>
    <w:rsid w:val="007976BF"/>
    <w:rsid w:val="00797ECF"/>
    <w:rsid w:val="007A0C8C"/>
    <w:rsid w:val="007A0E6A"/>
    <w:rsid w:val="007A17A2"/>
    <w:rsid w:val="007A1C48"/>
    <w:rsid w:val="007A25AC"/>
    <w:rsid w:val="007A2B2A"/>
    <w:rsid w:val="007A30AD"/>
    <w:rsid w:val="007A36F3"/>
    <w:rsid w:val="007A3CEA"/>
    <w:rsid w:val="007A42DB"/>
    <w:rsid w:val="007A5B96"/>
    <w:rsid w:val="007A6808"/>
    <w:rsid w:val="007A6DBC"/>
    <w:rsid w:val="007A741F"/>
    <w:rsid w:val="007B01C5"/>
    <w:rsid w:val="007B0317"/>
    <w:rsid w:val="007B03CC"/>
    <w:rsid w:val="007B08A1"/>
    <w:rsid w:val="007B0C46"/>
    <w:rsid w:val="007B1542"/>
    <w:rsid w:val="007B167D"/>
    <w:rsid w:val="007B3B95"/>
    <w:rsid w:val="007B3E62"/>
    <w:rsid w:val="007B42EF"/>
    <w:rsid w:val="007B5479"/>
    <w:rsid w:val="007B6F75"/>
    <w:rsid w:val="007C01BB"/>
    <w:rsid w:val="007C04C3"/>
    <w:rsid w:val="007C07A1"/>
    <w:rsid w:val="007C0E20"/>
    <w:rsid w:val="007C2AF2"/>
    <w:rsid w:val="007C2F2E"/>
    <w:rsid w:val="007C3D50"/>
    <w:rsid w:val="007C46FD"/>
    <w:rsid w:val="007C5F3D"/>
    <w:rsid w:val="007C639C"/>
    <w:rsid w:val="007C6BB2"/>
    <w:rsid w:val="007C738F"/>
    <w:rsid w:val="007C7C4E"/>
    <w:rsid w:val="007D14FD"/>
    <w:rsid w:val="007D165F"/>
    <w:rsid w:val="007D20C8"/>
    <w:rsid w:val="007D2DBB"/>
    <w:rsid w:val="007D37C1"/>
    <w:rsid w:val="007D3F0C"/>
    <w:rsid w:val="007D43FF"/>
    <w:rsid w:val="007D45C4"/>
    <w:rsid w:val="007D496C"/>
    <w:rsid w:val="007D4CF2"/>
    <w:rsid w:val="007D4D18"/>
    <w:rsid w:val="007D51A4"/>
    <w:rsid w:val="007D540B"/>
    <w:rsid w:val="007D5B4D"/>
    <w:rsid w:val="007D5EA1"/>
    <w:rsid w:val="007D64CD"/>
    <w:rsid w:val="007E014F"/>
    <w:rsid w:val="007E0555"/>
    <w:rsid w:val="007E0F94"/>
    <w:rsid w:val="007E1D77"/>
    <w:rsid w:val="007E2CFE"/>
    <w:rsid w:val="007E2EA1"/>
    <w:rsid w:val="007E40DB"/>
    <w:rsid w:val="007E46AF"/>
    <w:rsid w:val="007E501C"/>
    <w:rsid w:val="007E55B1"/>
    <w:rsid w:val="007E5DFA"/>
    <w:rsid w:val="007E662A"/>
    <w:rsid w:val="007E6756"/>
    <w:rsid w:val="007E6A9A"/>
    <w:rsid w:val="007E7609"/>
    <w:rsid w:val="007E7776"/>
    <w:rsid w:val="007E781F"/>
    <w:rsid w:val="007E7E06"/>
    <w:rsid w:val="007F0261"/>
    <w:rsid w:val="007F0400"/>
    <w:rsid w:val="007F0988"/>
    <w:rsid w:val="007F1456"/>
    <w:rsid w:val="007F265D"/>
    <w:rsid w:val="007F28CA"/>
    <w:rsid w:val="007F2EC8"/>
    <w:rsid w:val="007F30E4"/>
    <w:rsid w:val="007F3511"/>
    <w:rsid w:val="007F36A4"/>
    <w:rsid w:val="007F4BFF"/>
    <w:rsid w:val="007F4C35"/>
    <w:rsid w:val="007F5A1A"/>
    <w:rsid w:val="007F5ABA"/>
    <w:rsid w:val="007F5AD4"/>
    <w:rsid w:val="007F5AEB"/>
    <w:rsid w:val="007F600C"/>
    <w:rsid w:val="007F6DCF"/>
    <w:rsid w:val="007F75F7"/>
    <w:rsid w:val="007F77C7"/>
    <w:rsid w:val="007F7E6E"/>
    <w:rsid w:val="00800468"/>
    <w:rsid w:val="00801920"/>
    <w:rsid w:val="00801A97"/>
    <w:rsid w:val="00801F4B"/>
    <w:rsid w:val="00802253"/>
    <w:rsid w:val="008029ED"/>
    <w:rsid w:val="008064E2"/>
    <w:rsid w:val="00806AA6"/>
    <w:rsid w:val="00806E67"/>
    <w:rsid w:val="00807B2F"/>
    <w:rsid w:val="00807EF0"/>
    <w:rsid w:val="008107B6"/>
    <w:rsid w:val="00810973"/>
    <w:rsid w:val="00810C04"/>
    <w:rsid w:val="0081123E"/>
    <w:rsid w:val="00811F72"/>
    <w:rsid w:val="008125F0"/>
    <w:rsid w:val="0081355E"/>
    <w:rsid w:val="00813C0B"/>
    <w:rsid w:val="008142BE"/>
    <w:rsid w:val="008149F0"/>
    <w:rsid w:val="0081555E"/>
    <w:rsid w:val="0081567E"/>
    <w:rsid w:val="00815DC7"/>
    <w:rsid w:val="00816394"/>
    <w:rsid w:val="00816EFC"/>
    <w:rsid w:val="00817116"/>
    <w:rsid w:val="00820616"/>
    <w:rsid w:val="008207BB"/>
    <w:rsid w:val="008212C2"/>
    <w:rsid w:val="00822203"/>
    <w:rsid w:val="00823E98"/>
    <w:rsid w:val="008240A8"/>
    <w:rsid w:val="0082424F"/>
    <w:rsid w:val="00824F17"/>
    <w:rsid w:val="00825115"/>
    <w:rsid w:val="00825CB5"/>
    <w:rsid w:val="00825DF6"/>
    <w:rsid w:val="00826072"/>
    <w:rsid w:val="0082710F"/>
    <w:rsid w:val="00830837"/>
    <w:rsid w:val="00830A0B"/>
    <w:rsid w:val="00830A50"/>
    <w:rsid w:val="00831FC0"/>
    <w:rsid w:val="008321FA"/>
    <w:rsid w:val="00832560"/>
    <w:rsid w:val="00833A55"/>
    <w:rsid w:val="00833CEA"/>
    <w:rsid w:val="008341B9"/>
    <w:rsid w:val="00834C17"/>
    <w:rsid w:val="00834F9D"/>
    <w:rsid w:val="00835131"/>
    <w:rsid w:val="008359E6"/>
    <w:rsid w:val="008359EF"/>
    <w:rsid w:val="00836EB1"/>
    <w:rsid w:val="00837017"/>
    <w:rsid w:val="008375BF"/>
    <w:rsid w:val="00837E60"/>
    <w:rsid w:val="00840DC0"/>
    <w:rsid w:val="00840E6E"/>
    <w:rsid w:val="008422C8"/>
    <w:rsid w:val="00842AE5"/>
    <w:rsid w:val="00842EBA"/>
    <w:rsid w:val="00844372"/>
    <w:rsid w:val="00844E6C"/>
    <w:rsid w:val="00845141"/>
    <w:rsid w:val="00845436"/>
    <w:rsid w:val="008455B8"/>
    <w:rsid w:val="008459E9"/>
    <w:rsid w:val="0084690C"/>
    <w:rsid w:val="00847665"/>
    <w:rsid w:val="00850CF2"/>
    <w:rsid w:val="008515A4"/>
    <w:rsid w:val="0085172A"/>
    <w:rsid w:val="00851892"/>
    <w:rsid w:val="00851D56"/>
    <w:rsid w:val="00851DF3"/>
    <w:rsid w:val="00852C3C"/>
    <w:rsid w:val="00852E20"/>
    <w:rsid w:val="00852F77"/>
    <w:rsid w:val="008532D5"/>
    <w:rsid w:val="0085373B"/>
    <w:rsid w:val="00853B02"/>
    <w:rsid w:val="00853BEF"/>
    <w:rsid w:val="008550EB"/>
    <w:rsid w:val="00855920"/>
    <w:rsid w:val="008565CB"/>
    <w:rsid w:val="00857CAA"/>
    <w:rsid w:val="00857F5A"/>
    <w:rsid w:val="008603D1"/>
    <w:rsid w:val="00861407"/>
    <w:rsid w:val="0086214D"/>
    <w:rsid w:val="00863C12"/>
    <w:rsid w:val="008645D9"/>
    <w:rsid w:val="008646BD"/>
    <w:rsid w:val="00865211"/>
    <w:rsid w:val="00865A8E"/>
    <w:rsid w:val="0086622B"/>
    <w:rsid w:val="00867519"/>
    <w:rsid w:val="0087039E"/>
    <w:rsid w:val="00870626"/>
    <w:rsid w:val="0087180A"/>
    <w:rsid w:val="00873542"/>
    <w:rsid w:val="00874040"/>
    <w:rsid w:val="0087420C"/>
    <w:rsid w:val="008757DE"/>
    <w:rsid w:val="00875AD0"/>
    <w:rsid w:val="00875E60"/>
    <w:rsid w:val="0087635C"/>
    <w:rsid w:val="00876E4D"/>
    <w:rsid w:val="008772E4"/>
    <w:rsid w:val="0087788C"/>
    <w:rsid w:val="00877C14"/>
    <w:rsid w:val="00880169"/>
    <w:rsid w:val="00880195"/>
    <w:rsid w:val="008816D3"/>
    <w:rsid w:val="008818EF"/>
    <w:rsid w:val="00882961"/>
    <w:rsid w:val="0088317E"/>
    <w:rsid w:val="008832D9"/>
    <w:rsid w:val="0088332D"/>
    <w:rsid w:val="00883342"/>
    <w:rsid w:val="00883D5F"/>
    <w:rsid w:val="00883FDA"/>
    <w:rsid w:val="00884825"/>
    <w:rsid w:val="00885318"/>
    <w:rsid w:val="00885693"/>
    <w:rsid w:val="00886891"/>
    <w:rsid w:val="00886FE3"/>
    <w:rsid w:val="008875CC"/>
    <w:rsid w:val="00887795"/>
    <w:rsid w:val="0089079D"/>
    <w:rsid w:val="00890D99"/>
    <w:rsid w:val="00891580"/>
    <w:rsid w:val="00891CAF"/>
    <w:rsid w:val="00892687"/>
    <w:rsid w:val="00892699"/>
    <w:rsid w:val="00892881"/>
    <w:rsid w:val="0089402C"/>
    <w:rsid w:val="00894370"/>
    <w:rsid w:val="0089447D"/>
    <w:rsid w:val="00894D34"/>
    <w:rsid w:val="00895234"/>
    <w:rsid w:val="008958F9"/>
    <w:rsid w:val="00896491"/>
    <w:rsid w:val="0089667B"/>
    <w:rsid w:val="00897709"/>
    <w:rsid w:val="00897A19"/>
    <w:rsid w:val="00897C39"/>
    <w:rsid w:val="008A09EB"/>
    <w:rsid w:val="008A0FD9"/>
    <w:rsid w:val="008A16B0"/>
    <w:rsid w:val="008A2EB1"/>
    <w:rsid w:val="008A36EC"/>
    <w:rsid w:val="008A3760"/>
    <w:rsid w:val="008A3BE8"/>
    <w:rsid w:val="008A3F0F"/>
    <w:rsid w:val="008A579C"/>
    <w:rsid w:val="008A5884"/>
    <w:rsid w:val="008A791A"/>
    <w:rsid w:val="008A7E07"/>
    <w:rsid w:val="008A7FE3"/>
    <w:rsid w:val="008B060F"/>
    <w:rsid w:val="008B0722"/>
    <w:rsid w:val="008B10D8"/>
    <w:rsid w:val="008B1BD3"/>
    <w:rsid w:val="008B1EC5"/>
    <w:rsid w:val="008B27EB"/>
    <w:rsid w:val="008B44E7"/>
    <w:rsid w:val="008B4510"/>
    <w:rsid w:val="008B541E"/>
    <w:rsid w:val="008B54AB"/>
    <w:rsid w:val="008B55B0"/>
    <w:rsid w:val="008B5B32"/>
    <w:rsid w:val="008B5D69"/>
    <w:rsid w:val="008B6F2A"/>
    <w:rsid w:val="008B6F4C"/>
    <w:rsid w:val="008B7074"/>
    <w:rsid w:val="008B75AD"/>
    <w:rsid w:val="008B7B35"/>
    <w:rsid w:val="008C08E4"/>
    <w:rsid w:val="008C1AF9"/>
    <w:rsid w:val="008C1B5A"/>
    <w:rsid w:val="008C1FF5"/>
    <w:rsid w:val="008C3C73"/>
    <w:rsid w:val="008C4310"/>
    <w:rsid w:val="008C45DF"/>
    <w:rsid w:val="008C4C8A"/>
    <w:rsid w:val="008C5692"/>
    <w:rsid w:val="008C7BDA"/>
    <w:rsid w:val="008D0C76"/>
    <w:rsid w:val="008D0D48"/>
    <w:rsid w:val="008D0F47"/>
    <w:rsid w:val="008D13F0"/>
    <w:rsid w:val="008D1550"/>
    <w:rsid w:val="008D19AF"/>
    <w:rsid w:val="008D222F"/>
    <w:rsid w:val="008D3D45"/>
    <w:rsid w:val="008D4DAE"/>
    <w:rsid w:val="008D521B"/>
    <w:rsid w:val="008D5387"/>
    <w:rsid w:val="008D5390"/>
    <w:rsid w:val="008D5C86"/>
    <w:rsid w:val="008D6597"/>
    <w:rsid w:val="008D7830"/>
    <w:rsid w:val="008D7A2F"/>
    <w:rsid w:val="008D7D1B"/>
    <w:rsid w:val="008D7DBD"/>
    <w:rsid w:val="008D7F84"/>
    <w:rsid w:val="008E02B8"/>
    <w:rsid w:val="008E0F70"/>
    <w:rsid w:val="008E101F"/>
    <w:rsid w:val="008E12FD"/>
    <w:rsid w:val="008E1F07"/>
    <w:rsid w:val="008E25C9"/>
    <w:rsid w:val="008E2F5D"/>
    <w:rsid w:val="008E34C0"/>
    <w:rsid w:val="008E3C10"/>
    <w:rsid w:val="008E3E0C"/>
    <w:rsid w:val="008E42F3"/>
    <w:rsid w:val="008E4763"/>
    <w:rsid w:val="008E4A70"/>
    <w:rsid w:val="008E4CDC"/>
    <w:rsid w:val="008E5EAF"/>
    <w:rsid w:val="008E6511"/>
    <w:rsid w:val="008E6B9D"/>
    <w:rsid w:val="008E70E3"/>
    <w:rsid w:val="008E7A68"/>
    <w:rsid w:val="008E7B4E"/>
    <w:rsid w:val="008F02A1"/>
    <w:rsid w:val="008F0535"/>
    <w:rsid w:val="008F0811"/>
    <w:rsid w:val="008F087E"/>
    <w:rsid w:val="008F0964"/>
    <w:rsid w:val="008F0DEA"/>
    <w:rsid w:val="008F1484"/>
    <w:rsid w:val="008F14FE"/>
    <w:rsid w:val="008F167A"/>
    <w:rsid w:val="008F1A54"/>
    <w:rsid w:val="008F227C"/>
    <w:rsid w:val="008F3357"/>
    <w:rsid w:val="008F462B"/>
    <w:rsid w:val="008F4710"/>
    <w:rsid w:val="008F47D6"/>
    <w:rsid w:val="008F48B0"/>
    <w:rsid w:val="008F4B70"/>
    <w:rsid w:val="008F4B71"/>
    <w:rsid w:val="008F5456"/>
    <w:rsid w:val="008F55DF"/>
    <w:rsid w:val="008F5718"/>
    <w:rsid w:val="008F5E84"/>
    <w:rsid w:val="008F69BA"/>
    <w:rsid w:val="008F6EE4"/>
    <w:rsid w:val="008F792A"/>
    <w:rsid w:val="00900434"/>
    <w:rsid w:val="0090149F"/>
    <w:rsid w:val="00901D31"/>
    <w:rsid w:val="00902C41"/>
    <w:rsid w:val="00903347"/>
    <w:rsid w:val="00903BCA"/>
    <w:rsid w:val="009041A8"/>
    <w:rsid w:val="00905402"/>
    <w:rsid w:val="009059F9"/>
    <w:rsid w:val="00905B05"/>
    <w:rsid w:val="00907B24"/>
    <w:rsid w:val="0091228B"/>
    <w:rsid w:val="009122CC"/>
    <w:rsid w:val="00912A3B"/>
    <w:rsid w:val="00912FBE"/>
    <w:rsid w:val="009139AB"/>
    <w:rsid w:val="009151D2"/>
    <w:rsid w:val="0091717C"/>
    <w:rsid w:val="00917448"/>
    <w:rsid w:val="009175A1"/>
    <w:rsid w:val="009207F0"/>
    <w:rsid w:val="009210F4"/>
    <w:rsid w:val="0092169D"/>
    <w:rsid w:val="00921C47"/>
    <w:rsid w:val="00921CF5"/>
    <w:rsid w:val="009225EC"/>
    <w:rsid w:val="00922629"/>
    <w:rsid w:val="00923910"/>
    <w:rsid w:val="00923AD1"/>
    <w:rsid w:val="00925564"/>
    <w:rsid w:val="0092648A"/>
    <w:rsid w:val="00926D01"/>
    <w:rsid w:val="00926DE8"/>
    <w:rsid w:val="00927696"/>
    <w:rsid w:val="009276B2"/>
    <w:rsid w:val="009279C6"/>
    <w:rsid w:val="00927E80"/>
    <w:rsid w:val="00930194"/>
    <w:rsid w:val="00930C6F"/>
    <w:rsid w:val="00930CE7"/>
    <w:rsid w:val="009315D8"/>
    <w:rsid w:val="009316E6"/>
    <w:rsid w:val="00931A6C"/>
    <w:rsid w:val="00933F61"/>
    <w:rsid w:val="00934171"/>
    <w:rsid w:val="00934564"/>
    <w:rsid w:val="00934DEE"/>
    <w:rsid w:val="00934F06"/>
    <w:rsid w:val="009351E2"/>
    <w:rsid w:val="00935843"/>
    <w:rsid w:val="00936258"/>
    <w:rsid w:val="00936337"/>
    <w:rsid w:val="00936A74"/>
    <w:rsid w:val="00937DB5"/>
    <w:rsid w:val="00940356"/>
    <w:rsid w:val="009405E3"/>
    <w:rsid w:val="00941FF9"/>
    <w:rsid w:val="0094318C"/>
    <w:rsid w:val="00943944"/>
    <w:rsid w:val="00943B55"/>
    <w:rsid w:val="00943C21"/>
    <w:rsid w:val="009445EF"/>
    <w:rsid w:val="00944C70"/>
    <w:rsid w:val="00944F17"/>
    <w:rsid w:val="00946D57"/>
    <w:rsid w:val="00947400"/>
    <w:rsid w:val="00947917"/>
    <w:rsid w:val="009479B8"/>
    <w:rsid w:val="00947A61"/>
    <w:rsid w:val="00950A5D"/>
    <w:rsid w:val="00951177"/>
    <w:rsid w:val="00952228"/>
    <w:rsid w:val="0095229F"/>
    <w:rsid w:val="009528BD"/>
    <w:rsid w:val="009540A9"/>
    <w:rsid w:val="00954404"/>
    <w:rsid w:val="009548BF"/>
    <w:rsid w:val="009549C1"/>
    <w:rsid w:val="00956553"/>
    <w:rsid w:val="00956DCF"/>
    <w:rsid w:val="00956E0A"/>
    <w:rsid w:val="009574F9"/>
    <w:rsid w:val="00957DDF"/>
    <w:rsid w:val="009600F3"/>
    <w:rsid w:val="00961140"/>
    <w:rsid w:val="00961517"/>
    <w:rsid w:val="00961C8D"/>
    <w:rsid w:val="0096228F"/>
    <w:rsid w:val="00962BDB"/>
    <w:rsid w:val="00962F98"/>
    <w:rsid w:val="009643BC"/>
    <w:rsid w:val="00964757"/>
    <w:rsid w:val="009647D0"/>
    <w:rsid w:val="009651E3"/>
    <w:rsid w:val="00965400"/>
    <w:rsid w:val="009654E4"/>
    <w:rsid w:val="009659DA"/>
    <w:rsid w:val="00965D09"/>
    <w:rsid w:val="00966B08"/>
    <w:rsid w:val="00966F95"/>
    <w:rsid w:val="0096718A"/>
    <w:rsid w:val="009672C5"/>
    <w:rsid w:val="009675B1"/>
    <w:rsid w:val="00967FFC"/>
    <w:rsid w:val="00970095"/>
    <w:rsid w:val="00970111"/>
    <w:rsid w:val="00970415"/>
    <w:rsid w:val="00970929"/>
    <w:rsid w:val="00970ABC"/>
    <w:rsid w:val="00971AAB"/>
    <w:rsid w:val="00972633"/>
    <w:rsid w:val="009729E8"/>
    <w:rsid w:val="00972E93"/>
    <w:rsid w:val="0097319B"/>
    <w:rsid w:val="0097425D"/>
    <w:rsid w:val="00974296"/>
    <w:rsid w:val="009753C6"/>
    <w:rsid w:val="009753D9"/>
    <w:rsid w:val="00976057"/>
    <w:rsid w:val="00976289"/>
    <w:rsid w:val="009764CC"/>
    <w:rsid w:val="00976D7F"/>
    <w:rsid w:val="0097788A"/>
    <w:rsid w:val="00977BFB"/>
    <w:rsid w:val="00980102"/>
    <w:rsid w:val="00980185"/>
    <w:rsid w:val="009802C9"/>
    <w:rsid w:val="00981500"/>
    <w:rsid w:val="00981822"/>
    <w:rsid w:val="00982784"/>
    <w:rsid w:val="00983541"/>
    <w:rsid w:val="00983F47"/>
    <w:rsid w:val="009851D2"/>
    <w:rsid w:val="00987012"/>
    <w:rsid w:val="00987C8D"/>
    <w:rsid w:val="00990027"/>
    <w:rsid w:val="00990489"/>
    <w:rsid w:val="00990DAF"/>
    <w:rsid w:val="00990E9E"/>
    <w:rsid w:val="00990F59"/>
    <w:rsid w:val="0099162C"/>
    <w:rsid w:val="00991685"/>
    <w:rsid w:val="009927E6"/>
    <w:rsid w:val="009929BC"/>
    <w:rsid w:val="00992AC0"/>
    <w:rsid w:val="009933AE"/>
    <w:rsid w:val="00993AA0"/>
    <w:rsid w:val="009942EC"/>
    <w:rsid w:val="00994437"/>
    <w:rsid w:val="00994E5E"/>
    <w:rsid w:val="00994FE9"/>
    <w:rsid w:val="00995C3E"/>
    <w:rsid w:val="00997437"/>
    <w:rsid w:val="00997BCA"/>
    <w:rsid w:val="00997C37"/>
    <w:rsid w:val="009A2AE3"/>
    <w:rsid w:val="009A2E26"/>
    <w:rsid w:val="009A2EF0"/>
    <w:rsid w:val="009A3841"/>
    <w:rsid w:val="009A519B"/>
    <w:rsid w:val="009A53E0"/>
    <w:rsid w:val="009A6A15"/>
    <w:rsid w:val="009A6EF4"/>
    <w:rsid w:val="009A7ACE"/>
    <w:rsid w:val="009B03BF"/>
    <w:rsid w:val="009B061C"/>
    <w:rsid w:val="009B073D"/>
    <w:rsid w:val="009B0B63"/>
    <w:rsid w:val="009B1849"/>
    <w:rsid w:val="009B22CA"/>
    <w:rsid w:val="009B283D"/>
    <w:rsid w:val="009B2A38"/>
    <w:rsid w:val="009B33AF"/>
    <w:rsid w:val="009B3BF9"/>
    <w:rsid w:val="009B66D3"/>
    <w:rsid w:val="009B79F1"/>
    <w:rsid w:val="009B7B9B"/>
    <w:rsid w:val="009B7C63"/>
    <w:rsid w:val="009B7D2F"/>
    <w:rsid w:val="009B7FF0"/>
    <w:rsid w:val="009C0B86"/>
    <w:rsid w:val="009C0E8E"/>
    <w:rsid w:val="009C0F68"/>
    <w:rsid w:val="009C103A"/>
    <w:rsid w:val="009C1952"/>
    <w:rsid w:val="009C23C0"/>
    <w:rsid w:val="009C24A6"/>
    <w:rsid w:val="009C265E"/>
    <w:rsid w:val="009C2BF9"/>
    <w:rsid w:val="009C3110"/>
    <w:rsid w:val="009C33D3"/>
    <w:rsid w:val="009C4A50"/>
    <w:rsid w:val="009C57A4"/>
    <w:rsid w:val="009C605C"/>
    <w:rsid w:val="009C6A50"/>
    <w:rsid w:val="009C6B66"/>
    <w:rsid w:val="009C6BFB"/>
    <w:rsid w:val="009C72C4"/>
    <w:rsid w:val="009C760B"/>
    <w:rsid w:val="009D0506"/>
    <w:rsid w:val="009D39F2"/>
    <w:rsid w:val="009D3FC5"/>
    <w:rsid w:val="009D42F9"/>
    <w:rsid w:val="009D50DE"/>
    <w:rsid w:val="009D5CFD"/>
    <w:rsid w:val="009D72AD"/>
    <w:rsid w:val="009D74D7"/>
    <w:rsid w:val="009D778F"/>
    <w:rsid w:val="009D7E80"/>
    <w:rsid w:val="009D7E9B"/>
    <w:rsid w:val="009E0CCF"/>
    <w:rsid w:val="009E1376"/>
    <w:rsid w:val="009E1ABE"/>
    <w:rsid w:val="009E37E1"/>
    <w:rsid w:val="009E477F"/>
    <w:rsid w:val="009E5D15"/>
    <w:rsid w:val="009E621C"/>
    <w:rsid w:val="009F0343"/>
    <w:rsid w:val="009F0E29"/>
    <w:rsid w:val="009F2CB1"/>
    <w:rsid w:val="009F2E7A"/>
    <w:rsid w:val="009F4174"/>
    <w:rsid w:val="009F4F8E"/>
    <w:rsid w:val="009F60D4"/>
    <w:rsid w:val="009F6EF9"/>
    <w:rsid w:val="009F7965"/>
    <w:rsid w:val="00A013A4"/>
    <w:rsid w:val="00A026F7"/>
    <w:rsid w:val="00A0295C"/>
    <w:rsid w:val="00A03213"/>
    <w:rsid w:val="00A033F4"/>
    <w:rsid w:val="00A04177"/>
    <w:rsid w:val="00A052F3"/>
    <w:rsid w:val="00A05876"/>
    <w:rsid w:val="00A05FC6"/>
    <w:rsid w:val="00A06269"/>
    <w:rsid w:val="00A06788"/>
    <w:rsid w:val="00A069FF"/>
    <w:rsid w:val="00A06CA7"/>
    <w:rsid w:val="00A07011"/>
    <w:rsid w:val="00A0719C"/>
    <w:rsid w:val="00A07443"/>
    <w:rsid w:val="00A07908"/>
    <w:rsid w:val="00A07AA5"/>
    <w:rsid w:val="00A07EC9"/>
    <w:rsid w:val="00A113AA"/>
    <w:rsid w:val="00A11760"/>
    <w:rsid w:val="00A1236E"/>
    <w:rsid w:val="00A131CD"/>
    <w:rsid w:val="00A13646"/>
    <w:rsid w:val="00A13CEC"/>
    <w:rsid w:val="00A144D8"/>
    <w:rsid w:val="00A15288"/>
    <w:rsid w:val="00A15474"/>
    <w:rsid w:val="00A17BFA"/>
    <w:rsid w:val="00A17EC9"/>
    <w:rsid w:val="00A2038B"/>
    <w:rsid w:val="00A20A8C"/>
    <w:rsid w:val="00A21165"/>
    <w:rsid w:val="00A21992"/>
    <w:rsid w:val="00A227B7"/>
    <w:rsid w:val="00A227E8"/>
    <w:rsid w:val="00A22FC9"/>
    <w:rsid w:val="00A238C1"/>
    <w:rsid w:val="00A23BDB"/>
    <w:rsid w:val="00A23E7D"/>
    <w:rsid w:val="00A24227"/>
    <w:rsid w:val="00A24FA3"/>
    <w:rsid w:val="00A26193"/>
    <w:rsid w:val="00A27A98"/>
    <w:rsid w:val="00A27D5F"/>
    <w:rsid w:val="00A308BD"/>
    <w:rsid w:val="00A30FD9"/>
    <w:rsid w:val="00A316A1"/>
    <w:rsid w:val="00A3196A"/>
    <w:rsid w:val="00A320DA"/>
    <w:rsid w:val="00A32204"/>
    <w:rsid w:val="00A32436"/>
    <w:rsid w:val="00A326DB"/>
    <w:rsid w:val="00A3274D"/>
    <w:rsid w:val="00A33373"/>
    <w:rsid w:val="00A34191"/>
    <w:rsid w:val="00A35263"/>
    <w:rsid w:val="00A35D42"/>
    <w:rsid w:val="00A35E87"/>
    <w:rsid w:val="00A360F3"/>
    <w:rsid w:val="00A36BCB"/>
    <w:rsid w:val="00A372C9"/>
    <w:rsid w:val="00A37895"/>
    <w:rsid w:val="00A40875"/>
    <w:rsid w:val="00A40D9B"/>
    <w:rsid w:val="00A40EE0"/>
    <w:rsid w:val="00A41F59"/>
    <w:rsid w:val="00A426FA"/>
    <w:rsid w:val="00A4288A"/>
    <w:rsid w:val="00A42D87"/>
    <w:rsid w:val="00A42E6E"/>
    <w:rsid w:val="00A43040"/>
    <w:rsid w:val="00A43E86"/>
    <w:rsid w:val="00A44665"/>
    <w:rsid w:val="00A447A7"/>
    <w:rsid w:val="00A44C0D"/>
    <w:rsid w:val="00A452CD"/>
    <w:rsid w:val="00A4561E"/>
    <w:rsid w:val="00A467E3"/>
    <w:rsid w:val="00A47187"/>
    <w:rsid w:val="00A474D9"/>
    <w:rsid w:val="00A50878"/>
    <w:rsid w:val="00A50B1C"/>
    <w:rsid w:val="00A5109C"/>
    <w:rsid w:val="00A510E6"/>
    <w:rsid w:val="00A511B3"/>
    <w:rsid w:val="00A514B7"/>
    <w:rsid w:val="00A5156F"/>
    <w:rsid w:val="00A51589"/>
    <w:rsid w:val="00A5223D"/>
    <w:rsid w:val="00A52964"/>
    <w:rsid w:val="00A53977"/>
    <w:rsid w:val="00A54862"/>
    <w:rsid w:val="00A5523B"/>
    <w:rsid w:val="00A55656"/>
    <w:rsid w:val="00A55C35"/>
    <w:rsid w:val="00A5724D"/>
    <w:rsid w:val="00A57A16"/>
    <w:rsid w:val="00A57D92"/>
    <w:rsid w:val="00A57E2A"/>
    <w:rsid w:val="00A604CA"/>
    <w:rsid w:val="00A6062A"/>
    <w:rsid w:val="00A60917"/>
    <w:rsid w:val="00A60CCA"/>
    <w:rsid w:val="00A61DD2"/>
    <w:rsid w:val="00A62302"/>
    <w:rsid w:val="00A62768"/>
    <w:rsid w:val="00A6359C"/>
    <w:rsid w:val="00A641B5"/>
    <w:rsid w:val="00A645FD"/>
    <w:rsid w:val="00A647C0"/>
    <w:rsid w:val="00A6522D"/>
    <w:rsid w:val="00A6562A"/>
    <w:rsid w:val="00A65938"/>
    <w:rsid w:val="00A65DA4"/>
    <w:rsid w:val="00A660CD"/>
    <w:rsid w:val="00A66975"/>
    <w:rsid w:val="00A66B8A"/>
    <w:rsid w:val="00A675AC"/>
    <w:rsid w:val="00A67B63"/>
    <w:rsid w:val="00A7044D"/>
    <w:rsid w:val="00A70ABA"/>
    <w:rsid w:val="00A71350"/>
    <w:rsid w:val="00A72956"/>
    <w:rsid w:val="00A73B56"/>
    <w:rsid w:val="00A73D87"/>
    <w:rsid w:val="00A743AB"/>
    <w:rsid w:val="00A7595F"/>
    <w:rsid w:val="00A76D81"/>
    <w:rsid w:val="00A76EFE"/>
    <w:rsid w:val="00A771CA"/>
    <w:rsid w:val="00A77AA4"/>
    <w:rsid w:val="00A77ABE"/>
    <w:rsid w:val="00A77E0E"/>
    <w:rsid w:val="00A80C5E"/>
    <w:rsid w:val="00A8297F"/>
    <w:rsid w:val="00A82AB8"/>
    <w:rsid w:val="00A8311F"/>
    <w:rsid w:val="00A83F22"/>
    <w:rsid w:val="00A84028"/>
    <w:rsid w:val="00A84160"/>
    <w:rsid w:val="00A849FB"/>
    <w:rsid w:val="00A85997"/>
    <w:rsid w:val="00A85D85"/>
    <w:rsid w:val="00A863EF"/>
    <w:rsid w:val="00A8644C"/>
    <w:rsid w:val="00A869EB"/>
    <w:rsid w:val="00A86A00"/>
    <w:rsid w:val="00A86B72"/>
    <w:rsid w:val="00A86DD0"/>
    <w:rsid w:val="00A86EB5"/>
    <w:rsid w:val="00A878BC"/>
    <w:rsid w:val="00A87F78"/>
    <w:rsid w:val="00A9000B"/>
    <w:rsid w:val="00A90A9D"/>
    <w:rsid w:val="00A90E58"/>
    <w:rsid w:val="00A91E39"/>
    <w:rsid w:val="00A92024"/>
    <w:rsid w:val="00A92D7B"/>
    <w:rsid w:val="00A92E1C"/>
    <w:rsid w:val="00A93B80"/>
    <w:rsid w:val="00A93B8B"/>
    <w:rsid w:val="00A93DB6"/>
    <w:rsid w:val="00A93EC2"/>
    <w:rsid w:val="00A94116"/>
    <w:rsid w:val="00A942F7"/>
    <w:rsid w:val="00A942F9"/>
    <w:rsid w:val="00A9526C"/>
    <w:rsid w:val="00A95EEB"/>
    <w:rsid w:val="00A96B8B"/>
    <w:rsid w:val="00A9723B"/>
    <w:rsid w:val="00A97605"/>
    <w:rsid w:val="00A977B1"/>
    <w:rsid w:val="00A97DBE"/>
    <w:rsid w:val="00AA0111"/>
    <w:rsid w:val="00AA04A2"/>
    <w:rsid w:val="00AA0B64"/>
    <w:rsid w:val="00AA1142"/>
    <w:rsid w:val="00AA1176"/>
    <w:rsid w:val="00AA11C4"/>
    <w:rsid w:val="00AA1293"/>
    <w:rsid w:val="00AA17C5"/>
    <w:rsid w:val="00AA1ED0"/>
    <w:rsid w:val="00AA2B32"/>
    <w:rsid w:val="00AA3620"/>
    <w:rsid w:val="00AA3882"/>
    <w:rsid w:val="00AA3964"/>
    <w:rsid w:val="00AA39DA"/>
    <w:rsid w:val="00AA3C7C"/>
    <w:rsid w:val="00AA5F9D"/>
    <w:rsid w:val="00AA6172"/>
    <w:rsid w:val="00AA69B5"/>
    <w:rsid w:val="00AA6AE2"/>
    <w:rsid w:val="00AA79C0"/>
    <w:rsid w:val="00AB01E7"/>
    <w:rsid w:val="00AB1778"/>
    <w:rsid w:val="00AB1E8F"/>
    <w:rsid w:val="00AB20D8"/>
    <w:rsid w:val="00AB2771"/>
    <w:rsid w:val="00AB292F"/>
    <w:rsid w:val="00AB3EE2"/>
    <w:rsid w:val="00AB449B"/>
    <w:rsid w:val="00AB75A2"/>
    <w:rsid w:val="00AC0654"/>
    <w:rsid w:val="00AC0A0D"/>
    <w:rsid w:val="00AC1787"/>
    <w:rsid w:val="00AC2443"/>
    <w:rsid w:val="00AC2EDC"/>
    <w:rsid w:val="00AC38DF"/>
    <w:rsid w:val="00AC4E84"/>
    <w:rsid w:val="00AC582F"/>
    <w:rsid w:val="00AC6A26"/>
    <w:rsid w:val="00AC6CEA"/>
    <w:rsid w:val="00AD02E8"/>
    <w:rsid w:val="00AD09B5"/>
    <w:rsid w:val="00AD0FB4"/>
    <w:rsid w:val="00AD2E33"/>
    <w:rsid w:val="00AD3135"/>
    <w:rsid w:val="00AD3274"/>
    <w:rsid w:val="00AD40D2"/>
    <w:rsid w:val="00AD5016"/>
    <w:rsid w:val="00AD5A8E"/>
    <w:rsid w:val="00AD601B"/>
    <w:rsid w:val="00AD630B"/>
    <w:rsid w:val="00AD69EB"/>
    <w:rsid w:val="00AD779E"/>
    <w:rsid w:val="00AD7B3E"/>
    <w:rsid w:val="00AD7FB4"/>
    <w:rsid w:val="00AE00ED"/>
    <w:rsid w:val="00AE0187"/>
    <w:rsid w:val="00AE14FA"/>
    <w:rsid w:val="00AE16E5"/>
    <w:rsid w:val="00AE21F3"/>
    <w:rsid w:val="00AE23B6"/>
    <w:rsid w:val="00AE266C"/>
    <w:rsid w:val="00AE2BD6"/>
    <w:rsid w:val="00AE2FD9"/>
    <w:rsid w:val="00AE326E"/>
    <w:rsid w:val="00AE3487"/>
    <w:rsid w:val="00AE3EB1"/>
    <w:rsid w:val="00AE44A8"/>
    <w:rsid w:val="00AE59CB"/>
    <w:rsid w:val="00AE5A44"/>
    <w:rsid w:val="00AE6431"/>
    <w:rsid w:val="00AE6EE7"/>
    <w:rsid w:val="00AE7F0A"/>
    <w:rsid w:val="00AF0EB1"/>
    <w:rsid w:val="00AF12E7"/>
    <w:rsid w:val="00AF1718"/>
    <w:rsid w:val="00AF17ED"/>
    <w:rsid w:val="00AF1E06"/>
    <w:rsid w:val="00AF1E75"/>
    <w:rsid w:val="00AF313C"/>
    <w:rsid w:val="00AF3D21"/>
    <w:rsid w:val="00AF533E"/>
    <w:rsid w:val="00AF5354"/>
    <w:rsid w:val="00AF572A"/>
    <w:rsid w:val="00AF5EBD"/>
    <w:rsid w:val="00AF6FE9"/>
    <w:rsid w:val="00AF7B4F"/>
    <w:rsid w:val="00AF7F84"/>
    <w:rsid w:val="00B0067D"/>
    <w:rsid w:val="00B00949"/>
    <w:rsid w:val="00B00A42"/>
    <w:rsid w:val="00B015B0"/>
    <w:rsid w:val="00B01B46"/>
    <w:rsid w:val="00B01E0E"/>
    <w:rsid w:val="00B02743"/>
    <w:rsid w:val="00B027C8"/>
    <w:rsid w:val="00B02FC5"/>
    <w:rsid w:val="00B036F6"/>
    <w:rsid w:val="00B039FD"/>
    <w:rsid w:val="00B04AC9"/>
    <w:rsid w:val="00B05CDE"/>
    <w:rsid w:val="00B0659A"/>
    <w:rsid w:val="00B06E21"/>
    <w:rsid w:val="00B1038E"/>
    <w:rsid w:val="00B1100F"/>
    <w:rsid w:val="00B1123F"/>
    <w:rsid w:val="00B117DA"/>
    <w:rsid w:val="00B13640"/>
    <w:rsid w:val="00B136B7"/>
    <w:rsid w:val="00B1402F"/>
    <w:rsid w:val="00B151A6"/>
    <w:rsid w:val="00B15427"/>
    <w:rsid w:val="00B1580B"/>
    <w:rsid w:val="00B15C75"/>
    <w:rsid w:val="00B16135"/>
    <w:rsid w:val="00B16180"/>
    <w:rsid w:val="00B179AC"/>
    <w:rsid w:val="00B17AAE"/>
    <w:rsid w:val="00B20AC8"/>
    <w:rsid w:val="00B20FE6"/>
    <w:rsid w:val="00B2102E"/>
    <w:rsid w:val="00B2155B"/>
    <w:rsid w:val="00B21741"/>
    <w:rsid w:val="00B2252E"/>
    <w:rsid w:val="00B2259B"/>
    <w:rsid w:val="00B228B9"/>
    <w:rsid w:val="00B2296E"/>
    <w:rsid w:val="00B23477"/>
    <w:rsid w:val="00B257B1"/>
    <w:rsid w:val="00B25875"/>
    <w:rsid w:val="00B25D76"/>
    <w:rsid w:val="00B25FE2"/>
    <w:rsid w:val="00B264EB"/>
    <w:rsid w:val="00B26D65"/>
    <w:rsid w:val="00B27673"/>
    <w:rsid w:val="00B276D2"/>
    <w:rsid w:val="00B277DA"/>
    <w:rsid w:val="00B27DB4"/>
    <w:rsid w:val="00B311CD"/>
    <w:rsid w:val="00B31349"/>
    <w:rsid w:val="00B317D0"/>
    <w:rsid w:val="00B322FB"/>
    <w:rsid w:val="00B328D8"/>
    <w:rsid w:val="00B32A06"/>
    <w:rsid w:val="00B33E48"/>
    <w:rsid w:val="00B3419C"/>
    <w:rsid w:val="00B35041"/>
    <w:rsid w:val="00B35668"/>
    <w:rsid w:val="00B35DCD"/>
    <w:rsid w:val="00B36805"/>
    <w:rsid w:val="00B36909"/>
    <w:rsid w:val="00B377C0"/>
    <w:rsid w:val="00B40590"/>
    <w:rsid w:val="00B41AF4"/>
    <w:rsid w:val="00B4251C"/>
    <w:rsid w:val="00B427AB"/>
    <w:rsid w:val="00B42B0D"/>
    <w:rsid w:val="00B437A7"/>
    <w:rsid w:val="00B43F26"/>
    <w:rsid w:val="00B440E7"/>
    <w:rsid w:val="00B449F7"/>
    <w:rsid w:val="00B44AAC"/>
    <w:rsid w:val="00B45604"/>
    <w:rsid w:val="00B45F70"/>
    <w:rsid w:val="00B4735C"/>
    <w:rsid w:val="00B4792E"/>
    <w:rsid w:val="00B47FCF"/>
    <w:rsid w:val="00B50954"/>
    <w:rsid w:val="00B513D5"/>
    <w:rsid w:val="00B5268D"/>
    <w:rsid w:val="00B532EB"/>
    <w:rsid w:val="00B5498F"/>
    <w:rsid w:val="00B54C25"/>
    <w:rsid w:val="00B55337"/>
    <w:rsid w:val="00B5537B"/>
    <w:rsid w:val="00B553FA"/>
    <w:rsid w:val="00B555FE"/>
    <w:rsid w:val="00B55712"/>
    <w:rsid w:val="00B5599C"/>
    <w:rsid w:val="00B55AF8"/>
    <w:rsid w:val="00B56076"/>
    <w:rsid w:val="00B564F8"/>
    <w:rsid w:val="00B565DF"/>
    <w:rsid w:val="00B567D3"/>
    <w:rsid w:val="00B57961"/>
    <w:rsid w:val="00B57C25"/>
    <w:rsid w:val="00B6013C"/>
    <w:rsid w:val="00B6017A"/>
    <w:rsid w:val="00B605FF"/>
    <w:rsid w:val="00B60F67"/>
    <w:rsid w:val="00B6154C"/>
    <w:rsid w:val="00B61FE8"/>
    <w:rsid w:val="00B6280B"/>
    <w:rsid w:val="00B63C36"/>
    <w:rsid w:val="00B644BE"/>
    <w:rsid w:val="00B64589"/>
    <w:rsid w:val="00B646CF"/>
    <w:rsid w:val="00B647F7"/>
    <w:rsid w:val="00B65125"/>
    <w:rsid w:val="00B66413"/>
    <w:rsid w:val="00B66E77"/>
    <w:rsid w:val="00B6721F"/>
    <w:rsid w:val="00B70381"/>
    <w:rsid w:val="00B7162C"/>
    <w:rsid w:val="00B71D11"/>
    <w:rsid w:val="00B729CB"/>
    <w:rsid w:val="00B72F08"/>
    <w:rsid w:val="00B72F81"/>
    <w:rsid w:val="00B73308"/>
    <w:rsid w:val="00B73649"/>
    <w:rsid w:val="00B74073"/>
    <w:rsid w:val="00B740B8"/>
    <w:rsid w:val="00B74AEE"/>
    <w:rsid w:val="00B74FC9"/>
    <w:rsid w:val="00B7664A"/>
    <w:rsid w:val="00B77121"/>
    <w:rsid w:val="00B80098"/>
    <w:rsid w:val="00B8009D"/>
    <w:rsid w:val="00B800C4"/>
    <w:rsid w:val="00B80252"/>
    <w:rsid w:val="00B80FE3"/>
    <w:rsid w:val="00B821B7"/>
    <w:rsid w:val="00B8224F"/>
    <w:rsid w:val="00B829FA"/>
    <w:rsid w:val="00B82BCA"/>
    <w:rsid w:val="00B83215"/>
    <w:rsid w:val="00B8491B"/>
    <w:rsid w:val="00B84C00"/>
    <w:rsid w:val="00B850DD"/>
    <w:rsid w:val="00B85F00"/>
    <w:rsid w:val="00B86A24"/>
    <w:rsid w:val="00B86D66"/>
    <w:rsid w:val="00B87211"/>
    <w:rsid w:val="00B87B89"/>
    <w:rsid w:val="00B904A1"/>
    <w:rsid w:val="00B908BE"/>
    <w:rsid w:val="00B90FF5"/>
    <w:rsid w:val="00B91CC8"/>
    <w:rsid w:val="00B92010"/>
    <w:rsid w:val="00B9228C"/>
    <w:rsid w:val="00B925A6"/>
    <w:rsid w:val="00B92FA4"/>
    <w:rsid w:val="00B95093"/>
    <w:rsid w:val="00B95EAF"/>
    <w:rsid w:val="00B9623A"/>
    <w:rsid w:val="00B969D4"/>
    <w:rsid w:val="00B96AF7"/>
    <w:rsid w:val="00B96C4B"/>
    <w:rsid w:val="00BA085B"/>
    <w:rsid w:val="00BA2FE6"/>
    <w:rsid w:val="00BA38F7"/>
    <w:rsid w:val="00BA4ACC"/>
    <w:rsid w:val="00BA4AE1"/>
    <w:rsid w:val="00BA4C99"/>
    <w:rsid w:val="00BA55FA"/>
    <w:rsid w:val="00BA5C5E"/>
    <w:rsid w:val="00BA5E6C"/>
    <w:rsid w:val="00BA6AA2"/>
    <w:rsid w:val="00BA6CFA"/>
    <w:rsid w:val="00BA6F37"/>
    <w:rsid w:val="00BA7769"/>
    <w:rsid w:val="00BA7DC1"/>
    <w:rsid w:val="00BB10B9"/>
    <w:rsid w:val="00BB1E02"/>
    <w:rsid w:val="00BB282C"/>
    <w:rsid w:val="00BB2C49"/>
    <w:rsid w:val="00BB3CAC"/>
    <w:rsid w:val="00BB5B6F"/>
    <w:rsid w:val="00BB5CC2"/>
    <w:rsid w:val="00BB5D55"/>
    <w:rsid w:val="00BB6F76"/>
    <w:rsid w:val="00BC0965"/>
    <w:rsid w:val="00BC0E49"/>
    <w:rsid w:val="00BC100A"/>
    <w:rsid w:val="00BC2899"/>
    <w:rsid w:val="00BC2CBA"/>
    <w:rsid w:val="00BC2DCA"/>
    <w:rsid w:val="00BC3389"/>
    <w:rsid w:val="00BC39E0"/>
    <w:rsid w:val="00BC4311"/>
    <w:rsid w:val="00BC47D5"/>
    <w:rsid w:val="00BC4DE6"/>
    <w:rsid w:val="00BC598C"/>
    <w:rsid w:val="00BC5BB5"/>
    <w:rsid w:val="00BC5EC6"/>
    <w:rsid w:val="00BC60E7"/>
    <w:rsid w:val="00BC61C4"/>
    <w:rsid w:val="00BC63A1"/>
    <w:rsid w:val="00BC6AF9"/>
    <w:rsid w:val="00BC7F7B"/>
    <w:rsid w:val="00BD0B55"/>
    <w:rsid w:val="00BD0E4B"/>
    <w:rsid w:val="00BD130C"/>
    <w:rsid w:val="00BD19DB"/>
    <w:rsid w:val="00BD2A35"/>
    <w:rsid w:val="00BD4419"/>
    <w:rsid w:val="00BD52E2"/>
    <w:rsid w:val="00BD614B"/>
    <w:rsid w:val="00BD6DE3"/>
    <w:rsid w:val="00BD6E85"/>
    <w:rsid w:val="00BE0896"/>
    <w:rsid w:val="00BE0978"/>
    <w:rsid w:val="00BE12C8"/>
    <w:rsid w:val="00BE1AC2"/>
    <w:rsid w:val="00BE220F"/>
    <w:rsid w:val="00BE22CA"/>
    <w:rsid w:val="00BE27C3"/>
    <w:rsid w:val="00BE4FDA"/>
    <w:rsid w:val="00BE6340"/>
    <w:rsid w:val="00BE640A"/>
    <w:rsid w:val="00BE6777"/>
    <w:rsid w:val="00BE6DED"/>
    <w:rsid w:val="00BE6F48"/>
    <w:rsid w:val="00BE7200"/>
    <w:rsid w:val="00BE7967"/>
    <w:rsid w:val="00BE7B08"/>
    <w:rsid w:val="00BF0711"/>
    <w:rsid w:val="00BF0BAA"/>
    <w:rsid w:val="00BF0C63"/>
    <w:rsid w:val="00BF0D98"/>
    <w:rsid w:val="00BF103A"/>
    <w:rsid w:val="00BF1364"/>
    <w:rsid w:val="00BF1FD0"/>
    <w:rsid w:val="00BF2D48"/>
    <w:rsid w:val="00BF352A"/>
    <w:rsid w:val="00BF3DF2"/>
    <w:rsid w:val="00BF4437"/>
    <w:rsid w:val="00BF453B"/>
    <w:rsid w:val="00BF5937"/>
    <w:rsid w:val="00BF5C8E"/>
    <w:rsid w:val="00BF6F18"/>
    <w:rsid w:val="00BF7EFF"/>
    <w:rsid w:val="00C00930"/>
    <w:rsid w:val="00C01B8A"/>
    <w:rsid w:val="00C01F39"/>
    <w:rsid w:val="00C02303"/>
    <w:rsid w:val="00C030B7"/>
    <w:rsid w:val="00C034EE"/>
    <w:rsid w:val="00C0398A"/>
    <w:rsid w:val="00C05793"/>
    <w:rsid w:val="00C05EFF"/>
    <w:rsid w:val="00C0619E"/>
    <w:rsid w:val="00C0656F"/>
    <w:rsid w:val="00C0683F"/>
    <w:rsid w:val="00C0687C"/>
    <w:rsid w:val="00C06D7F"/>
    <w:rsid w:val="00C11804"/>
    <w:rsid w:val="00C11944"/>
    <w:rsid w:val="00C1213A"/>
    <w:rsid w:val="00C128EF"/>
    <w:rsid w:val="00C12FC6"/>
    <w:rsid w:val="00C136EE"/>
    <w:rsid w:val="00C13A02"/>
    <w:rsid w:val="00C145F7"/>
    <w:rsid w:val="00C14672"/>
    <w:rsid w:val="00C14C18"/>
    <w:rsid w:val="00C150CC"/>
    <w:rsid w:val="00C1595C"/>
    <w:rsid w:val="00C15A25"/>
    <w:rsid w:val="00C15E93"/>
    <w:rsid w:val="00C164CA"/>
    <w:rsid w:val="00C16685"/>
    <w:rsid w:val="00C16B48"/>
    <w:rsid w:val="00C173AC"/>
    <w:rsid w:val="00C176C2"/>
    <w:rsid w:val="00C17B23"/>
    <w:rsid w:val="00C200E5"/>
    <w:rsid w:val="00C20231"/>
    <w:rsid w:val="00C20D93"/>
    <w:rsid w:val="00C2167D"/>
    <w:rsid w:val="00C21C26"/>
    <w:rsid w:val="00C22A6C"/>
    <w:rsid w:val="00C22FD4"/>
    <w:rsid w:val="00C23067"/>
    <w:rsid w:val="00C23BF9"/>
    <w:rsid w:val="00C23C80"/>
    <w:rsid w:val="00C24466"/>
    <w:rsid w:val="00C2472C"/>
    <w:rsid w:val="00C24E86"/>
    <w:rsid w:val="00C256A9"/>
    <w:rsid w:val="00C25859"/>
    <w:rsid w:val="00C263B7"/>
    <w:rsid w:val="00C26A91"/>
    <w:rsid w:val="00C278E2"/>
    <w:rsid w:val="00C2797D"/>
    <w:rsid w:val="00C30884"/>
    <w:rsid w:val="00C30E73"/>
    <w:rsid w:val="00C3123B"/>
    <w:rsid w:val="00C31385"/>
    <w:rsid w:val="00C317AC"/>
    <w:rsid w:val="00C31D30"/>
    <w:rsid w:val="00C31F57"/>
    <w:rsid w:val="00C3215B"/>
    <w:rsid w:val="00C324EA"/>
    <w:rsid w:val="00C32F76"/>
    <w:rsid w:val="00C3330D"/>
    <w:rsid w:val="00C354D2"/>
    <w:rsid w:val="00C3558A"/>
    <w:rsid w:val="00C36208"/>
    <w:rsid w:val="00C362EB"/>
    <w:rsid w:val="00C3671F"/>
    <w:rsid w:val="00C37F19"/>
    <w:rsid w:val="00C4000D"/>
    <w:rsid w:val="00C40434"/>
    <w:rsid w:val="00C41C1C"/>
    <w:rsid w:val="00C42DAD"/>
    <w:rsid w:val="00C42EC2"/>
    <w:rsid w:val="00C4343B"/>
    <w:rsid w:val="00C43654"/>
    <w:rsid w:val="00C43713"/>
    <w:rsid w:val="00C43785"/>
    <w:rsid w:val="00C43932"/>
    <w:rsid w:val="00C43DF8"/>
    <w:rsid w:val="00C43EA1"/>
    <w:rsid w:val="00C43F82"/>
    <w:rsid w:val="00C44A89"/>
    <w:rsid w:val="00C450D2"/>
    <w:rsid w:val="00C46BBC"/>
    <w:rsid w:val="00C47D66"/>
    <w:rsid w:val="00C505BD"/>
    <w:rsid w:val="00C50C7E"/>
    <w:rsid w:val="00C51238"/>
    <w:rsid w:val="00C51256"/>
    <w:rsid w:val="00C512BC"/>
    <w:rsid w:val="00C51426"/>
    <w:rsid w:val="00C51DDE"/>
    <w:rsid w:val="00C51E18"/>
    <w:rsid w:val="00C5282F"/>
    <w:rsid w:val="00C53F9C"/>
    <w:rsid w:val="00C542A8"/>
    <w:rsid w:val="00C54FBC"/>
    <w:rsid w:val="00C56799"/>
    <w:rsid w:val="00C56BED"/>
    <w:rsid w:val="00C57A07"/>
    <w:rsid w:val="00C602B1"/>
    <w:rsid w:val="00C6049E"/>
    <w:rsid w:val="00C606F2"/>
    <w:rsid w:val="00C61E7A"/>
    <w:rsid w:val="00C61EDB"/>
    <w:rsid w:val="00C636CA"/>
    <w:rsid w:val="00C63BDE"/>
    <w:rsid w:val="00C63CCA"/>
    <w:rsid w:val="00C64AAC"/>
    <w:rsid w:val="00C64C1E"/>
    <w:rsid w:val="00C65229"/>
    <w:rsid w:val="00C654E4"/>
    <w:rsid w:val="00C65590"/>
    <w:rsid w:val="00C662A7"/>
    <w:rsid w:val="00C669FD"/>
    <w:rsid w:val="00C66B44"/>
    <w:rsid w:val="00C66CF5"/>
    <w:rsid w:val="00C67169"/>
    <w:rsid w:val="00C700E2"/>
    <w:rsid w:val="00C70809"/>
    <w:rsid w:val="00C716F1"/>
    <w:rsid w:val="00C71916"/>
    <w:rsid w:val="00C71A25"/>
    <w:rsid w:val="00C71B38"/>
    <w:rsid w:val="00C71C65"/>
    <w:rsid w:val="00C7266E"/>
    <w:rsid w:val="00C73387"/>
    <w:rsid w:val="00C749CC"/>
    <w:rsid w:val="00C751D8"/>
    <w:rsid w:val="00C75628"/>
    <w:rsid w:val="00C75A60"/>
    <w:rsid w:val="00C76239"/>
    <w:rsid w:val="00C766A5"/>
    <w:rsid w:val="00C76909"/>
    <w:rsid w:val="00C77BA9"/>
    <w:rsid w:val="00C8056A"/>
    <w:rsid w:val="00C8162A"/>
    <w:rsid w:val="00C81E3F"/>
    <w:rsid w:val="00C82F67"/>
    <w:rsid w:val="00C83648"/>
    <w:rsid w:val="00C83898"/>
    <w:rsid w:val="00C85E0D"/>
    <w:rsid w:val="00C863B9"/>
    <w:rsid w:val="00C8666B"/>
    <w:rsid w:val="00C8680E"/>
    <w:rsid w:val="00C86DBC"/>
    <w:rsid w:val="00C8783C"/>
    <w:rsid w:val="00C87C11"/>
    <w:rsid w:val="00C87F32"/>
    <w:rsid w:val="00C87F88"/>
    <w:rsid w:val="00C9095D"/>
    <w:rsid w:val="00C90A7A"/>
    <w:rsid w:val="00C91D48"/>
    <w:rsid w:val="00C91D56"/>
    <w:rsid w:val="00C91E70"/>
    <w:rsid w:val="00C91FF5"/>
    <w:rsid w:val="00C93AD9"/>
    <w:rsid w:val="00C94516"/>
    <w:rsid w:val="00C94587"/>
    <w:rsid w:val="00C94599"/>
    <w:rsid w:val="00C94B3E"/>
    <w:rsid w:val="00C94D10"/>
    <w:rsid w:val="00C95761"/>
    <w:rsid w:val="00C96A5C"/>
    <w:rsid w:val="00C96B48"/>
    <w:rsid w:val="00C97047"/>
    <w:rsid w:val="00C97E85"/>
    <w:rsid w:val="00CA02FF"/>
    <w:rsid w:val="00CA049A"/>
    <w:rsid w:val="00CA06A7"/>
    <w:rsid w:val="00CA08AB"/>
    <w:rsid w:val="00CA0B17"/>
    <w:rsid w:val="00CA0BF1"/>
    <w:rsid w:val="00CA292A"/>
    <w:rsid w:val="00CA2A2D"/>
    <w:rsid w:val="00CA2E79"/>
    <w:rsid w:val="00CA2E9B"/>
    <w:rsid w:val="00CA3E00"/>
    <w:rsid w:val="00CA4A55"/>
    <w:rsid w:val="00CA5098"/>
    <w:rsid w:val="00CA7255"/>
    <w:rsid w:val="00CA7A5B"/>
    <w:rsid w:val="00CB019B"/>
    <w:rsid w:val="00CB06ED"/>
    <w:rsid w:val="00CB14B9"/>
    <w:rsid w:val="00CB1632"/>
    <w:rsid w:val="00CB17FC"/>
    <w:rsid w:val="00CB1E4B"/>
    <w:rsid w:val="00CB1F70"/>
    <w:rsid w:val="00CB1FF9"/>
    <w:rsid w:val="00CB2C7C"/>
    <w:rsid w:val="00CB2DCC"/>
    <w:rsid w:val="00CB348A"/>
    <w:rsid w:val="00CB34AA"/>
    <w:rsid w:val="00CB3AED"/>
    <w:rsid w:val="00CB4146"/>
    <w:rsid w:val="00CB46BD"/>
    <w:rsid w:val="00CB4E19"/>
    <w:rsid w:val="00CB5581"/>
    <w:rsid w:val="00CB592C"/>
    <w:rsid w:val="00CB632C"/>
    <w:rsid w:val="00CB67F7"/>
    <w:rsid w:val="00CB6C0D"/>
    <w:rsid w:val="00CB7467"/>
    <w:rsid w:val="00CC047E"/>
    <w:rsid w:val="00CC0D62"/>
    <w:rsid w:val="00CC16BE"/>
    <w:rsid w:val="00CC1BFB"/>
    <w:rsid w:val="00CC2CC9"/>
    <w:rsid w:val="00CC40A2"/>
    <w:rsid w:val="00CC418B"/>
    <w:rsid w:val="00CC468D"/>
    <w:rsid w:val="00CC4EBD"/>
    <w:rsid w:val="00CC5D4C"/>
    <w:rsid w:val="00CC60A7"/>
    <w:rsid w:val="00CC6FCC"/>
    <w:rsid w:val="00CC7356"/>
    <w:rsid w:val="00CC75D1"/>
    <w:rsid w:val="00CC7964"/>
    <w:rsid w:val="00CC7B66"/>
    <w:rsid w:val="00CD093C"/>
    <w:rsid w:val="00CD0B19"/>
    <w:rsid w:val="00CD1A40"/>
    <w:rsid w:val="00CD1A99"/>
    <w:rsid w:val="00CD1CF8"/>
    <w:rsid w:val="00CD1DB6"/>
    <w:rsid w:val="00CD1F37"/>
    <w:rsid w:val="00CD27E0"/>
    <w:rsid w:val="00CD2B13"/>
    <w:rsid w:val="00CD3964"/>
    <w:rsid w:val="00CD3D67"/>
    <w:rsid w:val="00CD3EA6"/>
    <w:rsid w:val="00CD4774"/>
    <w:rsid w:val="00CD56A6"/>
    <w:rsid w:val="00CD5E98"/>
    <w:rsid w:val="00CD61E7"/>
    <w:rsid w:val="00CD6384"/>
    <w:rsid w:val="00CD6422"/>
    <w:rsid w:val="00CE0003"/>
    <w:rsid w:val="00CE0544"/>
    <w:rsid w:val="00CE0566"/>
    <w:rsid w:val="00CE17F8"/>
    <w:rsid w:val="00CE1A5B"/>
    <w:rsid w:val="00CE1D0D"/>
    <w:rsid w:val="00CE2144"/>
    <w:rsid w:val="00CE28F1"/>
    <w:rsid w:val="00CE31CE"/>
    <w:rsid w:val="00CE3531"/>
    <w:rsid w:val="00CE3FD5"/>
    <w:rsid w:val="00CE5926"/>
    <w:rsid w:val="00CE69DA"/>
    <w:rsid w:val="00CE7404"/>
    <w:rsid w:val="00CF0103"/>
    <w:rsid w:val="00CF0515"/>
    <w:rsid w:val="00CF0720"/>
    <w:rsid w:val="00CF0BED"/>
    <w:rsid w:val="00CF0C7E"/>
    <w:rsid w:val="00CF0F54"/>
    <w:rsid w:val="00CF1AFA"/>
    <w:rsid w:val="00CF1D2D"/>
    <w:rsid w:val="00CF1D49"/>
    <w:rsid w:val="00CF2C8E"/>
    <w:rsid w:val="00CF3448"/>
    <w:rsid w:val="00CF3A29"/>
    <w:rsid w:val="00CF3D35"/>
    <w:rsid w:val="00CF5711"/>
    <w:rsid w:val="00CF63FB"/>
    <w:rsid w:val="00CF6477"/>
    <w:rsid w:val="00D006B1"/>
    <w:rsid w:val="00D008B9"/>
    <w:rsid w:val="00D008D3"/>
    <w:rsid w:val="00D01133"/>
    <w:rsid w:val="00D01362"/>
    <w:rsid w:val="00D01B4F"/>
    <w:rsid w:val="00D02238"/>
    <w:rsid w:val="00D0241A"/>
    <w:rsid w:val="00D025C8"/>
    <w:rsid w:val="00D029D3"/>
    <w:rsid w:val="00D029FC"/>
    <w:rsid w:val="00D032AC"/>
    <w:rsid w:val="00D040F6"/>
    <w:rsid w:val="00D04602"/>
    <w:rsid w:val="00D0485B"/>
    <w:rsid w:val="00D0532E"/>
    <w:rsid w:val="00D05977"/>
    <w:rsid w:val="00D06227"/>
    <w:rsid w:val="00D064DD"/>
    <w:rsid w:val="00D06BF3"/>
    <w:rsid w:val="00D075BD"/>
    <w:rsid w:val="00D07ECD"/>
    <w:rsid w:val="00D10C85"/>
    <w:rsid w:val="00D1349C"/>
    <w:rsid w:val="00D141E9"/>
    <w:rsid w:val="00D14C63"/>
    <w:rsid w:val="00D14F0B"/>
    <w:rsid w:val="00D16829"/>
    <w:rsid w:val="00D16C36"/>
    <w:rsid w:val="00D17061"/>
    <w:rsid w:val="00D17BE3"/>
    <w:rsid w:val="00D2008F"/>
    <w:rsid w:val="00D2048F"/>
    <w:rsid w:val="00D20502"/>
    <w:rsid w:val="00D207AE"/>
    <w:rsid w:val="00D21953"/>
    <w:rsid w:val="00D22153"/>
    <w:rsid w:val="00D2226F"/>
    <w:rsid w:val="00D2253F"/>
    <w:rsid w:val="00D22FC4"/>
    <w:rsid w:val="00D230F1"/>
    <w:rsid w:val="00D239E6"/>
    <w:rsid w:val="00D2439F"/>
    <w:rsid w:val="00D258EE"/>
    <w:rsid w:val="00D2671F"/>
    <w:rsid w:val="00D271F7"/>
    <w:rsid w:val="00D2751D"/>
    <w:rsid w:val="00D301D1"/>
    <w:rsid w:val="00D31595"/>
    <w:rsid w:val="00D315E2"/>
    <w:rsid w:val="00D333D7"/>
    <w:rsid w:val="00D333DF"/>
    <w:rsid w:val="00D33D48"/>
    <w:rsid w:val="00D33E36"/>
    <w:rsid w:val="00D34AA3"/>
    <w:rsid w:val="00D34E94"/>
    <w:rsid w:val="00D36F66"/>
    <w:rsid w:val="00D41AFB"/>
    <w:rsid w:val="00D42EE6"/>
    <w:rsid w:val="00D43733"/>
    <w:rsid w:val="00D43777"/>
    <w:rsid w:val="00D43DBF"/>
    <w:rsid w:val="00D43F02"/>
    <w:rsid w:val="00D44107"/>
    <w:rsid w:val="00D44191"/>
    <w:rsid w:val="00D4488A"/>
    <w:rsid w:val="00D4513E"/>
    <w:rsid w:val="00D45558"/>
    <w:rsid w:val="00D45C61"/>
    <w:rsid w:val="00D4713A"/>
    <w:rsid w:val="00D474FF"/>
    <w:rsid w:val="00D47D27"/>
    <w:rsid w:val="00D47EEF"/>
    <w:rsid w:val="00D5095F"/>
    <w:rsid w:val="00D509A3"/>
    <w:rsid w:val="00D51FC4"/>
    <w:rsid w:val="00D5238E"/>
    <w:rsid w:val="00D52A03"/>
    <w:rsid w:val="00D52C02"/>
    <w:rsid w:val="00D53015"/>
    <w:rsid w:val="00D5367B"/>
    <w:rsid w:val="00D53C02"/>
    <w:rsid w:val="00D54300"/>
    <w:rsid w:val="00D55F2F"/>
    <w:rsid w:val="00D55FBF"/>
    <w:rsid w:val="00D560A2"/>
    <w:rsid w:val="00D561B6"/>
    <w:rsid w:val="00D5667C"/>
    <w:rsid w:val="00D57339"/>
    <w:rsid w:val="00D5751B"/>
    <w:rsid w:val="00D601FF"/>
    <w:rsid w:val="00D604C2"/>
    <w:rsid w:val="00D6093D"/>
    <w:rsid w:val="00D61E4E"/>
    <w:rsid w:val="00D620F6"/>
    <w:rsid w:val="00D62702"/>
    <w:rsid w:val="00D627B0"/>
    <w:rsid w:val="00D633AA"/>
    <w:rsid w:val="00D639BB"/>
    <w:rsid w:val="00D639F8"/>
    <w:rsid w:val="00D646D8"/>
    <w:rsid w:val="00D677E6"/>
    <w:rsid w:val="00D70B75"/>
    <w:rsid w:val="00D71253"/>
    <w:rsid w:val="00D72583"/>
    <w:rsid w:val="00D72C89"/>
    <w:rsid w:val="00D72E66"/>
    <w:rsid w:val="00D73A8D"/>
    <w:rsid w:val="00D742F0"/>
    <w:rsid w:val="00D74C36"/>
    <w:rsid w:val="00D759D9"/>
    <w:rsid w:val="00D762B7"/>
    <w:rsid w:val="00D76335"/>
    <w:rsid w:val="00D76387"/>
    <w:rsid w:val="00D76485"/>
    <w:rsid w:val="00D803B3"/>
    <w:rsid w:val="00D8156D"/>
    <w:rsid w:val="00D81A5D"/>
    <w:rsid w:val="00D82353"/>
    <w:rsid w:val="00D82CBD"/>
    <w:rsid w:val="00D82E4A"/>
    <w:rsid w:val="00D83881"/>
    <w:rsid w:val="00D83EF0"/>
    <w:rsid w:val="00D840FE"/>
    <w:rsid w:val="00D8446C"/>
    <w:rsid w:val="00D84C2B"/>
    <w:rsid w:val="00D85209"/>
    <w:rsid w:val="00D85E8A"/>
    <w:rsid w:val="00D8662C"/>
    <w:rsid w:val="00D866A2"/>
    <w:rsid w:val="00D86E0F"/>
    <w:rsid w:val="00D87051"/>
    <w:rsid w:val="00D870E9"/>
    <w:rsid w:val="00D871D6"/>
    <w:rsid w:val="00D87ECC"/>
    <w:rsid w:val="00D87F50"/>
    <w:rsid w:val="00D9011A"/>
    <w:rsid w:val="00D91493"/>
    <w:rsid w:val="00D92091"/>
    <w:rsid w:val="00D9241A"/>
    <w:rsid w:val="00D92C06"/>
    <w:rsid w:val="00D93754"/>
    <w:rsid w:val="00D93F96"/>
    <w:rsid w:val="00D9419D"/>
    <w:rsid w:val="00D9463D"/>
    <w:rsid w:val="00D9488C"/>
    <w:rsid w:val="00D94A63"/>
    <w:rsid w:val="00D94D63"/>
    <w:rsid w:val="00D94FA2"/>
    <w:rsid w:val="00D95A42"/>
    <w:rsid w:val="00D96F6D"/>
    <w:rsid w:val="00D97401"/>
    <w:rsid w:val="00D97C97"/>
    <w:rsid w:val="00DA1501"/>
    <w:rsid w:val="00DA3421"/>
    <w:rsid w:val="00DA3A65"/>
    <w:rsid w:val="00DA3FA8"/>
    <w:rsid w:val="00DA439E"/>
    <w:rsid w:val="00DA480D"/>
    <w:rsid w:val="00DA4C66"/>
    <w:rsid w:val="00DA54D8"/>
    <w:rsid w:val="00DA5853"/>
    <w:rsid w:val="00DA6D4F"/>
    <w:rsid w:val="00DA6EFB"/>
    <w:rsid w:val="00DA7591"/>
    <w:rsid w:val="00DB11E3"/>
    <w:rsid w:val="00DB2859"/>
    <w:rsid w:val="00DB2B6D"/>
    <w:rsid w:val="00DB2BE0"/>
    <w:rsid w:val="00DB2EA0"/>
    <w:rsid w:val="00DB3445"/>
    <w:rsid w:val="00DB3A19"/>
    <w:rsid w:val="00DB3DF5"/>
    <w:rsid w:val="00DB4CD8"/>
    <w:rsid w:val="00DB5FF9"/>
    <w:rsid w:val="00DB64A0"/>
    <w:rsid w:val="00DB6C8C"/>
    <w:rsid w:val="00DB6EEE"/>
    <w:rsid w:val="00DB6FB4"/>
    <w:rsid w:val="00DB70F2"/>
    <w:rsid w:val="00DB7179"/>
    <w:rsid w:val="00DB7621"/>
    <w:rsid w:val="00DB7811"/>
    <w:rsid w:val="00DB7A92"/>
    <w:rsid w:val="00DB7E43"/>
    <w:rsid w:val="00DC035C"/>
    <w:rsid w:val="00DC0502"/>
    <w:rsid w:val="00DC05BA"/>
    <w:rsid w:val="00DC124D"/>
    <w:rsid w:val="00DC13A0"/>
    <w:rsid w:val="00DC1FA4"/>
    <w:rsid w:val="00DC2E36"/>
    <w:rsid w:val="00DC2FA1"/>
    <w:rsid w:val="00DC33CF"/>
    <w:rsid w:val="00DC3474"/>
    <w:rsid w:val="00DC3F1A"/>
    <w:rsid w:val="00DC46E1"/>
    <w:rsid w:val="00DC4900"/>
    <w:rsid w:val="00DC4BBE"/>
    <w:rsid w:val="00DC51DC"/>
    <w:rsid w:val="00DC5472"/>
    <w:rsid w:val="00DC5647"/>
    <w:rsid w:val="00DC6C9E"/>
    <w:rsid w:val="00DC6EE1"/>
    <w:rsid w:val="00DC78CE"/>
    <w:rsid w:val="00DC7E1B"/>
    <w:rsid w:val="00DD0AEE"/>
    <w:rsid w:val="00DD0C11"/>
    <w:rsid w:val="00DD13BF"/>
    <w:rsid w:val="00DD1505"/>
    <w:rsid w:val="00DD17C3"/>
    <w:rsid w:val="00DD217A"/>
    <w:rsid w:val="00DD3FD2"/>
    <w:rsid w:val="00DD416F"/>
    <w:rsid w:val="00DD452B"/>
    <w:rsid w:val="00DD46B3"/>
    <w:rsid w:val="00DD4FEF"/>
    <w:rsid w:val="00DD5AD9"/>
    <w:rsid w:val="00DD5D4B"/>
    <w:rsid w:val="00DD6150"/>
    <w:rsid w:val="00DD63E7"/>
    <w:rsid w:val="00DD660D"/>
    <w:rsid w:val="00DD66A7"/>
    <w:rsid w:val="00DD6949"/>
    <w:rsid w:val="00DD6BD5"/>
    <w:rsid w:val="00DD6DED"/>
    <w:rsid w:val="00DE0689"/>
    <w:rsid w:val="00DE1819"/>
    <w:rsid w:val="00DE1BD2"/>
    <w:rsid w:val="00DE20BD"/>
    <w:rsid w:val="00DE23FC"/>
    <w:rsid w:val="00DE2487"/>
    <w:rsid w:val="00DE24D2"/>
    <w:rsid w:val="00DE275D"/>
    <w:rsid w:val="00DE2859"/>
    <w:rsid w:val="00DE2BE2"/>
    <w:rsid w:val="00DE3167"/>
    <w:rsid w:val="00DE3324"/>
    <w:rsid w:val="00DE3CFA"/>
    <w:rsid w:val="00DE429F"/>
    <w:rsid w:val="00DE44ED"/>
    <w:rsid w:val="00DE48AD"/>
    <w:rsid w:val="00DE675E"/>
    <w:rsid w:val="00DF02F2"/>
    <w:rsid w:val="00DF03B4"/>
    <w:rsid w:val="00DF0623"/>
    <w:rsid w:val="00DF0A5A"/>
    <w:rsid w:val="00DF0D21"/>
    <w:rsid w:val="00DF0DD9"/>
    <w:rsid w:val="00DF0E15"/>
    <w:rsid w:val="00DF122F"/>
    <w:rsid w:val="00DF15B6"/>
    <w:rsid w:val="00DF1803"/>
    <w:rsid w:val="00DF3E26"/>
    <w:rsid w:val="00DF3E41"/>
    <w:rsid w:val="00DF418F"/>
    <w:rsid w:val="00DF425A"/>
    <w:rsid w:val="00DF53BD"/>
    <w:rsid w:val="00DF5446"/>
    <w:rsid w:val="00DF6641"/>
    <w:rsid w:val="00DF6A13"/>
    <w:rsid w:val="00DF6DB7"/>
    <w:rsid w:val="00E01BF9"/>
    <w:rsid w:val="00E01ECC"/>
    <w:rsid w:val="00E02386"/>
    <w:rsid w:val="00E02503"/>
    <w:rsid w:val="00E02BF4"/>
    <w:rsid w:val="00E036C3"/>
    <w:rsid w:val="00E04BB1"/>
    <w:rsid w:val="00E04D40"/>
    <w:rsid w:val="00E05183"/>
    <w:rsid w:val="00E05516"/>
    <w:rsid w:val="00E059FC"/>
    <w:rsid w:val="00E0619C"/>
    <w:rsid w:val="00E067E3"/>
    <w:rsid w:val="00E100A2"/>
    <w:rsid w:val="00E10696"/>
    <w:rsid w:val="00E10E9E"/>
    <w:rsid w:val="00E11CC8"/>
    <w:rsid w:val="00E11E5B"/>
    <w:rsid w:val="00E129DD"/>
    <w:rsid w:val="00E13781"/>
    <w:rsid w:val="00E13C86"/>
    <w:rsid w:val="00E13E31"/>
    <w:rsid w:val="00E13F87"/>
    <w:rsid w:val="00E14453"/>
    <w:rsid w:val="00E14941"/>
    <w:rsid w:val="00E1501A"/>
    <w:rsid w:val="00E1528D"/>
    <w:rsid w:val="00E160B0"/>
    <w:rsid w:val="00E16F1E"/>
    <w:rsid w:val="00E16F72"/>
    <w:rsid w:val="00E17322"/>
    <w:rsid w:val="00E178E8"/>
    <w:rsid w:val="00E207D2"/>
    <w:rsid w:val="00E20D9F"/>
    <w:rsid w:val="00E213F4"/>
    <w:rsid w:val="00E22023"/>
    <w:rsid w:val="00E220AD"/>
    <w:rsid w:val="00E229C5"/>
    <w:rsid w:val="00E22BFE"/>
    <w:rsid w:val="00E2323A"/>
    <w:rsid w:val="00E24F13"/>
    <w:rsid w:val="00E25ACB"/>
    <w:rsid w:val="00E26181"/>
    <w:rsid w:val="00E26993"/>
    <w:rsid w:val="00E26C07"/>
    <w:rsid w:val="00E26F10"/>
    <w:rsid w:val="00E30E09"/>
    <w:rsid w:val="00E31070"/>
    <w:rsid w:val="00E31A4A"/>
    <w:rsid w:val="00E31ACB"/>
    <w:rsid w:val="00E32131"/>
    <w:rsid w:val="00E3224E"/>
    <w:rsid w:val="00E3252A"/>
    <w:rsid w:val="00E32E43"/>
    <w:rsid w:val="00E32EC4"/>
    <w:rsid w:val="00E33610"/>
    <w:rsid w:val="00E34093"/>
    <w:rsid w:val="00E34A64"/>
    <w:rsid w:val="00E35692"/>
    <w:rsid w:val="00E3578A"/>
    <w:rsid w:val="00E35EB3"/>
    <w:rsid w:val="00E360A8"/>
    <w:rsid w:val="00E37A54"/>
    <w:rsid w:val="00E37CDE"/>
    <w:rsid w:val="00E4088E"/>
    <w:rsid w:val="00E40AA2"/>
    <w:rsid w:val="00E4108B"/>
    <w:rsid w:val="00E41319"/>
    <w:rsid w:val="00E41D69"/>
    <w:rsid w:val="00E42251"/>
    <w:rsid w:val="00E42260"/>
    <w:rsid w:val="00E423AA"/>
    <w:rsid w:val="00E42B74"/>
    <w:rsid w:val="00E44274"/>
    <w:rsid w:val="00E449D0"/>
    <w:rsid w:val="00E451E9"/>
    <w:rsid w:val="00E45B3F"/>
    <w:rsid w:val="00E45EA8"/>
    <w:rsid w:val="00E46616"/>
    <w:rsid w:val="00E46C45"/>
    <w:rsid w:val="00E4706E"/>
    <w:rsid w:val="00E4707D"/>
    <w:rsid w:val="00E50354"/>
    <w:rsid w:val="00E513A4"/>
    <w:rsid w:val="00E515E9"/>
    <w:rsid w:val="00E52419"/>
    <w:rsid w:val="00E55F33"/>
    <w:rsid w:val="00E5603C"/>
    <w:rsid w:val="00E56299"/>
    <w:rsid w:val="00E566C7"/>
    <w:rsid w:val="00E56A93"/>
    <w:rsid w:val="00E56E4D"/>
    <w:rsid w:val="00E5743E"/>
    <w:rsid w:val="00E601D5"/>
    <w:rsid w:val="00E60252"/>
    <w:rsid w:val="00E6073F"/>
    <w:rsid w:val="00E60F70"/>
    <w:rsid w:val="00E61D56"/>
    <w:rsid w:val="00E620D2"/>
    <w:rsid w:val="00E62530"/>
    <w:rsid w:val="00E62DB6"/>
    <w:rsid w:val="00E62E05"/>
    <w:rsid w:val="00E64AF7"/>
    <w:rsid w:val="00E65423"/>
    <w:rsid w:val="00E658DD"/>
    <w:rsid w:val="00E65E15"/>
    <w:rsid w:val="00E66488"/>
    <w:rsid w:val="00E67715"/>
    <w:rsid w:val="00E67AA4"/>
    <w:rsid w:val="00E67E0F"/>
    <w:rsid w:val="00E703DC"/>
    <w:rsid w:val="00E70618"/>
    <w:rsid w:val="00E70635"/>
    <w:rsid w:val="00E70719"/>
    <w:rsid w:val="00E709FC"/>
    <w:rsid w:val="00E716A3"/>
    <w:rsid w:val="00E722B8"/>
    <w:rsid w:val="00E72C62"/>
    <w:rsid w:val="00E736C2"/>
    <w:rsid w:val="00E73D3E"/>
    <w:rsid w:val="00E749CE"/>
    <w:rsid w:val="00E7502A"/>
    <w:rsid w:val="00E75862"/>
    <w:rsid w:val="00E76C33"/>
    <w:rsid w:val="00E77712"/>
    <w:rsid w:val="00E77860"/>
    <w:rsid w:val="00E805F8"/>
    <w:rsid w:val="00E80ECE"/>
    <w:rsid w:val="00E81139"/>
    <w:rsid w:val="00E811D9"/>
    <w:rsid w:val="00E8165E"/>
    <w:rsid w:val="00E81779"/>
    <w:rsid w:val="00E835C5"/>
    <w:rsid w:val="00E83D61"/>
    <w:rsid w:val="00E84D91"/>
    <w:rsid w:val="00E8537F"/>
    <w:rsid w:val="00E86309"/>
    <w:rsid w:val="00E86B6A"/>
    <w:rsid w:val="00E86FCC"/>
    <w:rsid w:val="00E87F60"/>
    <w:rsid w:val="00E9000C"/>
    <w:rsid w:val="00E9003B"/>
    <w:rsid w:val="00E905B1"/>
    <w:rsid w:val="00E90987"/>
    <w:rsid w:val="00E91C5C"/>
    <w:rsid w:val="00E92789"/>
    <w:rsid w:val="00E93D89"/>
    <w:rsid w:val="00E93DAA"/>
    <w:rsid w:val="00E949EF"/>
    <w:rsid w:val="00E94FA6"/>
    <w:rsid w:val="00E96A04"/>
    <w:rsid w:val="00E9701F"/>
    <w:rsid w:val="00E977B1"/>
    <w:rsid w:val="00EA106B"/>
    <w:rsid w:val="00EA181B"/>
    <w:rsid w:val="00EA1917"/>
    <w:rsid w:val="00EA1963"/>
    <w:rsid w:val="00EA1A0B"/>
    <w:rsid w:val="00EA2230"/>
    <w:rsid w:val="00EA22BE"/>
    <w:rsid w:val="00EA23A6"/>
    <w:rsid w:val="00EA2AF2"/>
    <w:rsid w:val="00EA3640"/>
    <w:rsid w:val="00EA4352"/>
    <w:rsid w:val="00EA43FC"/>
    <w:rsid w:val="00EA5D76"/>
    <w:rsid w:val="00EA6D5E"/>
    <w:rsid w:val="00EA6F47"/>
    <w:rsid w:val="00EB0213"/>
    <w:rsid w:val="00EB1E6E"/>
    <w:rsid w:val="00EB2077"/>
    <w:rsid w:val="00EB2829"/>
    <w:rsid w:val="00EB2AFF"/>
    <w:rsid w:val="00EB37D8"/>
    <w:rsid w:val="00EB37DE"/>
    <w:rsid w:val="00EB3E22"/>
    <w:rsid w:val="00EB431E"/>
    <w:rsid w:val="00EB50F9"/>
    <w:rsid w:val="00EB738D"/>
    <w:rsid w:val="00EB73DD"/>
    <w:rsid w:val="00EB7525"/>
    <w:rsid w:val="00EB7FDF"/>
    <w:rsid w:val="00EC00AB"/>
    <w:rsid w:val="00EC04BC"/>
    <w:rsid w:val="00EC0EA5"/>
    <w:rsid w:val="00EC2313"/>
    <w:rsid w:val="00EC239A"/>
    <w:rsid w:val="00EC35AC"/>
    <w:rsid w:val="00EC3ABC"/>
    <w:rsid w:val="00EC59BE"/>
    <w:rsid w:val="00EC5D90"/>
    <w:rsid w:val="00EC6122"/>
    <w:rsid w:val="00EC739F"/>
    <w:rsid w:val="00EC7DB4"/>
    <w:rsid w:val="00ED118E"/>
    <w:rsid w:val="00ED1461"/>
    <w:rsid w:val="00ED1578"/>
    <w:rsid w:val="00ED2017"/>
    <w:rsid w:val="00ED2329"/>
    <w:rsid w:val="00ED29BA"/>
    <w:rsid w:val="00ED2C20"/>
    <w:rsid w:val="00ED492A"/>
    <w:rsid w:val="00ED50CF"/>
    <w:rsid w:val="00ED6189"/>
    <w:rsid w:val="00ED62F7"/>
    <w:rsid w:val="00ED655E"/>
    <w:rsid w:val="00ED6AB6"/>
    <w:rsid w:val="00ED6B2A"/>
    <w:rsid w:val="00ED7747"/>
    <w:rsid w:val="00EE002F"/>
    <w:rsid w:val="00EE17DF"/>
    <w:rsid w:val="00EE2376"/>
    <w:rsid w:val="00EE23E0"/>
    <w:rsid w:val="00EE3229"/>
    <w:rsid w:val="00EE327B"/>
    <w:rsid w:val="00EE355E"/>
    <w:rsid w:val="00EE38A7"/>
    <w:rsid w:val="00EE3C76"/>
    <w:rsid w:val="00EE44FD"/>
    <w:rsid w:val="00EE4633"/>
    <w:rsid w:val="00EE534C"/>
    <w:rsid w:val="00EE59FC"/>
    <w:rsid w:val="00EE60BF"/>
    <w:rsid w:val="00EE66AD"/>
    <w:rsid w:val="00EE75D6"/>
    <w:rsid w:val="00EF0096"/>
    <w:rsid w:val="00EF0489"/>
    <w:rsid w:val="00EF0732"/>
    <w:rsid w:val="00EF159D"/>
    <w:rsid w:val="00EF180B"/>
    <w:rsid w:val="00EF1816"/>
    <w:rsid w:val="00EF2358"/>
    <w:rsid w:val="00EF23FC"/>
    <w:rsid w:val="00EF2616"/>
    <w:rsid w:val="00EF37CA"/>
    <w:rsid w:val="00EF424B"/>
    <w:rsid w:val="00EF42AA"/>
    <w:rsid w:val="00EF561D"/>
    <w:rsid w:val="00EF5702"/>
    <w:rsid w:val="00EF6AD2"/>
    <w:rsid w:val="00EF7E4C"/>
    <w:rsid w:val="00F002D4"/>
    <w:rsid w:val="00F02C92"/>
    <w:rsid w:val="00F04F0F"/>
    <w:rsid w:val="00F05443"/>
    <w:rsid w:val="00F058C1"/>
    <w:rsid w:val="00F05BEE"/>
    <w:rsid w:val="00F061F2"/>
    <w:rsid w:val="00F062FF"/>
    <w:rsid w:val="00F0633F"/>
    <w:rsid w:val="00F06661"/>
    <w:rsid w:val="00F101E0"/>
    <w:rsid w:val="00F1123F"/>
    <w:rsid w:val="00F1171C"/>
    <w:rsid w:val="00F118CE"/>
    <w:rsid w:val="00F12249"/>
    <w:rsid w:val="00F12B31"/>
    <w:rsid w:val="00F12ED6"/>
    <w:rsid w:val="00F135A1"/>
    <w:rsid w:val="00F13991"/>
    <w:rsid w:val="00F14062"/>
    <w:rsid w:val="00F1442B"/>
    <w:rsid w:val="00F14BDA"/>
    <w:rsid w:val="00F15038"/>
    <w:rsid w:val="00F15DC3"/>
    <w:rsid w:val="00F162D8"/>
    <w:rsid w:val="00F16F22"/>
    <w:rsid w:val="00F1775B"/>
    <w:rsid w:val="00F20A61"/>
    <w:rsid w:val="00F2114F"/>
    <w:rsid w:val="00F212E2"/>
    <w:rsid w:val="00F2162C"/>
    <w:rsid w:val="00F21FF9"/>
    <w:rsid w:val="00F22A77"/>
    <w:rsid w:val="00F22FF6"/>
    <w:rsid w:val="00F238C9"/>
    <w:rsid w:val="00F23EC3"/>
    <w:rsid w:val="00F24817"/>
    <w:rsid w:val="00F24A2C"/>
    <w:rsid w:val="00F24C98"/>
    <w:rsid w:val="00F25007"/>
    <w:rsid w:val="00F254E8"/>
    <w:rsid w:val="00F254F0"/>
    <w:rsid w:val="00F26310"/>
    <w:rsid w:val="00F27663"/>
    <w:rsid w:val="00F279D3"/>
    <w:rsid w:val="00F30919"/>
    <w:rsid w:val="00F32074"/>
    <w:rsid w:val="00F32446"/>
    <w:rsid w:val="00F32B16"/>
    <w:rsid w:val="00F3368C"/>
    <w:rsid w:val="00F336E4"/>
    <w:rsid w:val="00F3395C"/>
    <w:rsid w:val="00F33CEC"/>
    <w:rsid w:val="00F34706"/>
    <w:rsid w:val="00F35B4A"/>
    <w:rsid w:val="00F36902"/>
    <w:rsid w:val="00F3769C"/>
    <w:rsid w:val="00F407A5"/>
    <w:rsid w:val="00F41398"/>
    <w:rsid w:val="00F415EE"/>
    <w:rsid w:val="00F41E38"/>
    <w:rsid w:val="00F41EBA"/>
    <w:rsid w:val="00F428EC"/>
    <w:rsid w:val="00F42ACF"/>
    <w:rsid w:val="00F42D42"/>
    <w:rsid w:val="00F42F90"/>
    <w:rsid w:val="00F44A62"/>
    <w:rsid w:val="00F44AC1"/>
    <w:rsid w:val="00F44D8D"/>
    <w:rsid w:val="00F4567F"/>
    <w:rsid w:val="00F45F90"/>
    <w:rsid w:val="00F47F50"/>
    <w:rsid w:val="00F50374"/>
    <w:rsid w:val="00F50A11"/>
    <w:rsid w:val="00F51301"/>
    <w:rsid w:val="00F5146A"/>
    <w:rsid w:val="00F5249E"/>
    <w:rsid w:val="00F526CE"/>
    <w:rsid w:val="00F52E91"/>
    <w:rsid w:val="00F53D97"/>
    <w:rsid w:val="00F543E4"/>
    <w:rsid w:val="00F54E9E"/>
    <w:rsid w:val="00F54F7E"/>
    <w:rsid w:val="00F560E2"/>
    <w:rsid w:val="00F563BD"/>
    <w:rsid w:val="00F565BE"/>
    <w:rsid w:val="00F56C51"/>
    <w:rsid w:val="00F56D82"/>
    <w:rsid w:val="00F5788F"/>
    <w:rsid w:val="00F60A6C"/>
    <w:rsid w:val="00F60F5A"/>
    <w:rsid w:val="00F60FA0"/>
    <w:rsid w:val="00F63964"/>
    <w:rsid w:val="00F64942"/>
    <w:rsid w:val="00F64E67"/>
    <w:rsid w:val="00F64F89"/>
    <w:rsid w:val="00F65821"/>
    <w:rsid w:val="00F65ACE"/>
    <w:rsid w:val="00F65D96"/>
    <w:rsid w:val="00F65E19"/>
    <w:rsid w:val="00F65E3B"/>
    <w:rsid w:val="00F663A2"/>
    <w:rsid w:val="00F66C25"/>
    <w:rsid w:val="00F670E1"/>
    <w:rsid w:val="00F67C81"/>
    <w:rsid w:val="00F70DB1"/>
    <w:rsid w:val="00F71030"/>
    <w:rsid w:val="00F712E5"/>
    <w:rsid w:val="00F715BD"/>
    <w:rsid w:val="00F71A2F"/>
    <w:rsid w:val="00F731EB"/>
    <w:rsid w:val="00F734D2"/>
    <w:rsid w:val="00F747F9"/>
    <w:rsid w:val="00F7603A"/>
    <w:rsid w:val="00F76D49"/>
    <w:rsid w:val="00F7720E"/>
    <w:rsid w:val="00F7750A"/>
    <w:rsid w:val="00F77697"/>
    <w:rsid w:val="00F77FEA"/>
    <w:rsid w:val="00F80540"/>
    <w:rsid w:val="00F80931"/>
    <w:rsid w:val="00F83809"/>
    <w:rsid w:val="00F84A2D"/>
    <w:rsid w:val="00F84F50"/>
    <w:rsid w:val="00F85C05"/>
    <w:rsid w:val="00F86183"/>
    <w:rsid w:val="00F872A9"/>
    <w:rsid w:val="00F8754B"/>
    <w:rsid w:val="00F87AAE"/>
    <w:rsid w:val="00F87AE1"/>
    <w:rsid w:val="00F9151B"/>
    <w:rsid w:val="00F92445"/>
    <w:rsid w:val="00F92620"/>
    <w:rsid w:val="00F92990"/>
    <w:rsid w:val="00F92B25"/>
    <w:rsid w:val="00F92D21"/>
    <w:rsid w:val="00F92F04"/>
    <w:rsid w:val="00F9377C"/>
    <w:rsid w:val="00F94B3A"/>
    <w:rsid w:val="00F967B3"/>
    <w:rsid w:val="00FA019E"/>
    <w:rsid w:val="00FA0DD0"/>
    <w:rsid w:val="00FA1D6C"/>
    <w:rsid w:val="00FA28F3"/>
    <w:rsid w:val="00FA2A3A"/>
    <w:rsid w:val="00FA30F7"/>
    <w:rsid w:val="00FA31FC"/>
    <w:rsid w:val="00FA3234"/>
    <w:rsid w:val="00FA35C6"/>
    <w:rsid w:val="00FA35F2"/>
    <w:rsid w:val="00FA3823"/>
    <w:rsid w:val="00FA3C51"/>
    <w:rsid w:val="00FA408A"/>
    <w:rsid w:val="00FA4488"/>
    <w:rsid w:val="00FA4DFD"/>
    <w:rsid w:val="00FA5A2F"/>
    <w:rsid w:val="00FA62A8"/>
    <w:rsid w:val="00FA6B46"/>
    <w:rsid w:val="00FA6B78"/>
    <w:rsid w:val="00FA7EEE"/>
    <w:rsid w:val="00FB08C3"/>
    <w:rsid w:val="00FB0968"/>
    <w:rsid w:val="00FB1B4D"/>
    <w:rsid w:val="00FB1C5E"/>
    <w:rsid w:val="00FB1CF7"/>
    <w:rsid w:val="00FB2264"/>
    <w:rsid w:val="00FB327B"/>
    <w:rsid w:val="00FB4CC7"/>
    <w:rsid w:val="00FB4CE2"/>
    <w:rsid w:val="00FB5EEA"/>
    <w:rsid w:val="00FB6476"/>
    <w:rsid w:val="00FB7302"/>
    <w:rsid w:val="00FB759F"/>
    <w:rsid w:val="00FB7C8E"/>
    <w:rsid w:val="00FC1803"/>
    <w:rsid w:val="00FC1C49"/>
    <w:rsid w:val="00FC1C6C"/>
    <w:rsid w:val="00FC1CE8"/>
    <w:rsid w:val="00FC23DB"/>
    <w:rsid w:val="00FC3496"/>
    <w:rsid w:val="00FC4409"/>
    <w:rsid w:val="00FC4463"/>
    <w:rsid w:val="00FC4CC2"/>
    <w:rsid w:val="00FC55ED"/>
    <w:rsid w:val="00FC653A"/>
    <w:rsid w:val="00FC6FFC"/>
    <w:rsid w:val="00FC7629"/>
    <w:rsid w:val="00FD0429"/>
    <w:rsid w:val="00FD063A"/>
    <w:rsid w:val="00FD1E7C"/>
    <w:rsid w:val="00FD2034"/>
    <w:rsid w:val="00FD2764"/>
    <w:rsid w:val="00FD2FD5"/>
    <w:rsid w:val="00FD3178"/>
    <w:rsid w:val="00FD3E3B"/>
    <w:rsid w:val="00FD4D21"/>
    <w:rsid w:val="00FD4D80"/>
    <w:rsid w:val="00FD5470"/>
    <w:rsid w:val="00FD556F"/>
    <w:rsid w:val="00FD5895"/>
    <w:rsid w:val="00FD59A6"/>
    <w:rsid w:val="00FD6B56"/>
    <w:rsid w:val="00FD6C1F"/>
    <w:rsid w:val="00FD7336"/>
    <w:rsid w:val="00FD772B"/>
    <w:rsid w:val="00FD7BF2"/>
    <w:rsid w:val="00FD7CEC"/>
    <w:rsid w:val="00FE095C"/>
    <w:rsid w:val="00FE0C90"/>
    <w:rsid w:val="00FE120E"/>
    <w:rsid w:val="00FE161E"/>
    <w:rsid w:val="00FE16BF"/>
    <w:rsid w:val="00FE2103"/>
    <w:rsid w:val="00FE22D4"/>
    <w:rsid w:val="00FE2576"/>
    <w:rsid w:val="00FE38CA"/>
    <w:rsid w:val="00FE3B41"/>
    <w:rsid w:val="00FE4165"/>
    <w:rsid w:val="00FE4A9E"/>
    <w:rsid w:val="00FE51A1"/>
    <w:rsid w:val="00FE61DB"/>
    <w:rsid w:val="00FE61E3"/>
    <w:rsid w:val="00FE73D6"/>
    <w:rsid w:val="00FE7BBA"/>
    <w:rsid w:val="00FE7F38"/>
    <w:rsid w:val="00FF0279"/>
    <w:rsid w:val="00FF05B9"/>
    <w:rsid w:val="00FF08BD"/>
    <w:rsid w:val="00FF0A25"/>
    <w:rsid w:val="00FF1C33"/>
    <w:rsid w:val="00FF203B"/>
    <w:rsid w:val="00FF27E0"/>
    <w:rsid w:val="00FF333F"/>
    <w:rsid w:val="00FF4008"/>
    <w:rsid w:val="00FF41A5"/>
    <w:rsid w:val="00FF4E21"/>
    <w:rsid w:val="00FF58B9"/>
    <w:rsid w:val="00FF7371"/>
    <w:rsid w:val="00FF74F6"/>
    <w:rsid w:val="00FF7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19545"/>
  <w14:defaultImageDpi w14:val="300"/>
  <w15:docId w15:val="{BD789C25-C2C9-864B-9C19-8FC20D36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D62"/>
    <w:rPr>
      <w:rFonts w:ascii="Times New Roman" w:eastAsia="Times New Roman" w:hAnsi="Times New Roman"/>
      <w:sz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semiHidden/>
    <w:unhideWhenUsed/>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8E6B9D"/>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szCs w:val="24"/>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szCs w:val="24"/>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styleId="ListParagraph">
    <w:name w:val="List Paragraph"/>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szCs w:val="24"/>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paragraph" w:customStyle="1" w:styleId="1HEADLINE">
    <w:name w:val="1 HEADLINE"/>
    <w:rsid w:val="00BC4311"/>
    <w:pPr>
      <w:spacing w:before="360"/>
      <w:jc w:val="right"/>
    </w:pPr>
    <w:rPr>
      <w:rFonts w:ascii="Times New Roman" w:eastAsia="Times New Roman" w:hAnsi="Times New Roman"/>
      <w:b/>
      <w:noProof/>
      <w:sz w:val="56"/>
    </w:rPr>
  </w:style>
  <w:style w:type="paragraph" w:customStyle="1" w:styleId="Normal1">
    <w:name w:val="Normal1"/>
    <w:rsid w:val="007D5EA1"/>
    <w:rPr>
      <w:rFonts w:ascii="Times New Roman" w:eastAsia="Times New Roman" w:hAnsi="Times New Roman"/>
      <w:color w:val="000000"/>
      <w:sz w:val="24"/>
    </w:rPr>
  </w:style>
  <w:style w:type="character" w:customStyle="1" w:styleId="UnresolvedMention1">
    <w:name w:val="Unresolved Mention1"/>
    <w:basedOn w:val="DefaultParagraphFont"/>
    <w:uiPriority w:val="99"/>
    <w:semiHidden/>
    <w:unhideWhenUsed/>
    <w:rsid w:val="00C94587"/>
    <w:rPr>
      <w:color w:val="605E5C"/>
      <w:shd w:val="clear" w:color="auto" w:fill="E1DFDD"/>
    </w:rPr>
  </w:style>
  <w:style w:type="character" w:styleId="UnresolvedMention">
    <w:name w:val="Unresolved Mention"/>
    <w:basedOn w:val="DefaultParagraphFont"/>
    <w:uiPriority w:val="99"/>
    <w:semiHidden/>
    <w:unhideWhenUsed/>
    <w:rsid w:val="009F4174"/>
    <w:rPr>
      <w:color w:val="605E5C"/>
      <w:shd w:val="clear" w:color="auto" w:fill="E1DFDD"/>
    </w:rPr>
  </w:style>
  <w:style w:type="character" w:styleId="CommentReference">
    <w:name w:val="annotation reference"/>
    <w:basedOn w:val="DefaultParagraphFont"/>
    <w:uiPriority w:val="99"/>
    <w:semiHidden/>
    <w:unhideWhenUsed/>
    <w:rsid w:val="00460D37"/>
    <w:rPr>
      <w:sz w:val="16"/>
      <w:szCs w:val="16"/>
    </w:rPr>
  </w:style>
  <w:style w:type="paragraph" w:styleId="CommentText">
    <w:name w:val="annotation text"/>
    <w:basedOn w:val="Normal"/>
    <w:link w:val="CommentTextChar"/>
    <w:uiPriority w:val="99"/>
    <w:semiHidden/>
    <w:unhideWhenUsed/>
    <w:rsid w:val="00460D37"/>
    <w:rPr>
      <w:sz w:val="20"/>
    </w:rPr>
  </w:style>
  <w:style w:type="character" w:customStyle="1" w:styleId="CommentTextChar">
    <w:name w:val="Comment Text Char"/>
    <w:basedOn w:val="DefaultParagraphFont"/>
    <w:link w:val="CommentText"/>
    <w:uiPriority w:val="99"/>
    <w:semiHidden/>
    <w:rsid w:val="00460D37"/>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460D37"/>
    <w:rPr>
      <w:b/>
      <w:bCs/>
    </w:rPr>
  </w:style>
  <w:style w:type="character" w:customStyle="1" w:styleId="CommentSubjectChar">
    <w:name w:val="Comment Subject Char"/>
    <w:basedOn w:val="CommentTextChar"/>
    <w:link w:val="CommentSubject"/>
    <w:uiPriority w:val="99"/>
    <w:semiHidden/>
    <w:rsid w:val="00460D37"/>
    <w:rPr>
      <w:rFonts w:ascii="Times New Roman" w:eastAsia="Times New Roman" w:hAnsi="Times New Roman"/>
      <w:b/>
      <w:bCs/>
    </w:rPr>
  </w:style>
  <w:style w:type="paragraph" w:styleId="Revision">
    <w:name w:val="Revision"/>
    <w:hidden/>
    <w:uiPriority w:val="99"/>
    <w:semiHidden/>
    <w:rsid w:val="00B908BE"/>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282175">
      <w:bodyDiv w:val="1"/>
      <w:marLeft w:val="0"/>
      <w:marRight w:val="0"/>
      <w:marTop w:val="0"/>
      <w:marBottom w:val="0"/>
      <w:divBdr>
        <w:top w:val="none" w:sz="0" w:space="0" w:color="auto"/>
        <w:left w:val="none" w:sz="0" w:space="0" w:color="auto"/>
        <w:bottom w:val="none" w:sz="0" w:space="0" w:color="auto"/>
        <w:right w:val="none" w:sz="0" w:space="0" w:color="auto"/>
      </w:divBdr>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46825215">
      <w:bodyDiv w:val="1"/>
      <w:marLeft w:val="0"/>
      <w:marRight w:val="0"/>
      <w:marTop w:val="0"/>
      <w:marBottom w:val="0"/>
      <w:divBdr>
        <w:top w:val="none" w:sz="0" w:space="0" w:color="auto"/>
        <w:left w:val="none" w:sz="0" w:space="0" w:color="auto"/>
        <w:bottom w:val="none" w:sz="0" w:space="0" w:color="auto"/>
        <w:right w:val="none" w:sz="0" w:space="0" w:color="auto"/>
      </w:divBdr>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369810">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9463433">
      <w:bodyDiv w:val="1"/>
      <w:marLeft w:val="0"/>
      <w:marRight w:val="0"/>
      <w:marTop w:val="0"/>
      <w:marBottom w:val="0"/>
      <w:divBdr>
        <w:top w:val="none" w:sz="0" w:space="0" w:color="auto"/>
        <w:left w:val="none" w:sz="0" w:space="0" w:color="auto"/>
        <w:bottom w:val="none" w:sz="0" w:space="0" w:color="auto"/>
        <w:right w:val="none" w:sz="0" w:space="0" w:color="auto"/>
      </w:divBdr>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1668079">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88772">
      <w:bodyDiv w:val="1"/>
      <w:marLeft w:val="0"/>
      <w:marRight w:val="0"/>
      <w:marTop w:val="0"/>
      <w:marBottom w:val="0"/>
      <w:divBdr>
        <w:top w:val="none" w:sz="0" w:space="0" w:color="auto"/>
        <w:left w:val="none" w:sz="0" w:space="0" w:color="auto"/>
        <w:bottom w:val="none" w:sz="0" w:space="0" w:color="auto"/>
        <w:right w:val="none" w:sz="0" w:space="0" w:color="auto"/>
      </w:divBdr>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72459">
      <w:bodyDiv w:val="1"/>
      <w:marLeft w:val="0"/>
      <w:marRight w:val="0"/>
      <w:marTop w:val="0"/>
      <w:marBottom w:val="0"/>
      <w:divBdr>
        <w:top w:val="none" w:sz="0" w:space="0" w:color="auto"/>
        <w:left w:val="none" w:sz="0" w:space="0" w:color="auto"/>
        <w:bottom w:val="none" w:sz="0" w:space="0" w:color="auto"/>
        <w:right w:val="none" w:sz="0" w:space="0" w:color="auto"/>
      </w:divBdr>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70611241">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24071378">
      <w:bodyDiv w:val="1"/>
      <w:marLeft w:val="0"/>
      <w:marRight w:val="0"/>
      <w:marTop w:val="0"/>
      <w:marBottom w:val="0"/>
      <w:divBdr>
        <w:top w:val="none" w:sz="0" w:space="0" w:color="auto"/>
        <w:left w:val="none" w:sz="0" w:space="0" w:color="auto"/>
        <w:bottom w:val="none" w:sz="0" w:space="0" w:color="auto"/>
        <w:right w:val="none" w:sz="0" w:space="0" w:color="auto"/>
      </w:divBdr>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75324376">
      <w:bodyDiv w:val="1"/>
      <w:marLeft w:val="0"/>
      <w:marRight w:val="0"/>
      <w:marTop w:val="0"/>
      <w:marBottom w:val="0"/>
      <w:divBdr>
        <w:top w:val="none" w:sz="0" w:space="0" w:color="auto"/>
        <w:left w:val="none" w:sz="0" w:space="0" w:color="auto"/>
        <w:bottom w:val="none" w:sz="0" w:space="0" w:color="auto"/>
        <w:right w:val="none" w:sz="0" w:space="0" w:color="auto"/>
      </w:divBdr>
    </w:div>
    <w:div w:id="1080249644">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421124">
      <w:bodyDiv w:val="1"/>
      <w:marLeft w:val="0"/>
      <w:marRight w:val="0"/>
      <w:marTop w:val="0"/>
      <w:marBottom w:val="0"/>
      <w:divBdr>
        <w:top w:val="none" w:sz="0" w:space="0" w:color="auto"/>
        <w:left w:val="none" w:sz="0" w:space="0" w:color="auto"/>
        <w:bottom w:val="none" w:sz="0" w:space="0" w:color="auto"/>
        <w:right w:val="none" w:sz="0" w:space="0" w:color="auto"/>
      </w:divBdr>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0660650">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0496241">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58907803">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3971709">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29324020">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58689093">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513471">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0949241">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888103304">
      <w:bodyDiv w:val="1"/>
      <w:marLeft w:val="0"/>
      <w:marRight w:val="0"/>
      <w:marTop w:val="0"/>
      <w:marBottom w:val="0"/>
      <w:divBdr>
        <w:top w:val="none" w:sz="0" w:space="0" w:color="auto"/>
        <w:left w:val="none" w:sz="0" w:space="0" w:color="auto"/>
        <w:bottom w:val="none" w:sz="0" w:space="0" w:color="auto"/>
        <w:right w:val="none" w:sz="0" w:space="0" w:color="auto"/>
      </w:divBdr>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ick.gershon@warnerrecords.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ttmadison.com/tour"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carla@sacksc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ttmadison.lnk.to/pinupdaddylyric" TargetMode="External"/><Relationship Id="rId5" Type="http://schemas.openxmlformats.org/officeDocument/2006/relationships/webSettings" Target="webSettings.xml"/><Relationship Id="rId15" Type="http://schemas.openxmlformats.org/officeDocument/2006/relationships/hyperlink" Target="mailto:ethan.jacobs@sacksco.com" TargetMode="External"/><Relationship Id="rId10" Type="http://schemas.openxmlformats.org/officeDocument/2006/relationships/hyperlink" Target="https://rettmadison.lnk.to/pinupdadd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1wUNpd6oc5dgcwQwltKE3LiEKEpQK4mF/view?usp=drive_link" TargetMode="External"/><Relationship Id="rId14" Type="http://schemas.openxmlformats.org/officeDocument/2006/relationships/hyperlink" Target="mailto:reid.kutrow@sacksc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ristaleewilliams:Library:Application%20Support:Microsoft:Office:User%20Templates:My%20Templates:W57_Letterhead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FA490-E786-B34B-86C4-222FCB65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Macintosh%20HD:Users:kristaleewilliams:Library:Application%20Support:Microsoft:Office:User%20Templates:My%20Templates:W57_Letterhead_Final.dotx</Template>
  <TotalTime>1</TotalTime>
  <Pages>3</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CharactersWithSpaces>
  <SharedDoc>false</SharedDoc>
  <HLinks>
    <vt:vector size="6" baseType="variant">
      <vt:variant>
        <vt:i4>524380</vt:i4>
      </vt:variant>
      <vt:variant>
        <vt:i4>-1</vt:i4>
      </vt:variant>
      <vt:variant>
        <vt:i4>2051</vt:i4>
      </vt:variant>
      <vt:variant>
        <vt:i4>1</vt:i4>
      </vt:variant>
      <vt:variant>
        <vt:lpwstr>Letterhead_w57_penthousenorth_final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Williams</dc:creator>
  <cp:keywords/>
  <dc:description/>
  <cp:lastModifiedBy>Microsoft Office User</cp:lastModifiedBy>
  <cp:revision>2</cp:revision>
  <cp:lastPrinted>2019-05-06T19:38:00Z</cp:lastPrinted>
  <dcterms:created xsi:type="dcterms:W3CDTF">2023-06-22T17:10:00Z</dcterms:created>
  <dcterms:modified xsi:type="dcterms:W3CDTF">2023-06-22T17:10:00Z</dcterms:modified>
</cp:coreProperties>
</file>