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455EC" w14:textId="2D243E53" w:rsidR="008E00AA" w:rsidRPr="00FE70E4" w:rsidRDefault="00D31F52" w:rsidP="00FE70E4">
      <w:pPr>
        <w:pStyle w:val="NormalWeb"/>
        <w:keepNext/>
        <w:spacing w:before="0" w:beforeAutospacing="0" w:after="0" w:afterAutospacing="0"/>
        <w:jc w:val="center"/>
        <w:rPr>
          <w:rFonts w:ascii="Arial" w:hAnsi="Arial" w:cs="Arial"/>
          <w:b/>
          <w:iCs/>
          <w:sz w:val="36"/>
          <w:szCs w:val="36"/>
        </w:rPr>
      </w:pPr>
      <w:bookmarkStart w:id="0" w:name="OLE_LINK1"/>
      <w:bookmarkStart w:id="1" w:name="OLE_LINK2"/>
      <w:r w:rsidRPr="00FE70E4">
        <w:rPr>
          <w:rFonts w:ascii="Arial" w:hAnsi="Arial" w:cs="Arial"/>
          <w:b/>
          <w:iCs/>
          <w:sz w:val="36"/>
          <w:szCs w:val="36"/>
        </w:rPr>
        <w:t>BREAKING NEWCOMER</w:t>
      </w:r>
      <w:r w:rsidR="00E85424" w:rsidRPr="00FE70E4">
        <w:rPr>
          <w:rFonts w:ascii="Arial" w:hAnsi="Arial" w:cs="Arial"/>
          <w:b/>
          <w:iCs/>
          <w:sz w:val="36"/>
          <w:szCs w:val="36"/>
        </w:rPr>
        <w:t xml:space="preserve"> </w:t>
      </w:r>
      <w:r w:rsidR="0074573C" w:rsidRPr="00FE70E4">
        <w:rPr>
          <w:rFonts w:ascii="Arial" w:hAnsi="Arial" w:cs="Arial"/>
          <w:b/>
          <w:iCs/>
          <w:sz w:val="36"/>
          <w:szCs w:val="36"/>
        </w:rPr>
        <w:t>RETT MADISON</w:t>
      </w:r>
      <w:r w:rsidR="008E00AA" w:rsidRPr="00FE70E4">
        <w:rPr>
          <w:rFonts w:ascii="Arial" w:hAnsi="Arial" w:cs="Arial"/>
          <w:b/>
          <w:iCs/>
          <w:sz w:val="36"/>
          <w:szCs w:val="36"/>
        </w:rPr>
        <w:t xml:space="preserve"> UNVEILS “ONE FOR JACKIE, ONE FOR CRYSTAL” + VIDEO</w:t>
      </w:r>
    </w:p>
    <w:p w14:paraId="6277BB76" w14:textId="7CA4D1BF" w:rsidR="00FE70E4" w:rsidRPr="00FE70E4" w:rsidRDefault="00FE70E4" w:rsidP="00FE70E4">
      <w:pPr>
        <w:pStyle w:val="NormalWeb"/>
        <w:keepNext/>
        <w:spacing w:before="0" w:beforeAutospacing="0" w:after="0" w:afterAutospacing="0"/>
        <w:jc w:val="center"/>
        <w:rPr>
          <w:rFonts w:ascii="Arial" w:hAnsi="Arial" w:cs="Arial"/>
          <w:b/>
          <w:iCs/>
          <w:sz w:val="32"/>
          <w:szCs w:val="32"/>
        </w:rPr>
      </w:pPr>
      <w:r w:rsidRPr="00FE70E4">
        <w:rPr>
          <w:rFonts w:ascii="Arial" w:hAnsi="Arial" w:cs="Arial"/>
          <w:b/>
          <w:iCs/>
          <w:sz w:val="32"/>
          <w:szCs w:val="32"/>
        </w:rPr>
        <w:t xml:space="preserve">LISTEN </w:t>
      </w:r>
      <w:hyperlink r:id="rId8" w:history="1">
        <w:r w:rsidRPr="00FE70E4">
          <w:rPr>
            <w:rStyle w:val="Hyperlink"/>
            <w:rFonts w:ascii="Arial" w:hAnsi="Arial" w:cs="Arial"/>
            <w:b/>
            <w:iCs/>
            <w:sz w:val="32"/>
            <w:szCs w:val="32"/>
          </w:rPr>
          <w:t>HERE</w:t>
        </w:r>
      </w:hyperlink>
      <w:r w:rsidRPr="00FE70E4">
        <w:rPr>
          <w:rFonts w:ascii="Arial" w:hAnsi="Arial" w:cs="Arial"/>
          <w:b/>
          <w:iCs/>
          <w:sz w:val="32"/>
          <w:szCs w:val="32"/>
        </w:rPr>
        <w:t xml:space="preserve"> | WATCH </w:t>
      </w:r>
      <w:hyperlink r:id="rId9" w:history="1">
        <w:r w:rsidRPr="00FE70E4">
          <w:rPr>
            <w:rStyle w:val="Hyperlink"/>
            <w:rFonts w:ascii="Arial" w:hAnsi="Arial" w:cs="Arial"/>
            <w:b/>
            <w:iCs/>
            <w:sz w:val="32"/>
            <w:szCs w:val="32"/>
          </w:rPr>
          <w:t>HERE</w:t>
        </w:r>
      </w:hyperlink>
    </w:p>
    <w:p w14:paraId="6B67F3CB" w14:textId="77777777" w:rsidR="00FE70E4" w:rsidRPr="00FE70E4" w:rsidRDefault="00FE70E4" w:rsidP="00FE70E4">
      <w:pPr>
        <w:pStyle w:val="NormalWeb"/>
        <w:keepNext/>
        <w:spacing w:before="0" w:beforeAutospacing="0" w:after="0" w:afterAutospacing="0"/>
        <w:jc w:val="center"/>
        <w:rPr>
          <w:rFonts w:ascii="Arial" w:hAnsi="Arial" w:cs="Arial"/>
          <w:b/>
          <w:iCs/>
          <w:sz w:val="28"/>
          <w:szCs w:val="28"/>
        </w:rPr>
      </w:pPr>
    </w:p>
    <w:p w14:paraId="5888C523" w14:textId="5C6DDC8C" w:rsidR="00B16CAC" w:rsidRPr="00FE70E4" w:rsidRDefault="00E805F3" w:rsidP="00FE70E4">
      <w:pPr>
        <w:pStyle w:val="NormalWeb"/>
        <w:keepNext/>
        <w:spacing w:before="120" w:beforeAutospacing="0" w:after="0" w:afterAutospacing="0"/>
        <w:jc w:val="center"/>
        <w:rPr>
          <w:rFonts w:ascii="Arial" w:hAnsi="Arial" w:cs="Arial"/>
          <w:b/>
          <w:iCs/>
          <w:sz w:val="32"/>
          <w:szCs w:val="32"/>
        </w:rPr>
      </w:pPr>
      <w:r w:rsidRPr="00FE70E4">
        <w:rPr>
          <w:rFonts w:ascii="Arial" w:hAnsi="Arial" w:cs="Arial"/>
          <w:b/>
          <w:iCs/>
          <w:sz w:val="32"/>
          <w:szCs w:val="32"/>
        </w:rPr>
        <w:t xml:space="preserve">NEW ALBUM </w:t>
      </w:r>
      <w:r w:rsidRPr="00FE70E4">
        <w:rPr>
          <w:rFonts w:ascii="Arial" w:hAnsi="Arial" w:cs="Arial"/>
          <w:b/>
          <w:i/>
          <w:sz w:val="32"/>
          <w:szCs w:val="32"/>
        </w:rPr>
        <w:t>ONE FOR JACKIE</w:t>
      </w:r>
      <w:r w:rsidRPr="00FE70E4">
        <w:rPr>
          <w:rFonts w:ascii="Arial" w:hAnsi="Arial" w:cs="Arial"/>
          <w:b/>
          <w:iCs/>
          <w:sz w:val="32"/>
          <w:szCs w:val="32"/>
        </w:rPr>
        <w:t xml:space="preserve"> OUT OCTOBER 27 VIA</w:t>
      </w:r>
    </w:p>
    <w:p w14:paraId="7A3B16FA" w14:textId="7DB2D526" w:rsidR="00E805F3" w:rsidRPr="00FE70E4" w:rsidRDefault="00E805F3" w:rsidP="00FE70E4">
      <w:pPr>
        <w:pStyle w:val="NormalWeb"/>
        <w:keepNext/>
        <w:spacing w:before="0" w:beforeAutospacing="0" w:after="0" w:afterAutospacing="0"/>
        <w:jc w:val="center"/>
        <w:rPr>
          <w:rFonts w:ascii="Arial" w:hAnsi="Arial" w:cs="Arial"/>
          <w:b/>
          <w:iCs/>
          <w:sz w:val="32"/>
          <w:szCs w:val="32"/>
        </w:rPr>
      </w:pPr>
      <w:r w:rsidRPr="00FE70E4">
        <w:rPr>
          <w:rFonts w:ascii="Arial" w:hAnsi="Arial" w:cs="Arial"/>
          <w:b/>
          <w:iCs/>
          <w:sz w:val="32"/>
          <w:szCs w:val="32"/>
        </w:rPr>
        <w:t>WARNER RECORDS</w:t>
      </w:r>
      <w:r w:rsidR="00A86942" w:rsidRPr="00FE70E4">
        <w:rPr>
          <w:rFonts w:ascii="Arial" w:hAnsi="Arial" w:cs="Arial"/>
          <w:b/>
          <w:iCs/>
          <w:sz w:val="32"/>
          <w:szCs w:val="32"/>
        </w:rPr>
        <w:t>/WAR BUDDHA RECORDS</w:t>
      </w:r>
    </w:p>
    <w:p w14:paraId="711978B2" w14:textId="29684EAD" w:rsidR="006C0EE9" w:rsidRPr="00FE70E4" w:rsidRDefault="002E0E47" w:rsidP="00FE70E4">
      <w:pPr>
        <w:pStyle w:val="Caption"/>
        <w:spacing w:before="240" w:beforeAutospacing="0" w:after="0" w:afterAutospacing="0"/>
        <w:jc w:val="center"/>
        <w:rPr>
          <w:rFonts w:ascii="Arial" w:hAnsi="Arial" w:cs="Arial"/>
          <w:bCs/>
          <w:sz w:val="24"/>
          <w:szCs w:val="24"/>
        </w:rPr>
      </w:pPr>
      <w:r w:rsidRPr="00FE70E4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B174F0F" wp14:editId="6B3A3766">
            <wp:extent cx="2365824" cy="3547502"/>
            <wp:effectExtent l="0" t="0" r="0" b="0"/>
            <wp:docPr id="623132483" name="Picture 1" descr="A person in an orange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32483" name="Picture 1" descr="A person in an orange coa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171" cy="354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39F4" w14:textId="422125E0" w:rsidR="009C33D3" w:rsidRPr="00FE70E4" w:rsidRDefault="00FE70E4" w:rsidP="00FE70E4">
      <w:pPr>
        <w:pStyle w:val="Caption"/>
        <w:spacing w:before="0" w:beforeAutospacing="0" w:after="240" w:afterAutospacing="0"/>
        <w:jc w:val="center"/>
        <w:rPr>
          <w:rFonts w:ascii="Arial" w:hAnsi="Arial" w:cs="Arial"/>
          <w:sz w:val="18"/>
          <w:szCs w:val="18"/>
          <w:u w:val="single"/>
        </w:rPr>
      </w:pPr>
      <w:r w:rsidRPr="00FE70E4">
        <w:rPr>
          <w:rFonts w:ascii="Arial" w:hAnsi="Arial" w:cs="Arial"/>
          <w:bCs/>
          <w:sz w:val="18"/>
          <w:szCs w:val="18"/>
        </w:rPr>
        <w:t>Credit:</w:t>
      </w:r>
      <w:r w:rsidR="00300F44" w:rsidRPr="00FE70E4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="002E0E47" w:rsidRPr="00FE70E4">
        <w:rPr>
          <w:rFonts w:ascii="Arial" w:hAnsi="Arial" w:cs="Arial"/>
          <w:color w:val="222222"/>
          <w:sz w:val="18"/>
          <w:szCs w:val="18"/>
          <w:shd w:val="clear" w:color="auto" w:fill="FFFFFF"/>
        </w:rPr>
        <w:t>Mikayla Miller</w:t>
      </w:r>
      <w:r w:rsidRPr="00FE70E4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| </w:t>
      </w:r>
      <w:r w:rsidRPr="00FE70E4">
        <w:rPr>
          <w:rFonts w:ascii="Arial" w:hAnsi="Arial" w:cs="Arial"/>
          <w:sz w:val="18"/>
          <w:szCs w:val="18"/>
        </w:rPr>
        <w:t>Hi-res download</w:t>
      </w:r>
      <w:r w:rsidRPr="00FE70E4">
        <w:rPr>
          <w:rFonts w:ascii="Arial" w:hAnsi="Arial" w:cs="Arial"/>
          <w:sz w:val="18"/>
          <w:szCs w:val="18"/>
          <w:u w:val="single"/>
        </w:rPr>
        <w:t xml:space="preserve"> </w:t>
      </w:r>
      <w:hyperlink r:id="rId11" w:history="1">
        <w:r w:rsidRPr="00FE70E4">
          <w:rPr>
            <w:rStyle w:val="Hyperlink"/>
            <w:rFonts w:ascii="Arial" w:hAnsi="Arial" w:cs="Arial"/>
            <w:b/>
            <w:bCs/>
            <w:sz w:val="18"/>
            <w:szCs w:val="18"/>
          </w:rPr>
          <w:t>HERE</w:t>
        </w:r>
      </w:hyperlink>
    </w:p>
    <w:p w14:paraId="47F8C1C5" w14:textId="64E8A359" w:rsidR="008D0746" w:rsidRPr="00FE70E4" w:rsidRDefault="00570774" w:rsidP="00383C46">
      <w:pPr>
        <w:spacing w:before="240"/>
        <w:rPr>
          <w:rFonts w:ascii="Arial" w:hAnsi="Arial" w:cs="Arial"/>
          <w:szCs w:val="24"/>
        </w:rPr>
      </w:pPr>
      <w:r w:rsidRPr="00FE70E4">
        <w:rPr>
          <w:rFonts w:ascii="Arial" w:hAnsi="Arial" w:cs="Arial"/>
          <w:b/>
          <w:bCs/>
          <w:szCs w:val="24"/>
        </w:rPr>
        <w:t>October 6,</w:t>
      </w:r>
      <w:r w:rsidR="00E80ECE" w:rsidRPr="00FE70E4">
        <w:rPr>
          <w:rFonts w:ascii="Arial" w:hAnsi="Arial" w:cs="Arial"/>
          <w:b/>
          <w:bCs/>
          <w:szCs w:val="24"/>
        </w:rPr>
        <w:t xml:space="preserve"> 202</w:t>
      </w:r>
      <w:r w:rsidR="008A7FE3" w:rsidRPr="00FE70E4">
        <w:rPr>
          <w:rFonts w:ascii="Arial" w:hAnsi="Arial" w:cs="Arial"/>
          <w:b/>
          <w:bCs/>
          <w:szCs w:val="24"/>
        </w:rPr>
        <w:t>3</w:t>
      </w:r>
      <w:r w:rsidR="00FE70E4">
        <w:rPr>
          <w:rFonts w:ascii="Arial" w:hAnsi="Arial" w:cs="Arial"/>
          <w:szCs w:val="24"/>
        </w:rPr>
        <w:t xml:space="preserve"> </w:t>
      </w:r>
      <w:r w:rsidR="00FE70E4" w:rsidRPr="00FE70E4">
        <w:rPr>
          <w:rFonts w:ascii="Arial" w:hAnsi="Arial" w:cs="Arial"/>
          <w:b/>
          <w:bCs/>
          <w:szCs w:val="24"/>
        </w:rPr>
        <w:t xml:space="preserve">(Los Angeles, CA) </w:t>
      </w:r>
      <w:r w:rsidR="003E0737" w:rsidRPr="00FE70E4">
        <w:rPr>
          <w:rFonts w:ascii="Arial" w:hAnsi="Arial" w:cs="Arial"/>
          <w:b/>
          <w:bCs/>
          <w:szCs w:val="24"/>
        </w:rPr>
        <w:t>—</w:t>
      </w:r>
      <w:r w:rsidR="00215BC8" w:rsidRPr="00FE70E4">
        <w:rPr>
          <w:rFonts w:ascii="Arial" w:hAnsi="Arial" w:cs="Arial"/>
          <w:szCs w:val="24"/>
        </w:rPr>
        <w:t xml:space="preserve"> Los Angeles-based vocalist, songwriter</w:t>
      </w:r>
      <w:r w:rsidR="00FE70E4">
        <w:rPr>
          <w:rFonts w:ascii="Arial" w:hAnsi="Arial" w:cs="Arial"/>
          <w:szCs w:val="24"/>
        </w:rPr>
        <w:t>,</w:t>
      </w:r>
      <w:r w:rsidR="00215BC8" w:rsidRPr="00FE70E4">
        <w:rPr>
          <w:rFonts w:ascii="Arial" w:hAnsi="Arial" w:cs="Arial"/>
          <w:szCs w:val="24"/>
        </w:rPr>
        <w:t xml:space="preserve"> and multi-instrumentalist </w:t>
      </w:r>
      <w:r w:rsidR="00215BC8" w:rsidRPr="00FE70E4">
        <w:rPr>
          <w:rFonts w:ascii="Arial" w:hAnsi="Arial" w:cs="Arial"/>
          <w:b/>
          <w:bCs/>
          <w:szCs w:val="24"/>
        </w:rPr>
        <w:t>Rett Madison</w:t>
      </w:r>
      <w:r w:rsidR="00215BC8" w:rsidRPr="00FE70E4">
        <w:rPr>
          <w:rFonts w:ascii="Arial" w:hAnsi="Arial" w:cs="Arial"/>
          <w:b/>
          <w:bCs/>
          <w:i/>
          <w:iCs/>
          <w:szCs w:val="24"/>
        </w:rPr>
        <w:t xml:space="preserve"> </w:t>
      </w:r>
      <w:r w:rsidR="00215BC8" w:rsidRPr="00FE70E4">
        <w:rPr>
          <w:rFonts w:ascii="Arial" w:hAnsi="Arial" w:cs="Arial"/>
          <w:szCs w:val="24"/>
        </w:rPr>
        <w:t>unveils a new track today, “</w:t>
      </w:r>
      <w:r w:rsidR="00215BC8" w:rsidRPr="00FE70E4">
        <w:rPr>
          <w:rFonts w:ascii="Arial" w:hAnsi="Arial" w:cs="Arial"/>
          <w:b/>
          <w:bCs/>
          <w:szCs w:val="24"/>
        </w:rPr>
        <w:t>One for Jackie, One for Crystal</w:t>
      </w:r>
      <w:r w:rsidR="00215BC8" w:rsidRPr="00FE70E4">
        <w:rPr>
          <w:rFonts w:ascii="Arial" w:hAnsi="Arial" w:cs="Arial"/>
          <w:szCs w:val="24"/>
        </w:rPr>
        <w:t>”</w:t>
      </w:r>
      <w:r w:rsidR="008D0746" w:rsidRPr="00FE70E4">
        <w:rPr>
          <w:rFonts w:ascii="Arial" w:hAnsi="Arial" w:cs="Arial"/>
          <w:szCs w:val="24"/>
        </w:rPr>
        <w:t xml:space="preserve">— listen </w:t>
      </w:r>
      <w:hyperlink r:id="rId12" w:history="1">
        <w:r w:rsidR="00FE70E4">
          <w:rPr>
            <w:rStyle w:val="Hyperlink"/>
            <w:rFonts w:ascii="Arial" w:hAnsi="Arial" w:cs="Arial"/>
            <w:szCs w:val="24"/>
          </w:rPr>
          <w:t>HERE</w:t>
        </w:r>
      </w:hyperlink>
      <w:r w:rsidR="008D0746" w:rsidRPr="00FE70E4">
        <w:rPr>
          <w:rFonts w:ascii="Arial" w:hAnsi="Arial" w:cs="Arial"/>
          <w:szCs w:val="24"/>
        </w:rPr>
        <w:t>. The new track arrives</w:t>
      </w:r>
      <w:r w:rsidR="00215BC8" w:rsidRPr="00FE70E4">
        <w:rPr>
          <w:rFonts w:ascii="Arial" w:hAnsi="Arial" w:cs="Arial"/>
          <w:szCs w:val="24"/>
        </w:rPr>
        <w:t xml:space="preserve"> alongside a video</w:t>
      </w:r>
      <w:r w:rsidR="004A09FE" w:rsidRPr="00FE70E4">
        <w:rPr>
          <w:rFonts w:ascii="Arial" w:hAnsi="Arial" w:cs="Arial"/>
          <w:szCs w:val="24"/>
        </w:rPr>
        <w:t xml:space="preserve"> </w:t>
      </w:r>
      <w:r w:rsidR="005144BE" w:rsidRPr="00FE70E4">
        <w:rPr>
          <w:rFonts w:ascii="Arial" w:hAnsi="Arial" w:cs="Arial"/>
          <w:szCs w:val="24"/>
        </w:rPr>
        <w:t xml:space="preserve">filmed by </w:t>
      </w:r>
      <w:r w:rsidR="005144BE" w:rsidRPr="00FE70E4">
        <w:rPr>
          <w:rFonts w:ascii="Arial" w:hAnsi="Arial" w:cs="Arial"/>
          <w:b/>
          <w:bCs/>
          <w:szCs w:val="24"/>
        </w:rPr>
        <w:t>Wes O’Connor</w:t>
      </w:r>
      <w:r w:rsidR="005144BE" w:rsidRPr="00FE70E4">
        <w:rPr>
          <w:rFonts w:ascii="Arial" w:hAnsi="Arial" w:cs="Arial"/>
          <w:szCs w:val="24"/>
        </w:rPr>
        <w:t xml:space="preserve"> in-studio</w:t>
      </w:r>
      <w:r w:rsidR="004A09FE" w:rsidRPr="00FE70E4">
        <w:rPr>
          <w:rFonts w:ascii="Arial" w:hAnsi="Arial" w:cs="Arial"/>
          <w:szCs w:val="24"/>
        </w:rPr>
        <w:t xml:space="preserve"> at the iconic </w:t>
      </w:r>
      <w:r w:rsidR="004A09FE" w:rsidRPr="00FE70E4">
        <w:rPr>
          <w:rFonts w:ascii="Arial" w:hAnsi="Arial" w:cs="Arial"/>
          <w:b/>
          <w:bCs/>
          <w:szCs w:val="24"/>
        </w:rPr>
        <w:t>Sonic Ranch</w:t>
      </w:r>
      <w:r w:rsidR="008D0746" w:rsidRPr="00FE70E4">
        <w:rPr>
          <w:rFonts w:ascii="Arial" w:hAnsi="Arial" w:cs="Arial"/>
          <w:szCs w:val="24"/>
        </w:rPr>
        <w:t xml:space="preserve">, providing an intimate behind the scenes look at the recording </w:t>
      </w:r>
      <w:r w:rsidR="009B031B" w:rsidRPr="00FE70E4">
        <w:rPr>
          <w:rFonts w:ascii="Arial" w:hAnsi="Arial" w:cs="Arial"/>
          <w:szCs w:val="24"/>
        </w:rPr>
        <w:t>of the song</w:t>
      </w:r>
      <w:r w:rsidR="00215BC8" w:rsidRPr="00FE70E4">
        <w:rPr>
          <w:rFonts w:ascii="Arial" w:hAnsi="Arial" w:cs="Arial"/>
          <w:szCs w:val="24"/>
        </w:rPr>
        <w:t xml:space="preserve">—watch </w:t>
      </w:r>
      <w:hyperlink r:id="rId13" w:history="1">
        <w:r w:rsidR="00FE70E4">
          <w:rPr>
            <w:rStyle w:val="Hyperlink"/>
            <w:rFonts w:ascii="Arial" w:hAnsi="Arial" w:cs="Arial"/>
            <w:szCs w:val="24"/>
          </w:rPr>
          <w:t>HERE</w:t>
        </w:r>
      </w:hyperlink>
      <w:r w:rsidR="00215BC8" w:rsidRPr="00FE70E4">
        <w:rPr>
          <w:rFonts w:ascii="Arial" w:hAnsi="Arial" w:cs="Arial"/>
          <w:szCs w:val="24"/>
        </w:rPr>
        <w:t xml:space="preserve">. </w:t>
      </w:r>
    </w:p>
    <w:p w14:paraId="0FA6500E" w14:textId="7DC9028C" w:rsidR="000D0C97" w:rsidRPr="00FE70E4" w:rsidRDefault="00215BC8" w:rsidP="00960B71">
      <w:pPr>
        <w:spacing w:before="120"/>
        <w:rPr>
          <w:rFonts w:ascii="Arial" w:hAnsi="Arial" w:cs="Arial"/>
          <w:szCs w:val="24"/>
        </w:rPr>
      </w:pPr>
      <w:r w:rsidRPr="00FE70E4">
        <w:rPr>
          <w:rFonts w:ascii="Arial" w:hAnsi="Arial" w:cs="Arial"/>
          <w:szCs w:val="24"/>
        </w:rPr>
        <w:t xml:space="preserve">The new song is taken from </w:t>
      </w:r>
      <w:r w:rsidRPr="00FE70E4">
        <w:rPr>
          <w:rFonts w:ascii="Arial" w:hAnsi="Arial" w:cs="Arial"/>
          <w:b/>
          <w:bCs/>
          <w:szCs w:val="24"/>
        </w:rPr>
        <w:t>Madison</w:t>
      </w:r>
      <w:r w:rsidRPr="00FE70E4">
        <w:rPr>
          <w:rFonts w:ascii="Arial" w:hAnsi="Arial" w:cs="Arial"/>
          <w:szCs w:val="24"/>
        </w:rPr>
        <w:t>’s forthcoming album</w:t>
      </w:r>
      <w:r w:rsidR="00285EE6" w:rsidRPr="00FE70E4">
        <w:rPr>
          <w:rFonts w:ascii="Arial" w:hAnsi="Arial" w:cs="Arial"/>
          <w:szCs w:val="24"/>
        </w:rPr>
        <w:t>,</w:t>
      </w:r>
      <w:r w:rsidRPr="00FE70E4">
        <w:rPr>
          <w:rFonts w:ascii="Arial" w:hAnsi="Arial" w:cs="Arial"/>
          <w:szCs w:val="24"/>
        </w:rPr>
        <w:t xml:space="preserve"> </w:t>
      </w:r>
      <w:proofErr w:type="gramStart"/>
      <w:r w:rsidR="00441E9B" w:rsidRPr="00FE70E4">
        <w:rPr>
          <w:rFonts w:ascii="Arial" w:hAnsi="Arial" w:cs="Arial"/>
          <w:b/>
          <w:bCs/>
          <w:i/>
          <w:iCs/>
          <w:szCs w:val="24"/>
        </w:rPr>
        <w:t>One</w:t>
      </w:r>
      <w:proofErr w:type="gramEnd"/>
      <w:r w:rsidR="00441E9B" w:rsidRPr="00FE70E4">
        <w:rPr>
          <w:rFonts w:ascii="Arial" w:hAnsi="Arial" w:cs="Arial"/>
          <w:b/>
          <w:bCs/>
          <w:i/>
          <w:iCs/>
          <w:szCs w:val="24"/>
        </w:rPr>
        <w:t xml:space="preserve"> for Jackie</w:t>
      </w:r>
      <w:r w:rsidR="00441E9B" w:rsidRPr="00FE70E4">
        <w:rPr>
          <w:rFonts w:ascii="Arial" w:hAnsi="Arial" w:cs="Arial"/>
          <w:szCs w:val="24"/>
        </w:rPr>
        <w:t xml:space="preserve">, slated for release on </w:t>
      </w:r>
      <w:r w:rsidR="00441E9B" w:rsidRPr="00FE70E4">
        <w:rPr>
          <w:rFonts w:ascii="Arial" w:hAnsi="Arial" w:cs="Arial"/>
          <w:b/>
          <w:bCs/>
          <w:szCs w:val="24"/>
        </w:rPr>
        <w:t>October 27</w:t>
      </w:r>
      <w:r w:rsidR="00441E9B" w:rsidRPr="00FE70E4">
        <w:rPr>
          <w:rFonts w:ascii="Arial" w:hAnsi="Arial" w:cs="Arial"/>
          <w:szCs w:val="24"/>
        </w:rPr>
        <w:t xml:space="preserve"> via </w:t>
      </w:r>
      <w:r w:rsidR="006B19C9" w:rsidRPr="00FE70E4">
        <w:rPr>
          <w:rFonts w:ascii="Arial" w:hAnsi="Arial" w:cs="Arial"/>
          <w:b/>
          <w:bCs/>
          <w:szCs w:val="24"/>
        </w:rPr>
        <w:t>Warner Records</w:t>
      </w:r>
      <w:r w:rsidR="006B19C9" w:rsidRPr="00FE70E4">
        <w:rPr>
          <w:rFonts w:ascii="Arial" w:hAnsi="Arial" w:cs="Arial"/>
          <w:szCs w:val="24"/>
        </w:rPr>
        <w:t>/</w:t>
      </w:r>
      <w:r w:rsidR="00441E9B" w:rsidRPr="00FE70E4">
        <w:rPr>
          <w:rFonts w:ascii="Arial" w:hAnsi="Arial" w:cs="Arial"/>
          <w:b/>
          <w:bCs/>
          <w:szCs w:val="24"/>
        </w:rPr>
        <w:t>War Buddha Records</w:t>
      </w:r>
      <w:r w:rsidR="00441E9B" w:rsidRPr="00FE70E4">
        <w:rPr>
          <w:rFonts w:ascii="Arial" w:hAnsi="Arial" w:cs="Arial"/>
          <w:szCs w:val="24"/>
        </w:rPr>
        <w:t xml:space="preserve">—pre-order/pre-save it </w:t>
      </w:r>
      <w:hyperlink r:id="rId14" w:history="1">
        <w:r w:rsidR="00FE70E4">
          <w:rPr>
            <w:rStyle w:val="Hyperlink"/>
            <w:rFonts w:ascii="Arial" w:hAnsi="Arial" w:cs="Arial"/>
            <w:szCs w:val="24"/>
          </w:rPr>
          <w:t>HERE</w:t>
        </w:r>
      </w:hyperlink>
      <w:r w:rsidR="00B67F68" w:rsidRPr="00FE70E4">
        <w:rPr>
          <w:rFonts w:ascii="Arial" w:hAnsi="Arial" w:cs="Arial"/>
          <w:szCs w:val="24"/>
        </w:rPr>
        <w:t xml:space="preserve">. </w:t>
      </w:r>
    </w:p>
    <w:p w14:paraId="07D02A48" w14:textId="3B86D80A" w:rsidR="0043487D" w:rsidRPr="00FE70E4" w:rsidRDefault="0043487D" w:rsidP="000D0C97">
      <w:pPr>
        <w:spacing w:before="120"/>
        <w:rPr>
          <w:rFonts w:ascii="Arial" w:hAnsi="Arial" w:cs="Arial"/>
          <w:szCs w:val="24"/>
        </w:rPr>
      </w:pPr>
      <w:r w:rsidRPr="00FE70E4">
        <w:rPr>
          <w:rFonts w:ascii="Arial" w:hAnsi="Arial" w:cs="Arial"/>
          <w:szCs w:val="24"/>
        </w:rPr>
        <w:t xml:space="preserve">Additionally, </w:t>
      </w:r>
      <w:r w:rsidR="009A3FDC" w:rsidRPr="00FE70E4">
        <w:rPr>
          <w:rFonts w:ascii="Arial" w:hAnsi="Arial" w:cs="Arial"/>
          <w:szCs w:val="24"/>
        </w:rPr>
        <w:t>tickets are on</w:t>
      </w:r>
      <w:r w:rsidR="004563FD" w:rsidRPr="00FE70E4">
        <w:rPr>
          <w:rFonts w:ascii="Arial" w:hAnsi="Arial" w:cs="Arial"/>
          <w:szCs w:val="24"/>
        </w:rPr>
        <w:t xml:space="preserve"> </w:t>
      </w:r>
      <w:r w:rsidR="009A3FDC" w:rsidRPr="00FE70E4">
        <w:rPr>
          <w:rFonts w:ascii="Arial" w:hAnsi="Arial" w:cs="Arial"/>
          <w:szCs w:val="24"/>
        </w:rPr>
        <w:t xml:space="preserve">sale for </w:t>
      </w:r>
      <w:r w:rsidRPr="00FE70E4">
        <w:rPr>
          <w:rFonts w:ascii="Arial" w:hAnsi="Arial" w:cs="Arial"/>
          <w:b/>
          <w:bCs/>
          <w:szCs w:val="24"/>
        </w:rPr>
        <w:t>Madison</w:t>
      </w:r>
      <w:r w:rsidR="009A3FDC" w:rsidRPr="00FE70E4">
        <w:rPr>
          <w:rFonts w:ascii="Arial" w:hAnsi="Arial" w:cs="Arial"/>
          <w:szCs w:val="24"/>
        </w:rPr>
        <w:t>’s</w:t>
      </w:r>
      <w:r w:rsidRPr="00FE70E4">
        <w:rPr>
          <w:rFonts w:ascii="Arial" w:hAnsi="Arial" w:cs="Arial"/>
          <w:szCs w:val="24"/>
        </w:rPr>
        <w:t xml:space="preserve"> three headline dates</w:t>
      </w:r>
      <w:r w:rsidR="00DB5CAB" w:rsidRPr="00FE70E4">
        <w:rPr>
          <w:rFonts w:ascii="Arial" w:hAnsi="Arial" w:cs="Arial"/>
          <w:szCs w:val="24"/>
        </w:rPr>
        <w:t xml:space="preserve"> in </w:t>
      </w:r>
      <w:r w:rsidR="00DB5CAB" w:rsidRPr="00FE70E4">
        <w:rPr>
          <w:rFonts w:ascii="Arial" w:hAnsi="Arial" w:cs="Arial"/>
          <w:b/>
          <w:bCs/>
          <w:szCs w:val="24"/>
        </w:rPr>
        <w:t>New York</w:t>
      </w:r>
      <w:r w:rsidR="00DB5CAB" w:rsidRPr="00FE70E4">
        <w:rPr>
          <w:rFonts w:ascii="Arial" w:hAnsi="Arial" w:cs="Arial"/>
          <w:szCs w:val="24"/>
        </w:rPr>
        <w:t xml:space="preserve">, </w:t>
      </w:r>
      <w:r w:rsidR="00DB5CAB" w:rsidRPr="00FE70E4">
        <w:rPr>
          <w:rFonts w:ascii="Arial" w:hAnsi="Arial" w:cs="Arial"/>
          <w:b/>
          <w:bCs/>
          <w:szCs w:val="24"/>
        </w:rPr>
        <w:t>Nashville</w:t>
      </w:r>
      <w:r w:rsidR="00DB5CAB" w:rsidRPr="00FE70E4">
        <w:rPr>
          <w:rFonts w:ascii="Arial" w:hAnsi="Arial" w:cs="Arial"/>
          <w:szCs w:val="24"/>
        </w:rPr>
        <w:t xml:space="preserve"> and </w:t>
      </w:r>
      <w:r w:rsidR="00DB5CAB" w:rsidRPr="00FE70E4">
        <w:rPr>
          <w:rFonts w:ascii="Arial" w:hAnsi="Arial" w:cs="Arial"/>
          <w:b/>
          <w:bCs/>
          <w:szCs w:val="24"/>
        </w:rPr>
        <w:t>Washington D.C.</w:t>
      </w:r>
      <w:r w:rsidRPr="00FE70E4">
        <w:rPr>
          <w:rFonts w:ascii="Arial" w:hAnsi="Arial" w:cs="Arial"/>
          <w:szCs w:val="24"/>
        </w:rPr>
        <w:t xml:space="preserve"> later this year</w:t>
      </w:r>
      <w:r w:rsidR="0041278D" w:rsidRPr="00FE70E4">
        <w:rPr>
          <w:rFonts w:ascii="Arial" w:hAnsi="Arial" w:cs="Arial"/>
          <w:szCs w:val="24"/>
        </w:rPr>
        <w:t xml:space="preserve"> and a run of dates with </w:t>
      </w:r>
      <w:r w:rsidR="0041278D" w:rsidRPr="00FE70E4">
        <w:rPr>
          <w:rFonts w:ascii="Arial" w:hAnsi="Arial" w:cs="Arial"/>
          <w:b/>
          <w:bCs/>
          <w:szCs w:val="24"/>
        </w:rPr>
        <w:t>Grace Potter</w:t>
      </w:r>
      <w:r w:rsidR="001A07F4" w:rsidRPr="00FE70E4">
        <w:rPr>
          <w:rFonts w:ascii="Arial" w:hAnsi="Arial" w:cs="Arial"/>
          <w:szCs w:val="24"/>
        </w:rPr>
        <w:t xml:space="preserve">—get tickets </w:t>
      </w:r>
      <w:hyperlink r:id="rId15" w:anchor="tour" w:history="1">
        <w:r w:rsidR="00FE70E4">
          <w:rPr>
            <w:rStyle w:val="Hyperlink"/>
            <w:rFonts w:ascii="Arial" w:hAnsi="Arial" w:cs="Arial"/>
            <w:szCs w:val="24"/>
          </w:rPr>
          <w:t>HERE</w:t>
        </w:r>
      </w:hyperlink>
      <w:r w:rsidR="001A07F4" w:rsidRPr="00FE70E4">
        <w:rPr>
          <w:rStyle w:val="Hyperlink"/>
          <w:rFonts w:ascii="Arial" w:hAnsi="Arial" w:cs="Arial"/>
          <w:color w:val="000000" w:themeColor="text1"/>
          <w:szCs w:val="24"/>
          <w:u w:val="none"/>
        </w:rPr>
        <w:t xml:space="preserve"> and see full routing below. She recently wrapped </w:t>
      </w:r>
      <w:r w:rsidR="0041278D" w:rsidRPr="00FE70E4">
        <w:rPr>
          <w:rFonts w:ascii="Arial" w:hAnsi="Arial" w:cs="Arial"/>
          <w:szCs w:val="24"/>
        </w:rPr>
        <w:t xml:space="preserve">U.S. tours </w:t>
      </w:r>
      <w:r w:rsidRPr="00FE70E4">
        <w:rPr>
          <w:rFonts w:ascii="Arial" w:hAnsi="Arial" w:cs="Arial"/>
          <w:szCs w:val="24"/>
        </w:rPr>
        <w:t>with</w:t>
      </w:r>
      <w:r w:rsidR="0041278D" w:rsidRPr="00FE70E4">
        <w:rPr>
          <w:rFonts w:ascii="Arial" w:hAnsi="Arial" w:cs="Arial"/>
          <w:b/>
          <w:bCs/>
          <w:szCs w:val="24"/>
        </w:rPr>
        <w:t xml:space="preserve"> The Head </w:t>
      </w:r>
      <w:proofErr w:type="gramStart"/>
      <w:r w:rsidR="0041278D" w:rsidRPr="00FE70E4">
        <w:rPr>
          <w:rFonts w:ascii="Arial" w:hAnsi="Arial" w:cs="Arial"/>
          <w:b/>
          <w:bCs/>
          <w:szCs w:val="24"/>
        </w:rPr>
        <w:t>And</w:t>
      </w:r>
      <w:proofErr w:type="gramEnd"/>
      <w:r w:rsidR="0041278D" w:rsidRPr="00FE70E4">
        <w:rPr>
          <w:rFonts w:ascii="Arial" w:hAnsi="Arial" w:cs="Arial"/>
          <w:b/>
          <w:bCs/>
          <w:szCs w:val="24"/>
        </w:rPr>
        <w:t xml:space="preserve"> The Heart</w:t>
      </w:r>
      <w:r w:rsidR="0041278D" w:rsidRPr="00FE70E4">
        <w:rPr>
          <w:rFonts w:ascii="Arial" w:hAnsi="Arial" w:cs="Arial"/>
          <w:szCs w:val="24"/>
        </w:rPr>
        <w:t xml:space="preserve">, </w:t>
      </w:r>
      <w:r w:rsidR="0041278D" w:rsidRPr="00FE70E4">
        <w:rPr>
          <w:rFonts w:ascii="Arial" w:hAnsi="Arial" w:cs="Arial"/>
          <w:b/>
          <w:bCs/>
          <w:szCs w:val="24"/>
        </w:rPr>
        <w:t xml:space="preserve">Andy </w:t>
      </w:r>
      <w:proofErr w:type="spellStart"/>
      <w:r w:rsidR="0041278D" w:rsidRPr="00FE70E4">
        <w:rPr>
          <w:rFonts w:ascii="Arial" w:hAnsi="Arial" w:cs="Arial"/>
          <w:b/>
          <w:bCs/>
          <w:szCs w:val="24"/>
        </w:rPr>
        <w:t>Grammer</w:t>
      </w:r>
      <w:proofErr w:type="spellEnd"/>
      <w:r w:rsidR="0041278D" w:rsidRPr="00FE70E4">
        <w:rPr>
          <w:rFonts w:ascii="Arial" w:hAnsi="Arial" w:cs="Arial"/>
          <w:szCs w:val="24"/>
        </w:rPr>
        <w:t xml:space="preserve">, </w:t>
      </w:r>
      <w:r w:rsidR="0041278D" w:rsidRPr="00FE70E4">
        <w:rPr>
          <w:rFonts w:ascii="Arial" w:hAnsi="Arial" w:cs="Arial"/>
          <w:b/>
          <w:bCs/>
          <w:szCs w:val="24"/>
        </w:rPr>
        <w:t>Fitz &amp; The Tantrums</w:t>
      </w:r>
      <w:r w:rsidRPr="00FE70E4">
        <w:rPr>
          <w:rFonts w:ascii="Arial" w:hAnsi="Arial" w:cs="Arial"/>
          <w:szCs w:val="24"/>
        </w:rPr>
        <w:t xml:space="preserve"> </w:t>
      </w:r>
      <w:r w:rsidR="0041278D" w:rsidRPr="00FE70E4">
        <w:rPr>
          <w:rFonts w:ascii="Arial" w:hAnsi="Arial" w:cs="Arial"/>
          <w:szCs w:val="24"/>
        </w:rPr>
        <w:t xml:space="preserve">and </w:t>
      </w:r>
      <w:r w:rsidRPr="00FE70E4">
        <w:rPr>
          <w:rFonts w:ascii="Arial" w:hAnsi="Arial" w:cs="Arial"/>
          <w:b/>
          <w:bCs/>
          <w:szCs w:val="24"/>
        </w:rPr>
        <w:t>Medium Build</w:t>
      </w:r>
      <w:r w:rsidR="0041278D" w:rsidRPr="00FE70E4">
        <w:rPr>
          <w:rFonts w:ascii="Arial" w:hAnsi="Arial" w:cs="Arial"/>
          <w:szCs w:val="24"/>
        </w:rPr>
        <w:t xml:space="preserve"> and </w:t>
      </w:r>
      <w:r w:rsidR="0041278D" w:rsidRPr="00FE70E4">
        <w:rPr>
          <w:rStyle w:val="Hyperlink"/>
          <w:rFonts w:ascii="Arial" w:hAnsi="Arial" w:cs="Arial"/>
          <w:color w:val="000000" w:themeColor="text1"/>
          <w:szCs w:val="24"/>
          <w:u w:val="none"/>
        </w:rPr>
        <w:t>played her first headline show in London.</w:t>
      </w:r>
    </w:p>
    <w:p w14:paraId="41630243" w14:textId="77777777" w:rsidR="00E13C27" w:rsidRPr="00FE70E4" w:rsidRDefault="002E3BB6" w:rsidP="000D0C97">
      <w:pPr>
        <w:spacing w:before="120"/>
        <w:rPr>
          <w:rFonts w:ascii="Arial" w:hAnsi="Arial" w:cs="Arial"/>
          <w:szCs w:val="24"/>
        </w:rPr>
      </w:pPr>
      <w:r w:rsidRPr="00FE70E4">
        <w:rPr>
          <w:rFonts w:ascii="Arial" w:hAnsi="Arial" w:cs="Arial"/>
          <w:szCs w:val="24"/>
        </w:rPr>
        <w:lastRenderedPageBreak/>
        <w:t xml:space="preserve">The new track follows </w:t>
      </w:r>
      <w:r w:rsidR="00215BC8" w:rsidRPr="00FE70E4">
        <w:rPr>
          <w:rFonts w:ascii="Arial" w:hAnsi="Arial" w:cs="Arial"/>
          <w:szCs w:val="24"/>
        </w:rPr>
        <w:t>previous offerings “</w:t>
      </w:r>
      <w:hyperlink r:id="rId16" w:history="1">
        <w:r w:rsidR="00215BC8" w:rsidRPr="00FE70E4">
          <w:rPr>
            <w:rStyle w:val="Hyperlink"/>
            <w:rFonts w:ascii="Arial" w:hAnsi="Arial" w:cs="Arial"/>
            <w:b/>
            <w:bCs/>
            <w:szCs w:val="24"/>
          </w:rPr>
          <w:t>Skydiving</w:t>
        </w:r>
      </w:hyperlink>
      <w:r w:rsidR="00215BC8" w:rsidRPr="00FE70E4">
        <w:rPr>
          <w:rFonts w:ascii="Arial" w:hAnsi="Arial" w:cs="Arial"/>
          <w:szCs w:val="24"/>
        </w:rPr>
        <w:t xml:space="preserve">” and </w:t>
      </w:r>
      <w:r w:rsidRPr="00FE70E4">
        <w:rPr>
          <w:rFonts w:ascii="Arial" w:hAnsi="Arial" w:cs="Arial"/>
          <w:szCs w:val="24"/>
        </w:rPr>
        <w:t>“</w:t>
      </w:r>
      <w:hyperlink r:id="rId17" w:history="1">
        <w:r w:rsidRPr="00FE70E4">
          <w:rPr>
            <w:rStyle w:val="Hyperlink"/>
            <w:rFonts w:ascii="Arial" w:hAnsi="Arial" w:cs="Arial"/>
            <w:b/>
            <w:bCs/>
            <w:szCs w:val="24"/>
          </w:rPr>
          <w:t>Fortune Teller</w:t>
        </w:r>
      </w:hyperlink>
      <w:r w:rsidRPr="00FE70E4">
        <w:rPr>
          <w:rFonts w:ascii="Arial" w:hAnsi="Arial" w:cs="Arial"/>
          <w:szCs w:val="24"/>
        </w:rPr>
        <w:t xml:space="preserve">”—which arrived alongside a video directed by </w:t>
      </w:r>
      <w:r w:rsidRPr="00FE70E4">
        <w:rPr>
          <w:rFonts w:ascii="Arial" w:hAnsi="Arial" w:cs="Arial"/>
          <w:b/>
          <w:bCs/>
          <w:szCs w:val="24"/>
        </w:rPr>
        <w:t>Joelle Grace Taylor</w:t>
      </w:r>
      <w:r w:rsidRPr="00FE70E4">
        <w:rPr>
          <w:rFonts w:ascii="Arial" w:hAnsi="Arial" w:cs="Arial"/>
          <w:szCs w:val="24"/>
        </w:rPr>
        <w:t xml:space="preserve"> (</w:t>
      </w:r>
      <w:proofErr w:type="spellStart"/>
      <w:r w:rsidRPr="00FE70E4">
        <w:rPr>
          <w:rFonts w:ascii="Arial" w:hAnsi="Arial" w:cs="Arial"/>
          <w:szCs w:val="24"/>
        </w:rPr>
        <w:t>Kaytranada</w:t>
      </w:r>
      <w:proofErr w:type="spellEnd"/>
      <w:r w:rsidRPr="00FE70E4">
        <w:rPr>
          <w:rFonts w:ascii="Arial" w:hAnsi="Arial" w:cs="Arial"/>
          <w:szCs w:val="24"/>
        </w:rPr>
        <w:t xml:space="preserve">, Ariana Greenblatt, Rob Lowe) and choreographed by </w:t>
      </w:r>
      <w:r w:rsidRPr="00FE70E4">
        <w:rPr>
          <w:rFonts w:ascii="Arial" w:hAnsi="Arial" w:cs="Arial"/>
          <w:b/>
          <w:bCs/>
          <w:szCs w:val="24"/>
        </w:rPr>
        <w:t>Carlena Britch</w:t>
      </w:r>
      <w:r w:rsidRPr="00FE70E4">
        <w:rPr>
          <w:rFonts w:ascii="Arial" w:hAnsi="Arial" w:cs="Arial"/>
          <w:szCs w:val="24"/>
        </w:rPr>
        <w:t xml:space="preserve"> (Justin Bieber, Beyonce, Gwen Stefani) and inspired </w:t>
      </w:r>
      <w:r w:rsidRPr="00FE70E4">
        <w:rPr>
          <w:rFonts w:ascii="Arial" w:hAnsi="Arial" w:cs="Arial"/>
          <w:b/>
          <w:bCs/>
          <w:szCs w:val="24"/>
        </w:rPr>
        <w:t>Madison</w:t>
      </w:r>
      <w:r w:rsidRPr="00FE70E4">
        <w:rPr>
          <w:rFonts w:ascii="Arial" w:hAnsi="Arial" w:cs="Arial"/>
          <w:szCs w:val="24"/>
        </w:rPr>
        <w:t xml:space="preserve">’s recently-launched </w:t>
      </w:r>
      <w:hyperlink r:id="rId18" w:history="1">
        <w:r w:rsidRPr="00FE70E4">
          <w:rPr>
            <w:rStyle w:val="Hyperlink"/>
            <w:rFonts w:ascii="Arial" w:hAnsi="Arial" w:cs="Arial"/>
            <w:b/>
            <w:bCs/>
            <w:szCs w:val="24"/>
          </w:rPr>
          <w:t>Fortune Teller Arcana Tarot Card</w:t>
        </w:r>
        <w:r w:rsidRPr="00FE70E4">
          <w:rPr>
            <w:rStyle w:val="Hyperlink"/>
            <w:rFonts w:ascii="Arial" w:hAnsi="Arial" w:cs="Arial"/>
            <w:szCs w:val="24"/>
          </w:rPr>
          <w:t xml:space="preserve"> website</w:t>
        </w:r>
      </w:hyperlink>
      <w:r w:rsidR="0041278D" w:rsidRPr="00FE70E4">
        <w:rPr>
          <w:rFonts w:ascii="Arial" w:hAnsi="Arial" w:cs="Arial"/>
          <w:szCs w:val="24"/>
        </w:rPr>
        <w:t xml:space="preserve">. </w:t>
      </w:r>
    </w:p>
    <w:p w14:paraId="6F8E56C6" w14:textId="387A2826" w:rsidR="002E3BB6" w:rsidRPr="00FE70E4" w:rsidRDefault="0041278D" w:rsidP="000D0C97">
      <w:pPr>
        <w:spacing w:before="120"/>
        <w:rPr>
          <w:rFonts w:ascii="Arial" w:hAnsi="Arial" w:cs="Arial"/>
          <w:szCs w:val="24"/>
        </w:rPr>
      </w:pPr>
      <w:r w:rsidRPr="00FE70E4">
        <w:rPr>
          <w:rFonts w:ascii="Arial" w:hAnsi="Arial" w:cs="Arial"/>
          <w:szCs w:val="24"/>
        </w:rPr>
        <w:t xml:space="preserve">Additionally, Madison shared </w:t>
      </w:r>
      <w:r w:rsidR="002E3BB6" w:rsidRPr="00FE70E4">
        <w:rPr>
          <w:rFonts w:ascii="Arial" w:hAnsi="Arial" w:cs="Arial"/>
          <w:szCs w:val="24"/>
        </w:rPr>
        <w:t>a new version of</w:t>
      </w:r>
      <w:r w:rsidRPr="00FE70E4">
        <w:rPr>
          <w:rFonts w:ascii="Arial" w:hAnsi="Arial" w:cs="Arial"/>
          <w:szCs w:val="24"/>
        </w:rPr>
        <w:t xml:space="preserve"> </w:t>
      </w:r>
      <w:r w:rsidR="002E3BB6" w:rsidRPr="00FE70E4">
        <w:rPr>
          <w:rFonts w:ascii="Arial" w:hAnsi="Arial" w:cs="Arial"/>
          <w:szCs w:val="24"/>
        </w:rPr>
        <w:t>“</w:t>
      </w:r>
      <w:hyperlink r:id="rId19" w:history="1">
        <w:r w:rsidR="002E3BB6" w:rsidRPr="00FE70E4">
          <w:rPr>
            <w:rStyle w:val="Hyperlink"/>
            <w:rFonts w:ascii="Arial" w:hAnsi="Arial" w:cs="Arial"/>
            <w:b/>
            <w:bCs/>
            <w:szCs w:val="24"/>
          </w:rPr>
          <w:t>Pin-Up Daddy</w:t>
        </w:r>
      </w:hyperlink>
      <w:r w:rsidR="002E3BB6" w:rsidRPr="00FE70E4">
        <w:rPr>
          <w:rFonts w:ascii="Arial" w:hAnsi="Arial" w:cs="Arial"/>
          <w:szCs w:val="24"/>
        </w:rPr>
        <w:t>”</w:t>
      </w:r>
      <w:r w:rsidRPr="00FE70E4">
        <w:rPr>
          <w:rFonts w:ascii="Arial" w:hAnsi="Arial" w:cs="Arial"/>
          <w:szCs w:val="24"/>
        </w:rPr>
        <w:t xml:space="preserve"> in June,</w:t>
      </w:r>
      <w:r w:rsidR="002E3BB6" w:rsidRPr="00FE70E4">
        <w:rPr>
          <w:rFonts w:ascii="Arial" w:hAnsi="Arial" w:cs="Arial"/>
          <w:szCs w:val="24"/>
        </w:rPr>
        <w:t xml:space="preserve"> featuring acclaimed vocalist and songwriter </w:t>
      </w:r>
      <w:r w:rsidR="002E3BB6" w:rsidRPr="00FE70E4">
        <w:rPr>
          <w:rFonts w:ascii="Arial" w:hAnsi="Arial" w:cs="Arial"/>
          <w:b/>
          <w:bCs/>
          <w:szCs w:val="24"/>
        </w:rPr>
        <w:t>Katie Pruitt</w:t>
      </w:r>
      <w:r w:rsidR="002E3BB6" w:rsidRPr="00FE70E4">
        <w:rPr>
          <w:rFonts w:ascii="Arial" w:hAnsi="Arial" w:cs="Arial"/>
          <w:szCs w:val="24"/>
        </w:rPr>
        <w:t xml:space="preserve">, in celebration of Pride month. The original version of </w:t>
      </w:r>
      <w:r w:rsidR="002E3BB6" w:rsidRPr="00FE70E4">
        <w:rPr>
          <w:rFonts w:ascii="Arial" w:hAnsi="Arial" w:cs="Arial"/>
          <w:b/>
          <w:bCs/>
          <w:szCs w:val="24"/>
        </w:rPr>
        <w:t>“Pin-Up Daddy”</w:t>
      </w:r>
      <w:r w:rsidR="002E3BB6" w:rsidRPr="00FE70E4">
        <w:rPr>
          <w:rFonts w:ascii="Arial" w:hAnsi="Arial" w:cs="Arial"/>
          <w:szCs w:val="24"/>
        </w:rPr>
        <w:t xml:space="preserve"> is taken from </w:t>
      </w:r>
      <w:r w:rsidR="002E3BB6" w:rsidRPr="00FE70E4">
        <w:rPr>
          <w:rFonts w:ascii="Arial" w:hAnsi="Arial" w:cs="Arial"/>
          <w:b/>
          <w:bCs/>
          <w:szCs w:val="24"/>
        </w:rPr>
        <w:t>Madison</w:t>
      </w:r>
      <w:r w:rsidR="002E3BB6" w:rsidRPr="00FE70E4">
        <w:rPr>
          <w:rFonts w:ascii="Arial" w:hAnsi="Arial" w:cs="Arial"/>
          <w:szCs w:val="24"/>
        </w:rPr>
        <w:t xml:space="preserve">’s debut album of the same name, produced by </w:t>
      </w:r>
      <w:r w:rsidR="002E3BB6" w:rsidRPr="00FE70E4">
        <w:rPr>
          <w:rFonts w:ascii="Arial" w:hAnsi="Arial" w:cs="Arial"/>
          <w:b/>
          <w:bCs/>
          <w:szCs w:val="24"/>
        </w:rPr>
        <w:t>Theo Katzman</w:t>
      </w:r>
      <w:r w:rsidR="002E3BB6" w:rsidRPr="00FE70E4">
        <w:rPr>
          <w:rFonts w:ascii="Arial" w:hAnsi="Arial" w:cs="Arial"/>
          <w:szCs w:val="24"/>
        </w:rPr>
        <w:t xml:space="preserve"> (Kesha, Carly Rae Jepsen, </w:t>
      </w:r>
      <w:proofErr w:type="spellStart"/>
      <w:r w:rsidR="002E3BB6" w:rsidRPr="00FE70E4">
        <w:rPr>
          <w:rFonts w:ascii="Arial" w:hAnsi="Arial" w:cs="Arial"/>
          <w:szCs w:val="24"/>
        </w:rPr>
        <w:t>Vulfpeck</w:t>
      </w:r>
      <w:proofErr w:type="spellEnd"/>
      <w:r w:rsidR="002E3BB6" w:rsidRPr="00FE70E4">
        <w:rPr>
          <w:rFonts w:ascii="Arial" w:hAnsi="Arial" w:cs="Arial"/>
          <w:szCs w:val="24"/>
        </w:rPr>
        <w:t xml:space="preserve">) and released independently in 2021 to critical acclaim. </w:t>
      </w:r>
    </w:p>
    <w:p w14:paraId="12875E9E" w14:textId="7AD2E260" w:rsidR="00E21D0B" w:rsidRPr="00FE70E4" w:rsidRDefault="00E21D0B" w:rsidP="000D0C97">
      <w:pPr>
        <w:spacing w:before="120"/>
        <w:rPr>
          <w:rFonts w:ascii="Arial" w:hAnsi="Arial" w:cs="Arial"/>
          <w:szCs w:val="24"/>
        </w:rPr>
      </w:pPr>
      <w:r w:rsidRPr="00FE70E4">
        <w:rPr>
          <w:rFonts w:ascii="Arial" w:hAnsi="Arial" w:cs="Arial"/>
          <w:b/>
          <w:bCs/>
          <w:i/>
          <w:iCs/>
          <w:szCs w:val="24"/>
        </w:rPr>
        <w:t>One for Jackie</w:t>
      </w:r>
      <w:r w:rsidRPr="00FE70E4">
        <w:rPr>
          <w:rFonts w:ascii="Arial" w:hAnsi="Arial" w:cs="Arial"/>
          <w:szCs w:val="24"/>
        </w:rPr>
        <w:t xml:space="preserve"> is a tribute to </w:t>
      </w:r>
      <w:r w:rsidRPr="00FE70E4">
        <w:rPr>
          <w:rFonts w:ascii="Arial" w:hAnsi="Arial" w:cs="Arial"/>
          <w:b/>
          <w:bCs/>
          <w:szCs w:val="24"/>
        </w:rPr>
        <w:t>Madison</w:t>
      </w:r>
      <w:r w:rsidRPr="00FE70E4">
        <w:rPr>
          <w:rFonts w:ascii="Arial" w:hAnsi="Arial" w:cs="Arial"/>
          <w:szCs w:val="24"/>
        </w:rPr>
        <w:t xml:space="preserve">’s mom, who struggled with depression, </w:t>
      </w:r>
      <w:proofErr w:type="gramStart"/>
      <w:r w:rsidRPr="00FE70E4">
        <w:rPr>
          <w:rFonts w:ascii="Arial" w:hAnsi="Arial" w:cs="Arial"/>
          <w:szCs w:val="24"/>
        </w:rPr>
        <w:t>PTSD</w:t>
      </w:r>
      <w:proofErr w:type="gramEnd"/>
      <w:r w:rsidRPr="00FE70E4">
        <w:rPr>
          <w:rFonts w:ascii="Arial" w:hAnsi="Arial" w:cs="Arial"/>
          <w:szCs w:val="24"/>
        </w:rPr>
        <w:t xml:space="preserve"> and alcoholism for </w:t>
      </w:r>
      <w:r w:rsidRPr="00FE70E4">
        <w:rPr>
          <w:rFonts w:ascii="Arial" w:hAnsi="Arial" w:cs="Arial"/>
          <w:b/>
          <w:bCs/>
          <w:szCs w:val="24"/>
        </w:rPr>
        <w:t>Madison</w:t>
      </w:r>
      <w:r w:rsidRPr="00FE70E4">
        <w:rPr>
          <w:rFonts w:ascii="Arial" w:hAnsi="Arial" w:cs="Arial"/>
          <w:szCs w:val="24"/>
        </w:rPr>
        <w:t>’s whole life before she passed by suicide in 2019, leaving her only child with the harrowing responsibility to try and better understand her mother while she mourned her</w:t>
      </w:r>
      <w:r w:rsidRPr="00FE70E4">
        <w:rPr>
          <w:rFonts w:ascii="Arial" w:hAnsi="Arial" w:cs="Arial"/>
          <w:i/>
          <w:iCs/>
          <w:szCs w:val="24"/>
        </w:rPr>
        <w:t>. “Writing this album, I was moving through grief,”</w:t>
      </w:r>
      <w:r w:rsidRPr="00FE70E4">
        <w:rPr>
          <w:rFonts w:ascii="Arial" w:hAnsi="Arial" w:cs="Arial"/>
          <w:szCs w:val="24"/>
        </w:rPr>
        <w:t xml:space="preserve"> </w:t>
      </w:r>
      <w:r w:rsidRPr="00FE70E4">
        <w:rPr>
          <w:rFonts w:ascii="Arial" w:hAnsi="Arial" w:cs="Arial"/>
          <w:b/>
          <w:bCs/>
          <w:szCs w:val="24"/>
        </w:rPr>
        <w:t>Madison</w:t>
      </w:r>
      <w:r w:rsidRPr="00FE70E4">
        <w:rPr>
          <w:rFonts w:ascii="Arial" w:hAnsi="Arial" w:cs="Arial"/>
          <w:szCs w:val="24"/>
        </w:rPr>
        <w:t xml:space="preserve"> says. </w:t>
      </w:r>
      <w:r w:rsidRPr="00FE70E4">
        <w:rPr>
          <w:rFonts w:ascii="Arial" w:hAnsi="Arial" w:cs="Arial"/>
          <w:i/>
          <w:iCs/>
          <w:szCs w:val="24"/>
        </w:rPr>
        <w:t>“It was part of my healing process.”</w:t>
      </w:r>
      <w:r w:rsidRPr="00FE70E4">
        <w:rPr>
          <w:rFonts w:ascii="Arial" w:hAnsi="Arial" w:cs="Arial"/>
          <w:szCs w:val="24"/>
        </w:rPr>
        <w:t xml:space="preserve"> </w:t>
      </w:r>
    </w:p>
    <w:p w14:paraId="38F4CD18" w14:textId="004F79D2" w:rsidR="000D0C97" w:rsidRPr="00FE70E4" w:rsidRDefault="000D0C97" w:rsidP="000D0C97">
      <w:pPr>
        <w:spacing w:before="120"/>
        <w:rPr>
          <w:rFonts w:ascii="Arial" w:hAnsi="Arial" w:cs="Arial"/>
          <w:szCs w:val="24"/>
        </w:rPr>
      </w:pPr>
      <w:r w:rsidRPr="00FE70E4">
        <w:rPr>
          <w:rFonts w:ascii="Arial" w:hAnsi="Arial" w:cs="Arial"/>
          <w:szCs w:val="24"/>
        </w:rPr>
        <w:t xml:space="preserve">Recorded in Tornillo, Texas at the storied Sonic Ranch and produced by the Grammy Award-winning </w:t>
      </w:r>
      <w:r w:rsidRPr="00FE70E4">
        <w:rPr>
          <w:rFonts w:ascii="Arial" w:hAnsi="Arial" w:cs="Arial"/>
          <w:b/>
          <w:bCs/>
          <w:szCs w:val="24"/>
        </w:rPr>
        <w:t>Tyler Chester</w:t>
      </w:r>
      <w:r w:rsidR="00D308E6" w:rsidRPr="00FE70E4">
        <w:rPr>
          <w:rFonts w:ascii="Arial" w:hAnsi="Arial" w:cs="Arial"/>
          <w:b/>
          <w:bCs/>
          <w:szCs w:val="24"/>
        </w:rPr>
        <w:t xml:space="preserve"> </w:t>
      </w:r>
      <w:r w:rsidR="00D308E6" w:rsidRPr="00FE70E4">
        <w:rPr>
          <w:rFonts w:ascii="Arial" w:hAnsi="Arial" w:cs="Arial"/>
          <w:szCs w:val="24"/>
        </w:rPr>
        <w:t>(Madison Cunningham, Sara Bareilles, Watkins Family Hour)</w:t>
      </w:r>
      <w:r w:rsidR="008C07A2" w:rsidRPr="00FE70E4">
        <w:rPr>
          <w:rFonts w:ascii="Arial" w:hAnsi="Arial" w:cs="Arial"/>
          <w:szCs w:val="24"/>
        </w:rPr>
        <w:t xml:space="preserve"> and featuring a collaboration with </w:t>
      </w:r>
      <w:r w:rsidR="008C07A2" w:rsidRPr="00FE70E4">
        <w:rPr>
          <w:rFonts w:ascii="Arial" w:hAnsi="Arial" w:cs="Arial"/>
          <w:b/>
          <w:bCs/>
          <w:szCs w:val="24"/>
        </w:rPr>
        <w:t>Iron &amp; Wine</w:t>
      </w:r>
      <w:r w:rsidRPr="00FE70E4">
        <w:rPr>
          <w:rFonts w:ascii="Arial" w:hAnsi="Arial" w:cs="Arial"/>
          <w:szCs w:val="24"/>
        </w:rPr>
        <w:t xml:space="preserve">, </w:t>
      </w:r>
      <w:proofErr w:type="gramStart"/>
      <w:r w:rsidRPr="00FE70E4">
        <w:rPr>
          <w:rFonts w:ascii="Arial" w:hAnsi="Arial" w:cs="Arial"/>
          <w:b/>
          <w:bCs/>
          <w:i/>
          <w:iCs/>
          <w:szCs w:val="24"/>
        </w:rPr>
        <w:t>One</w:t>
      </w:r>
      <w:proofErr w:type="gramEnd"/>
      <w:r w:rsidRPr="00FE70E4">
        <w:rPr>
          <w:rFonts w:ascii="Arial" w:hAnsi="Arial" w:cs="Arial"/>
          <w:b/>
          <w:bCs/>
          <w:i/>
          <w:iCs/>
          <w:szCs w:val="24"/>
        </w:rPr>
        <w:t xml:space="preserve"> for Jackie</w:t>
      </w:r>
      <w:r w:rsidRPr="00FE70E4">
        <w:rPr>
          <w:rFonts w:ascii="Arial" w:hAnsi="Arial" w:cs="Arial"/>
          <w:szCs w:val="24"/>
        </w:rPr>
        <w:t xml:space="preserve"> simultaneously borrows from</w:t>
      </w:r>
      <w:r w:rsidR="00A30353" w:rsidRPr="00FE70E4">
        <w:rPr>
          <w:rFonts w:ascii="Arial" w:hAnsi="Arial" w:cs="Arial"/>
          <w:szCs w:val="24"/>
        </w:rPr>
        <w:t xml:space="preserve"> legendary storytellers of the past</w:t>
      </w:r>
      <w:r w:rsidRPr="00FE70E4">
        <w:rPr>
          <w:rFonts w:ascii="Arial" w:hAnsi="Arial" w:cs="Arial"/>
          <w:szCs w:val="24"/>
        </w:rPr>
        <w:t xml:space="preserve"> like Bob Dylan and Bruce Springsteen</w:t>
      </w:r>
      <w:r w:rsidR="00A30353" w:rsidRPr="00FE70E4">
        <w:rPr>
          <w:rFonts w:ascii="Arial" w:hAnsi="Arial" w:cs="Arial"/>
          <w:szCs w:val="24"/>
        </w:rPr>
        <w:t xml:space="preserve"> w</w:t>
      </w:r>
      <w:r w:rsidRPr="00FE70E4">
        <w:rPr>
          <w:rFonts w:ascii="Arial" w:hAnsi="Arial" w:cs="Arial"/>
          <w:szCs w:val="24"/>
        </w:rPr>
        <w:t xml:space="preserve">hile cementing itself as an American classic for fans of Phoebe Bridgers, Angel Olsen and Brandi </w:t>
      </w:r>
      <w:proofErr w:type="spellStart"/>
      <w:r w:rsidRPr="00FE70E4">
        <w:rPr>
          <w:rFonts w:ascii="Arial" w:hAnsi="Arial" w:cs="Arial"/>
          <w:szCs w:val="24"/>
        </w:rPr>
        <w:t>Carlile</w:t>
      </w:r>
      <w:proofErr w:type="spellEnd"/>
      <w:r w:rsidRPr="00FE70E4">
        <w:rPr>
          <w:rFonts w:ascii="Arial" w:hAnsi="Arial" w:cs="Arial"/>
          <w:szCs w:val="24"/>
        </w:rPr>
        <w:t xml:space="preserve">. Between </w:t>
      </w:r>
      <w:r w:rsidRPr="00FE70E4">
        <w:rPr>
          <w:rFonts w:ascii="Arial" w:hAnsi="Arial" w:cs="Arial"/>
          <w:b/>
          <w:bCs/>
          <w:szCs w:val="24"/>
        </w:rPr>
        <w:t>Madison</w:t>
      </w:r>
      <w:r w:rsidRPr="00FE70E4">
        <w:rPr>
          <w:rFonts w:ascii="Arial" w:hAnsi="Arial" w:cs="Arial"/>
          <w:szCs w:val="24"/>
        </w:rPr>
        <w:t xml:space="preserve">’s gutting lyrics, her singular voice and her exacting creative vision, </w:t>
      </w:r>
      <w:proofErr w:type="gramStart"/>
      <w:r w:rsidRPr="00FE70E4">
        <w:rPr>
          <w:rFonts w:ascii="Arial" w:hAnsi="Arial" w:cs="Arial"/>
          <w:b/>
          <w:bCs/>
          <w:i/>
          <w:iCs/>
          <w:szCs w:val="24"/>
        </w:rPr>
        <w:t>One</w:t>
      </w:r>
      <w:proofErr w:type="gramEnd"/>
      <w:r w:rsidRPr="00FE70E4">
        <w:rPr>
          <w:rFonts w:ascii="Arial" w:hAnsi="Arial" w:cs="Arial"/>
          <w:b/>
          <w:bCs/>
          <w:i/>
          <w:iCs/>
          <w:szCs w:val="24"/>
        </w:rPr>
        <w:t xml:space="preserve"> for Jackie</w:t>
      </w:r>
      <w:r w:rsidRPr="00FE70E4">
        <w:rPr>
          <w:rFonts w:ascii="Arial" w:hAnsi="Arial" w:cs="Arial"/>
          <w:szCs w:val="24"/>
        </w:rPr>
        <w:t xml:space="preserve"> immerses the listener in </w:t>
      </w:r>
      <w:r w:rsidRPr="00FE70E4">
        <w:rPr>
          <w:rFonts w:ascii="Arial" w:hAnsi="Arial" w:cs="Arial"/>
          <w:b/>
          <w:bCs/>
          <w:szCs w:val="24"/>
        </w:rPr>
        <w:t>Madison</w:t>
      </w:r>
      <w:r w:rsidRPr="00FE70E4">
        <w:rPr>
          <w:rFonts w:ascii="Arial" w:hAnsi="Arial" w:cs="Arial"/>
          <w:szCs w:val="24"/>
        </w:rPr>
        <w:t xml:space="preserve">’s grief, </w:t>
      </w:r>
      <w:r w:rsidR="00A30353" w:rsidRPr="00FE70E4">
        <w:rPr>
          <w:rFonts w:ascii="Arial" w:hAnsi="Arial" w:cs="Arial"/>
          <w:szCs w:val="24"/>
        </w:rPr>
        <w:t>relying on</w:t>
      </w:r>
      <w:r w:rsidRPr="00FE70E4">
        <w:rPr>
          <w:rFonts w:ascii="Arial" w:hAnsi="Arial" w:cs="Arial"/>
          <w:szCs w:val="24"/>
        </w:rPr>
        <w:t xml:space="preserve"> memor</w:t>
      </w:r>
      <w:r w:rsidR="00A30353" w:rsidRPr="00FE70E4">
        <w:rPr>
          <w:rFonts w:ascii="Arial" w:hAnsi="Arial" w:cs="Arial"/>
          <w:szCs w:val="24"/>
        </w:rPr>
        <w:t>y</w:t>
      </w:r>
      <w:r w:rsidRPr="00FE70E4">
        <w:rPr>
          <w:rFonts w:ascii="Arial" w:hAnsi="Arial" w:cs="Arial"/>
          <w:szCs w:val="24"/>
        </w:rPr>
        <w:t xml:space="preserve"> </w:t>
      </w:r>
      <w:r w:rsidR="00045A5B" w:rsidRPr="00FE70E4">
        <w:rPr>
          <w:rFonts w:ascii="Arial" w:hAnsi="Arial" w:cs="Arial"/>
          <w:szCs w:val="24"/>
        </w:rPr>
        <w:t xml:space="preserve">and raw emotion </w:t>
      </w:r>
      <w:r w:rsidRPr="00FE70E4">
        <w:rPr>
          <w:rFonts w:ascii="Arial" w:hAnsi="Arial" w:cs="Arial"/>
          <w:szCs w:val="24"/>
        </w:rPr>
        <w:t xml:space="preserve">to </w:t>
      </w:r>
      <w:r w:rsidR="00FC559E" w:rsidRPr="00FE70E4">
        <w:rPr>
          <w:rFonts w:ascii="Arial" w:hAnsi="Arial" w:cs="Arial"/>
          <w:szCs w:val="24"/>
        </w:rPr>
        <w:t>paint a lasting</w:t>
      </w:r>
      <w:r w:rsidRPr="00FE70E4">
        <w:rPr>
          <w:rFonts w:ascii="Arial" w:hAnsi="Arial" w:cs="Arial"/>
          <w:szCs w:val="24"/>
        </w:rPr>
        <w:t xml:space="preserve"> picture of Jackie. Rather than flattening and sanctifying her mother in the wake of her death, </w:t>
      </w:r>
      <w:r w:rsidRPr="00FE70E4">
        <w:rPr>
          <w:rFonts w:ascii="Arial" w:hAnsi="Arial" w:cs="Arial"/>
          <w:b/>
          <w:bCs/>
          <w:szCs w:val="24"/>
        </w:rPr>
        <w:t>Madison</w:t>
      </w:r>
      <w:r w:rsidRPr="00FE70E4">
        <w:rPr>
          <w:rFonts w:ascii="Arial" w:hAnsi="Arial" w:cs="Arial"/>
          <w:szCs w:val="24"/>
        </w:rPr>
        <w:t xml:space="preserve"> portrays Jackie in all her glory and complexity</w:t>
      </w:r>
      <w:r w:rsidR="00A30353" w:rsidRPr="00FE70E4">
        <w:rPr>
          <w:rFonts w:ascii="Arial" w:hAnsi="Arial" w:cs="Arial"/>
          <w:szCs w:val="24"/>
        </w:rPr>
        <w:t xml:space="preserve">. </w:t>
      </w:r>
      <w:r w:rsidRPr="00FE70E4">
        <w:rPr>
          <w:rFonts w:ascii="Arial" w:hAnsi="Arial" w:cs="Arial"/>
          <w:szCs w:val="24"/>
        </w:rPr>
        <w:t>The result is an album that brings Jackie to life.</w:t>
      </w:r>
    </w:p>
    <w:p w14:paraId="1B9D4932" w14:textId="6D9AD7CF" w:rsidR="0085373B" w:rsidRPr="00FE70E4" w:rsidRDefault="0085373B" w:rsidP="003D703C">
      <w:pPr>
        <w:spacing w:before="120"/>
        <w:rPr>
          <w:rFonts w:ascii="Arial" w:hAnsi="Arial" w:cs="Arial"/>
          <w:szCs w:val="24"/>
        </w:rPr>
      </w:pPr>
      <w:r w:rsidRPr="00FE70E4">
        <w:rPr>
          <w:rFonts w:ascii="Arial" w:hAnsi="Arial" w:cs="Arial"/>
          <w:szCs w:val="24"/>
        </w:rPr>
        <w:t xml:space="preserve">Originally from West Virginia, </w:t>
      </w:r>
      <w:r w:rsidRPr="00FE70E4">
        <w:rPr>
          <w:rFonts w:ascii="Arial" w:hAnsi="Arial" w:cs="Arial"/>
          <w:b/>
          <w:bCs/>
          <w:szCs w:val="24"/>
        </w:rPr>
        <w:t>Rett Madison</w:t>
      </w:r>
      <w:r w:rsidRPr="00FE70E4">
        <w:rPr>
          <w:rFonts w:ascii="Arial" w:hAnsi="Arial" w:cs="Arial"/>
          <w:szCs w:val="24"/>
        </w:rPr>
        <w:t xml:space="preserve"> is a </w:t>
      </w:r>
      <w:r w:rsidR="00947400" w:rsidRPr="00FE70E4">
        <w:rPr>
          <w:rFonts w:ascii="Arial" w:hAnsi="Arial" w:cs="Arial"/>
          <w:szCs w:val="24"/>
        </w:rPr>
        <w:t xml:space="preserve">queer </w:t>
      </w:r>
      <w:r w:rsidRPr="00FE70E4">
        <w:rPr>
          <w:rFonts w:ascii="Arial" w:hAnsi="Arial" w:cs="Arial"/>
          <w:szCs w:val="24"/>
        </w:rPr>
        <w:t xml:space="preserve">singer-songwriter and multi-instrumentalist based in Los Angeles. She has been featured in publications </w:t>
      </w:r>
      <w:r w:rsidR="003D703C" w:rsidRPr="00FE70E4">
        <w:rPr>
          <w:rFonts w:ascii="Arial" w:hAnsi="Arial" w:cs="Arial"/>
          <w:szCs w:val="24"/>
        </w:rPr>
        <w:t>such as</w:t>
      </w:r>
      <w:r w:rsidRPr="00FE70E4">
        <w:rPr>
          <w:rFonts w:ascii="Arial" w:hAnsi="Arial" w:cs="Arial"/>
          <w:szCs w:val="24"/>
        </w:rPr>
        <w:t xml:space="preserve"> </w:t>
      </w:r>
      <w:r w:rsidRPr="00FE70E4">
        <w:rPr>
          <w:rFonts w:ascii="Arial" w:hAnsi="Arial" w:cs="Arial"/>
          <w:i/>
          <w:iCs/>
          <w:szCs w:val="24"/>
        </w:rPr>
        <w:t>Billboard</w:t>
      </w:r>
      <w:r w:rsidRPr="00FE70E4">
        <w:rPr>
          <w:rFonts w:ascii="Arial" w:hAnsi="Arial" w:cs="Arial"/>
          <w:szCs w:val="24"/>
        </w:rPr>
        <w:t xml:space="preserve">, </w:t>
      </w:r>
      <w:r w:rsidRPr="00FE70E4">
        <w:rPr>
          <w:rFonts w:ascii="Arial" w:hAnsi="Arial" w:cs="Arial"/>
          <w:i/>
          <w:iCs/>
          <w:szCs w:val="24"/>
        </w:rPr>
        <w:t>American Songwriter</w:t>
      </w:r>
      <w:r w:rsidRPr="00FE70E4">
        <w:rPr>
          <w:rFonts w:ascii="Arial" w:hAnsi="Arial" w:cs="Arial"/>
          <w:szCs w:val="24"/>
        </w:rPr>
        <w:t xml:space="preserve"> and </w:t>
      </w:r>
      <w:r w:rsidRPr="00FE70E4">
        <w:rPr>
          <w:rFonts w:ascii="Arial" w:hAnsi="Arial" w:cs="Arial"/>
          <w:i/>
          <w:iCs/>
          <w:szCs w:val="24"/>
        </w:rPr>
        <w:t>Rolling Stone</w:t>
      </w:r>
      <w:r w:rsidRPr="00FE70E4">
        <w:rPr>
          <w:rFonts w:ascii="Arial" w:hAnsi="Arial" w:cs="Arial"/>
          <w:szCs w:val="24"/>
        </w:rPr>
        <w:t xml:space="preserve">, where her music was described as </w:t>
      </w:r>
      <w:r w:rsidR="003D703C" w:rsidRPr="00FE70E4">
        <w:rPr>
          <w:rFonts w:ascii="Arial" w:hAnsi="Arial" w:cs="Arial"/>
          <w:szCs w:val="24"/>
        </w:rPr>
        <w:t>“</w:t>
      </w:r>
      <w:r w:rsidRPr="00FE70E4">
        <w:rPr>
          <w:rFonts w:ascii="Arial" w:hAnsi="Arial" w:cs="Arial"/>
          <w:szCs w:val="24"/>
        </w:rPr>
        <w:t>simultaneously brazen and vulnerable,</w:t>
      </w:r>
      <w:r w:rsidR="007770D4" w:rsidRPr="00FE70E4">
        <w:rPr>
          <w:rFonts w:ascii="Arial" w:hAnsi="Arial" w:cs="Arial"/>
          <w:szCs w:val="24"/>
        </w:rPr>
        <w:t>”</w:t>
      </w:r>
      <w:r w:rsidRPr="00FE70E4">
        <w:rPr>
          <w:rFonts w:ascii="Arial" w:hAnsi="Arial" w:cs="Arial"/>
          <w:szCs w:val="24"/>
        </w:rPr>
        <w:t xml:space="preserve"> giving her a place </w:t>
      </w:r>
      <w:r w:rsidR="007770D4" w:rsidRPr="00FE70E4">
        <w:rPr>
          <w:rFonts w:ascii="Arial" w:hAnsi="Arial" w:cs="Arial"/>
          <w:szCs w:val="24"/>
        </w:rPr>
        <w:t>“</w:t>
      </w:r>
      <w:r w:rsidRPr="00FE70E4">
        <w:rPr>
          <w:rFonts w:ascii="Arial" w:hAnsi="Arial" w:cs="Arial"/>
          <w:szCs w:val="24"/>
        </w:rPr>
        <w:t>in the new school of acclaim-worthy troubadours.</w:t>
      </w:r>
      <w:r w:rsidR="003D703C" w:rsidRPr="00FE70E4">
        <w:rPr>
          <w:rFonts w:ascii="Arial" w:hAnsi="Arial" w:cs="Arial"/>
          <w:szCs w:val="24"/>
        </w:rPr>
        <w:t>”</w:t>
      </w:r>
      <w:r w:rsidRPr="00FE70E4">
        <w:rPr>
          <w:rFonts w:ascii="Arial" w:hAnsi="Arial" w:cs="Arial"/>
          <w:szCs w:val="24"/>
        </w:rPr>
        <w:t xml:space="preserve"> She has </w:t>
      </w:r>
      <w:r w:rsidR="00B11B71" w:rsidRPr="00FE70E4">
        <w:rPr>
          <w:rFonts w:ascii="Arial" w:hAnsi="Arial" w:cs="Arial"/>
          <w:szCs w:val="24"/>
        </w:rPr>
        <w:t>sung</w:t>
      </w:r>
      <w:r w:rsidRPr="00FE70E4">
        <w:rPr>
          <w:rFonts w:ascii="Arial" w:hAnsi="Arial" w:cs="Arial"/>
          <w:szCs w:val="24"/>
        </w:rPr>
        <w:t xml:space="preserve"> backing vocals for artists such as </w:t>
      </w:r>
      <w:r w:rsidRPr="00FE70E4">
        <w:rPr>
          <w:rFonts w:ascii="Arial" w:hAnsi="Arial" w:cs="Arial"/>
          <w:b/>
          <w:bCs/>
          <w:szCs w:val="24"/>
        </w:rPr>
        <w:t>Lorde</w:t>
      </w:r>
      <w:r w:rsidRPr="00FE70E4">
        <w:rPr>
          <w:rFonts w:ascii="Arial" w:hAnsi="Arial" w:cs="Arial"/>
          <w:szCs w:val="24"/>
        </w:rPr>
        <w:t xml:space="preserve"> and </w:t>
      </w:r>
      <w:r w:rsidRPr="00FE70E4">
        <w:rPr>
          <w:rFonts w:ascii="Arial" w:hAnsi="Arial" w:cs="Arial"/>
          <w:b/>
          <w:bCs/>
          <w:szCs w:val="24"/>
        </w:rPr>
        <w:t>Kate Nash</w:t>
      </w:r>
      <w:r w:rsidRPr="00FE70E4">
        <w:rPr>
          <w:rFonts w:ascii="Arial" w:hAnsi="Arial" w:cs="Arial"/>
          <w:szCs w:val="24"/>
        </w:rPr>
        <w:t xml:space="preserve"> and </w:t>
      </w:r>
      <w:r w:rsidR="003D703C" w:rsidRPr="00FE70E4">
        <w:rPr>
          <w:rFonts w:ascii="Arial" w:hAnsi="Arial" w:cs="Arial"/>
          <w:szCs w:val="24"/>
        </w:rPr>
        <w:t xml:space="preserve">opened for artists including </w:t>
      </w:r>
      <w:r w:rsidRPr="00FE70E4">
        <w:rPr>
          <w:rFonts w:ascii="Arial" w:hAnsi="Arial" w:cs="Arial"/>
          <w:b/>
          <w:bCs/>
          <w:szCs w:val="24"/>
        </w:rPr>
        <w:t>Melissa Etheridge</w:t>
      </w:r>
      <w:r w:rsidRPr="00FE70E4">
        <w:rPr>
          <w:rFonts w:ascii="Arial" w:hAnsi="Arial" w:cs="Arial"/>
          <w:szCs w:val="24"/>
        </w:rPr>
        <w:t xml:space="preserve">, </w:t>
      </w:r>
      <w:r w:rsidRPr="00FE70E4">
        <w:rPr>
          <w:rFonts w:ascii="Arial" w:hAnsi="Arial" w:cs="Arial"/>
          <w:b/>
          <w:bCs/>
          <w:szCs w:val="24"/>
        </w:rPr>
        <w:t>Sheryl Crow</w:t>
      </w:r>
      <w:r w:rsidRPr="00FE70E4">
        <w:rPr>
          <w:rFonts w:ascii="Arial" w:hAnsi="Arial" w:cs="Arial"/>
          <w:szCs w:val="24"/>
        </w:rPr>
        <w:t xml:space="preserve">, </w:t>
      </w:r>
      <w:r w:rsidRPr="00FE70E4">
        <w:rPr>
          <w:rFonts w:ascii="Arial" w:hAnsi="Arial" w:cs="Arial"/>
          <w:b/>
          <w:bCs/>
          <w:szCs w:val="24"/>
        </w:rPr>
        <w:t>Elle King</w:t>
      </w:r>
      <w:r w:rsidR="00947400" w:rsidRPr="00FE70E4">
        <w:rPr>
          <w:rFonts w:ascii="Arial" w:hAnsi="Arial" w:cs="Arial"/>
          <w:szCs w:val="24"/>
        </w:rPr>
        <w:t xml:space="preserve"> </w:t>
      </w:r>
      <w:r w:rsidRPr="00FE70E4">
        <w:rPr>
          <w:rFonts w:ascii="Arial" w:hAnsi="Arial" w:cs="Arial"/>
          <w:szCs w:val="24"/>
        </w:rPr>
        <w:t xml:space="preserve">and more. </w:t>
      </w:r>
      <w:r w:rsidR="003D703C" w:rsidRPr="00FE70E4">
        <w:rPr>
          <w:rFonts w:ascii="Arial" w:hAnsi="Arial" w:cs="Arial"/>
          <w:szCs w:val="24"/>
        </w:rPr>
        <w:t xml:space="preserve">Having independently released a handful of singles ahead of her 2021 debut album, </w:t>
      </w:r>
      <w:r w:rsidR="003D703C" w:rsidRPr="00FE70E4">
        <w:rPr>
          <w:rFonts w:ascii="Arial" w:hAnsi="Arial" w:cs="Arial"/>
          <w:b/>
          <w:bCs/>
          <w:i/>
          <w:iCs/>
          <w:szCs w:val="24"/>
        </w:rPr>
        <w:t>Pin-Up Daddy</w:t>
      </w:r>
      <w:r w:rsidR="003D703C" w:rsidRPr="00FE70E4">
        <w:rPr>
          <w:rFonts w:ascii="Arial" w:hAnsi="Arial" w:cs="Arial"/>
          <w:szCs w:val="24"/>
        </w:rPr>
        <w:t xml:space="preserve">, she’s </w:t>
      </w:r>
      <w:r w:rsidRPr="00FE70E4">
        <w:rPr>
          <w:rFonts w:ascii="Arial" w:hAnsi="Arial" w:cs="Arial"/>
          <w:szCs w:val="24"/>
        </w:rPr>
        <w:t xml:space="preserve">worked with some of the most talented players today, including </w:t>
      </w:r>
      <w:r w:rsidRPr="00FE70E4">
        <w:rPr>
          <w:rFonts w:ascii="Arial" w:hAnsi="Arial" w:cs="Arial"/>
          <w:b/>
          <w:bCs/>
          <w:szCs w:val="24"/>
        </w:rPr>
        <w:t>Theo Katzman</w:t>
      </w:r>
      <w:r w:rsidR="007770D4" w:rsidRPr="00FE70E4">
        <w:rPr>
          <w:rFonts w:ascii="Arial" w:hAnsi="Arial" w:cs="Arial"/>
          <w:szCs w:val="24"/>
        </w:rPr>
        <w:t xml:space="preserve">, </w:t>
      </w:r>
      <w:r w:rsidRPr="00FE70E4">
        <w:rPr>
          <w:rFonts w:ascii="Arial" w:hAnsi="Arial" w:cs="Arial"/>
          <w:b/>
          <w:bCs/>
          <w:szCs w:val="24"/>
        </w:rPr>
        <w:t>Brian Jones</w:t>
      </w:r>
      <w:r w:rsidRPr="00FE70E4">
        <w:rPr>
          <w:rFonts w:ascii="Arial" w:hAnsi="Arial" w:cs="Arial"/>
          <w:szCs w:val="24"/>
        </w:rPr>
        <w:t xml:space="preserve">, </w:t>
      </w:r>
      <w:r w:rsidRPr="00FE70E4">
        <w:rPr>
          <w:rFonts w:ascii="Arial" w:hAnsi="Arial" w:cs="Arial"/>
          <w:b/>
          <w:bCs/>
          <w:szCs w:val="24"/>
        </w:rPr>
        <w:t xml:space="preserve">Lee </w:t>
      </w:r>
      <w:proofErr w:type="spellStart"/>
      <w:r w:rsidRPr="00FE70E4">
        <w:rPr>
          <w:rFonts w:ascii="Arial" w:hAnsi="Arial" w:cs="Arial"/>
          <w:b/>
          <w:bCs/>
          <w:szCs w:val="24"/>
        </w:rPr>
        <w:t>Pardini</w:t>
      </w:r>
      <w:proofErr w:type="spellEnd"/>
      <w:r w:rsidR="007770D4" w:rsidRPr="00FE70E4">
        <w:rPr>
          <w:rFonts w:ascii="Arial" w:hAnsi="Arial" w:cs="Arial"/>
          <w:szCs w:val="24"/>
        </w:rPr>
        <w:t xml:space="preserve"> </w:t>
      </w:r>
      <w:r w:rsidRPr="00FE70E4">
        <w:rPr>
          <w:rFonts w:ascii="Arial" w:hAnsi="Arial" w:cs="Arial"/>
          <w:szCs w:val="24"/>
        </w:rPr>
        <w:t xml:space="preserve">and </w:t>
      </w:r>
      <w:r w:rsidRPr="00FE70E4">
        <w:rPr>
          <w:rFonts w:ascii="Arial" w:hAnsi="Arial" w:cs="Arial"/>
          <w:b/>
          <w:bCs/>
          <w:szCs w:val="24"/>
        </w:rPr>
        <w:t>Joe Dart</w:t>
      </w:r>
      <w:r w:rsidR="003D703C" w:rsidRPr="00FE70E4">
        <w:rPr>
          <w:rFonts w:ascii="Arial" w:hAnsi="Arial" w:cs="Arial"/>
          <w:szCs w:val="24"/>
        </w:rPr>
        <w:t xml:space="preserve">. </w:t>
      </w:r>
    </w:p>
    <w:p w14:paraId="6E4A1250" w14:textId="77777777" w:rsidR="00570774" w:rsidRPr="00FE70E4" w:rsidRDefault="008E00AA" w:rsidP="00FE70E4">
      <w:pPr>
        <w:keepNext/>
        <w:spacing w:before="120"/>
        <w:jc w:val="center"/>
        <w:rPr>
          <w:rFonts w:ascii="Arial" w:hAnsi="Arial" w:cs="Arial"/>
        </w:rPr>
      </w:pPr>
      <w:r w:rsidRPr="00FE70E4">
        <w:rPr>
          <w:rFonts w:ascii="Arial" w:hAnsi="Arial" w:cs="Arial"/>
          <w:b/>
          <w:bCs/>
          <w:i/>
          <w:iCs/>
          <w:noProof/>
          <w:szCs w:val="24"/>
        </w:rPr>
        <w:lastRenderedPageBreak/>
        <w:drawing>
          <wp:inline distT="0" distB="0" distL="0" distR="0" wp14:anchorId="5F24A780" wp14:editId="55EDBC10">
            <wp:extent cx="2749484" cy="2842895"/>
            <wp:effectExtent l="0" t="0" r="0" b="1905"/>
            <wp:docPr id="711650539" name="Picture 1" descr="A painting of a person with butterf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50539" name="Picture 1" descr="A painting of a person with butterflie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9835" cy="287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DFA9" w14:textId="4C5E1DD3" w:rsidR="00FE70E4" w:rsidRPr="00FE70E4" w:rsidRDefault="00570774" w:rsidP="00FE70E4">
      <w:pPr>
        <w:pStyle w:val="Caption"/>
        <w:spacing w:before="0" w:beforeAutospacing="0" w:after="120" w:afterAutospacing="0"/>
        <w:jc w:val="center"/>
        <w:rPr>
          <w:rFonts w:ascii="Arial" w:hAnsi="Arial" w:cs="Arial"/>
          <w:b/>
          <w:bCs/>
          <w:sz w:val="18"/>
          <w:szCs w:val="18"/>
        </w:rPr>
      </w:pPr>
      <w:r w:rsidRPr="00FE70E4">
        <w:rPr>
          <w:rFonts w:ascii="Arial" w:hAnsi="Arial" w:cs="Arial"/>
          <w:sz w:val="18"/>
          <w:szCs w:val="18"/>
        </w:rPr>
        <w:t>Album artwork, credit: Miriam Cortez-</w:t>
      </w:r>
      <w:proofErr w:type="spellStart"/>
      <w:r w:rsidRPr="00FE70E4">
        <w:rPr>
          <w:rFonts w:ascii="Arial" w:hAnsi="Arial" w:cs="Arial"/>
          <w:sz w:val="18"/>
          <w:szCs w:val="18"/>
        </w:rPr>
        <w:t>Các</w:t>
      </w:r>
      <w:proofErr w:type="spellEnd"/>
      <w:r w:rsidR="00FE70E4" w:rsidRPr="00FE70E4">
        <w:rPr>
          <w:rFonts w:ascii="Arial" w:hAnsi="Arial" w:cs="Arial"/>
          <w:sz w:val="18"/>
          <w:szCs w:val="18"/>
        </w:rPr>
        <w:t xml:space="preserve"> | </w:t>
      </w:r>
      <w:r w:rsidR="00FE70E4" w:rsidRPr="00FE70E4">
        <w:rPr>
          <w:rFonts w:ascii="Arial" w:hAnsi="Arial" w:cs="Arial"/>
          <w:sz w:val="18"/>
          <w:szCs w:val="18"/>
        </w:rPr>
        <w:t xml:space="preserve">Hi-res download </w:t>
      </w:r>
      <w:hyperlink r:id="rId21" w:history="1">
        <w:r w:rsidR="00FE70E4" w:rsidRPr="00FE70E4">
          <w:rPr>
            <w:rStyle w:val="Hyperlink"/>
            <w:rFonts w:ascii="Arial" w:hAnsi="Arial" w:cs="Arial"/>
            <w:sz w:val="18"/>
            <w:szCs w:val="18"/>
          </w:rPr>
          <w:t>HERE</w:t>
        </w:r>
      </w:hyperlink>
    </w:p>
    <w:p w14:paraId="4C7FE7CA" w14:textId="577E3C72" w:rsidR="008E00AA" w:rsidRDefault="008E00AA" w:rsidP="00FE70E4">
      <w:pPr>
        <w:pStyle w:val="Caption"/>
        <w:spacing w:before="0" w:beforeAutospacing="0" w:after="120" w:afterAutospacing="0"/>
        <w:jc w:val="center"/>
        <w:rPr>
          <w:rFonts w:ascii="Arial" w:hAnsi="Arial" w:cs="Arial"/>
          <w:i/>
          <w:iCs/>
        </w:rPr>
      </w:pPr>
    </w:p>
    <w:p w14:paraId="18D8B670" w14:textId="77777777" w:rsidR="00FE70E4" w:rsidRPr="00FE70E4" w:rsidRDefault="00FE70E4" w:rsidP="00FE70E4">
      <w:pPr>
        <w:spacing w:before="120"/>
        <w:rPr>
          <w:rFonts w:ascii="Arial" w:hAnsi="Arial" w:cs="Arial"/>
          <w:b/>
          <w:bCs/>
          <w:sz w:val="22"/>
          <w:szCs w:val="22"/>
          <w:u w:val="single"/>
        </w:rPr>
      </w:pPr>
      <w:r w:rsidRPr="00FE70E4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One For Jackie </w:t>
      </w:r>
      <w:proofErr w:type="spellStart"/>
      <w:r w:rsidRPr="00FE70E4">
        <w:rPr>
          <w:rFonts w:ascii="Arial" w:hAnsi="Arial" w:cs="Arial"/>
          <w:b/>
          <w:bCs/>
          <w:sz w:val="22"/>
          <w:szCs w:val="22"/>
          <w:u w:val="single"/>
        </w:rPr>
        <w:t>Tracklisting</w:t>
      </w:r>
      <w:proofErr w:type="spellEnd"/>
      <w:r w:rsidRPr="00FE70E4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14:paraId="4CDBB164" w14:textId="77777777" w:rsidR="00FE70E4" w:rsidRPr="00FE70E4" w:rsidRDefault="00FE70E4" w:rsidP="00FE70E4">
      <w:pPr>
        <w:spacing w:before="120"/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1. Jacqueline</w:t>
      </w:r>
    </w:p>
    <w:p w14:paraId="233126D7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2. How It All Began</w:t>
      </w:r>
    </w:p>
    <w:p w14:paraId="2FABD3F5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3. Flea Market</w:t>
      </w:r>
    </w:p>
    <w:p w14:paraId="6DEF2D47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4. Lipstick</w:t>
      </w:r>
    </w:p>
    <w:p w14:paraId="0BA8DD61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 xml:space="preserve">5. St. Luke’s </w:t>
      </w:r>
    </w:p>
    <w:p w14:paraId="68418AF5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6. Ballet</w:t>
      </w:r>
    </w:p>
    <w:p w14:paraId="357CC61A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7. Death Don’t Make a Bitch an Angel</w:t>
      </w:r>
    </w:p>
    <w:p w14:paraId="0EC898E8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8. Skydiving</w:t>
      </w:r>
    </w:p>
    <w:p w14:paraId="409EBE5E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9. Fortune Teller</w:t>
      </w:r>
    </w:p>
    <w:p w14:paraId="24F9FDEF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10. One for Jackie, One for Crystal</w:t>
      </w:r>
    </w:p>
    <w:p w14:paraId="258F6EE0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 xml:space="preserve">11. Mediums, Therapists and Sheriffs </w:t>
      </w:r>
    </w:p>
    <w:p w14:paraId="0A9D51EF" w14:textId="77777777" w:rsidR="00FE70E4" w:rsidRPr="00FE70E4" w:rsidRDefault="00FE70E4" w:rsidP="00FE70E4">
      <w:pPr>
        <w:rPr>
          <w:rFonts w:ascii="Arial" w:hAnsi="Arial" w:cs="Arial"/>
          <w:sz w:val="22"/>
          <w:szCs w:val="22"/>
        </w:rPr>
      </w:pPr>
      <w:r w:rsidRPr="00FE70E4">
        <w:rPr>
          <w:rFonts w:ascii="Arial" w:hAnsi="Arial" w:cs="Arial"/>
          <w:sz w:val="22"/>
          <w:szCs w:val="22"/>
        </w:rPr>
        <w:t>12. Kiki (Feat. Iron &amp; Wine)</w:t>
      </w:r>
    </w:p>
    <w:p w14:paraId="69F49E5F" w14:textId="2E52F77D" w:rsidR="00087B0E" w:rsidRPr="00FE70E4" w:rsidRDefault="00FE70E4" w:rsidP="00FE70E4">
      <w:pPr>
        <w:spacing w:before="240"/>
        <w:rPr>
          <w:rStyle w:val="Hyperlink"/>
          <w:rFonts w:ascii="Arial" w:hAnsi="Arial" w:cs="Arial"/>
          <w:b/>
          <w:bCs/>
          <w:color w:val="202020"/>
          <w:sz w:val="22"/>
          <w:szCs w:val="22"/>
          <w:shd w:val="clear" w:color="auto" w:fill="FFFFFF"/>
        </w:rPr>
      </w:pPr>
      <w:r>
        <w:rPr>
          <w:rStyle w:val="Hyperlink"/>
          <w:rFonts w:ascii="Arial" w:hAnsi="Arial" w:cs="Arial"/>
          <w:b/>
          <w:bCs/>
          <w:color w:val="202020"/>
          <w:sz w:val="22"/>
          <w:szCs w:val="22"/>
          <w:shd w:val="clear" w:color="auto" w:fill="FFFFFF"/>
        </w:rPr>
        <w:t>Rett Madison Live:</w:t>
      </w:r>
    </w:p>
    <w:p w14:paraId="00C227A5" w14:textId="77777777" w:rsidR="00FE70E4" w:rsidRPr="00FE70E4" w:rsidRDefault="00FE70E4" w:rsidP="00FE70E4">
      <w:pPr>
        <w:shd w:val="clear" w:color="auto" w:fill="FFFFFF"/>
        <w:tabs>
          <w:tab w:val="center" w:pos="4680"/>
          <w:tab w:val="right" w:pos="9360"/>
        </w:tabs>
        <w:spacing w:before="120"/>
        <w:rPr>
          <w:rFonts w:ascii="Arial" w:hAnsi="Arial" w:cs="Arial"/>
          <w:color w:val="222222"/>
          <w:sz w:val="22"/>
          <w:szCs w:val="22"/>
        </w:rPr>
      </w:pPr>
      <w:r w:rsidRPr="00FE70E4">
        <w:rPr>
          <w:rFonts w:ascii="Arial" w:hAnsi="Arial" w:cs="Arial"/>
          <w:color w:val="222222"/>
          <w:sz w:val="22"/>
          <w:szCs w:val="22"/>
        </w:rPr>
        <w:t xml:space="preserve">* </w:t>
      </w:r>
      <w:proofErr w:type="gramStart"/>
      <w:r w:rsidRPr="00FE70E4">
        <w:rPr>
          <w:rFonts w:ascii="Arial" w:hAnsi="Arial" w:cs="Arial"/>
          <w:color w:val="222222"/>
          <w:sz w:val="22"/>
          <w:szCs w:val="22"/>
        </w:rPr>
        <w:t>with</w:t>
      </w:r>
      <w:proofErr w:type="gramEnd"/>
      <w:r w:rsidRPr="00FE70E4">
        <w:rPr>
          <w:rFonts w:ascii="Arial" w:hAnsi="Arial" w:cs="Arial"/>
          <w:color w:val="222222"/>
          <w:sz w:val="22"/>
          <w:szCs w:val="22"/>
        </w:rPr>
        <w:t xml:space="preserve"> Grace Potter</w:t>
      </w:r>
    </w:p>
    <w:p w14:paraId="33778F0E" w14:textId="77777777" w:rsidR="00FE70E4" w:rsidRPr="00FE70E4" w:rsidRDefault="00FE70E4" w:rsidP="00FE70E4">
      <w:pPr>
        <w:shd w:val="clear" w:color="auto" w:fill="FFFFFF"/>
        <w:tabs>
          <w:tab w:val="center" w:pos="4680"/>
          <w:tab w:val="right" w:pos="9360"/>
        </w:tabs>
        <w:rPr>
          <w:rStyle w:val="Hyperlink"/>
          <w:rFonts w:ascii="Arial" w:hAnsi="Arial" w:cs="Arial"/>
          <w:b/>
          <w:bCs/>
          <w:color w:val="222222"/>
          <w:sz w:val="22"/>
          <w:szCs w:val="22"/>
          <w:u w:val="none"/>
        </w:rPr>
      </w:pP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>Bold = Rett Madison headlining</w:t>
      </w:r>
    </w:p>
    <w:p w14:paraId="3AC24FB5" w14:textId="4B78A1CE" w:rsidR="00FE70E4" w:rsidRPr="00FE70E4" w:rsidRDefault="00FE70E4" w:rsidP="00FE70E4">
      <w:pPr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64CCB7F6" w14:textId="77777777" w:rsidR="00FE70E4" w:rsidRPr="00FE70E4" w:rsidRDefault="00FE70E4" w:rsidP="00FE70E4">
      <w:pPr>
        <w:rPr>
          <w:rFonts w:ascii="Arial" w:hAnsi="Arial" w:cs="Arial"/>
          <w:color w:val="222222"/>
          <w:sz w:val="22"/>
          <w:szCs w:val="22"/>
        </w:rPr>
      </w:pPr>
      <w:r w:rsidRPr="00FE70E4">
        <w:rPr>
          <w:rFonts w:ascii="Arial" w:hAnsi="Arial" w:cs="Arial"/>
          <w:color w:val="222222"/>
          <w:sz w:val="22"/>
          <w:szCs w:val="22"/>
        </w:rPr>
        <w:t>Oct 27</w:t>
      </w:r>
      <w:r w:rsidRPr="00FE70E4">
        <w:rPr>
          <w:rFonts w:ascii="Arial" w:hAnsi="Arial" w:cs="Arial"/>
          <w:color w:val="222222"/>
          <w:sz w:val="22"/>
          <w:szCs w:val="22"/>
        </w:rPr>
        <w:tab/>
      </w:r>
      <w:r w:rsidRPr="00FE70E4">
        <w:rPr>
          <w:rFonts w:ascii="Arial" w:hAnsi="Arial" w:cs="Arial"/>
          <w:color w:val="222222"/>
          <w:sz w:val="22"/>
          <w:szCs w:val="22"/>
        </w:rPr>
        <w:tab/>
        <w:t>Los Angeles, CA</w:t>
      </w:r>
      <w:r w:rsidRPr="00FE70E4">
        <w:rPr>
          <w:rFonts w:ascii="Arial" w:hAnsi="Arial" w:cs="Arial"/>
          <w:color w:val="222222"/>
          <w:sz w:val="22"/>
          <w:szCs w:val="22"/>
        </w:rPr>
        <w:tab/>
        <w:t>Record Safari</w:t>
      </w:r>
    </w:p>
    <w:p w14:paraId="1CBA3D73" w14:textId="77777777" w:rsidR="00FE70E4" w:rsidRPr="00FE70E4" w:rsidRDefault="00FE70E4" w:rsidP="00FE70E4">
      <w:pPr>
        <w:rPr>
          <w:rFonts w:ascii="Arial" w:hAnsi="Arial" w:cs="Arial"/>
          <w:color w:val="222222"/>
          <w:sz w:val="22"/>
          <w:szCs w:val="22"/>
        </w:rPr>
      </w:pPr>
      <w:r w:rsidRPr="00FE70E4">
        <w:rPr>
          <w:rFonts w:ascii="Arial" w:hAnsi="Arial" w:cs="Arial"/>
          <w:color w:val="222222"/>
          <w:sz w:val="22"/>
          <w:szCs w:val="22"/>
        </w:rPr>
        <w:t>Nov 01</w:t>
      </w:r>
      <w:r w:rsidRPr="00FE70E4">
        <w:rPr>
          <w:rFonts w:ascii="Arial" w:hAnsi="Arial" w:cs="Arial"/>
          <w:color w:val="222222"/>
          <w:sz w:val="22"/>
          <w:szCs w:val="22"/>
        </w:rPr>
        <w:tab/>
      </w:r>
      <w:r w:rsidRPr="00FE70E4">
        <w:rPr>
          <w:rFonts w:ascii="Arial" w:hAnsi="Arial" w:cs="Arial"/>
          <w:color w:val="222222"/>
          <w:sz w:val="22"/>
          <w:szCs w:val="22"/>
        </w:rPr>
        <w:tab/>
        <w:t>Pittsburgh, PA</w:t>
      </w:r>
      <w:r w:rsidRPr="00FE70E4">
        <w:rPr>
          <w:rFonts w:ascii="Arial" w:hAnsi="Arial" w:cs="Arial"/>
          <w:color w:val="222222"/>
          <w:sz w:val="22"/>
          <w:szCs w:val="22"/>
        </w:rPr>
        <w:tab/>
      </w:r>
      <w:r w:rsidRPr="00FE70E4">
        <w:rPr>
          <w:rFonts w:ascii="Arial" w:hAnsi="Arial" w:cs="Arial"/>
          <w:color w:val="222222"/>
          <w:sz w:val="22"/>
          <w:szCs w:val="22"/>
        </w:rPr>
        <w:tab/>
        <w:t>Stage AE *</w:t>
      </w:r>
    </w:p>
    <w:p w14:paraId="2FD41987" w14:textId="77777777" w:rsidR="00FE70E4" w:rsidRPr="00FE70E4" w:rsidRDefault="00FE70E4" w:rsidP="00FE70E4">
      <w:pPr>
        <w:rPr>
          <w:rFonts w:ascii="Arial" w:hAnsi="Arial" w:cs="Arial"/>
          <w:color w:val="222222"/>
          <w:sz w:val="22"/>
          <w:szCs w:val="22"/>
        </w:rPr>
      </w:pPr>
      <w:r w:rsidRPr="00FE70E4">
        <w:rPr>
          <w:rFonts w:ascii="Arial" w:hAnsi="Arial" w:cs="Arial"/>
          <w:color w:val="222222"/>
          <w:sz w:val="22"/>
          <w:szCs w:val="22"/>
        </w:rPr>
        <w:t>Nov 02</w:t>
      </w:r>
      <w:r w:rsidRPr="00FE70E4">
        <w:rPr>
          <w:rFonts w:ascii="Arial" w:hAnsi="Arial" w:cs="Arial"/>
          <w:color w:val="222222"/>
          <w:sz w:val="22"/>
          <w:szCs w:val="22"/>
        </w:rPr>
        <w:tab/>
      </w:r>
      <w:r w:rsidRPr="00FE70E4">
        <w:rPr>
          <w:rFonts w:ascii="Arial" w:hAnsi="Arial" w:cs="Arial"/>
          <w:color w:val="222222"/>
          <w:sz w:val="22"/>
          <w:szCs w:val="22"/>
        </w:rPr>
        <w:tab/>
        <w:t>Detroit, MI</w:t>
      </w:r>
      <w:r w:rsidRPr="00FE70E4">
        <w:rPr>
          <w:rFonts w:ascii="Arial" w:hAnsi="Arial" w:cs="Arial"/>
          <w:color w:val="222222"/>
          <w:sz w:val="22"/>
          <w:szCs w:val="22"/>
        </w:rPr>
        <w:tab/>
      </w:r>
      <w:r w:rsidRPr="00FE70E4">
        <w:rPr>
          <w:rFonts w:ascii="Arial" w:hAnsi="Arial" w:cs="Arial"/>
          <w:color w:val="222222"/>
          <w:sz w:val="22"/>
          <w:szCs w:val="22"/>
        </w:rPr>
        <w:tab/>
        <w:t>St. Andrew’s Hall *</w:t>
      </w:r>
    </w:p>
    <w:p w14:paraId="76E42515" w14:textId="77777777" w:rsidR="00FE70E4" w:rsidRPr="00FE70E4" w:rsidRDefault="00FE70E4" w:rsidP="00FE70E4">
      <w:pPr>
        <w:rPr>
          <w:rFonts w:ascii="Arial" w:hAnsi="Arial" w:cs="Arial"/>
          <w:color w:val="222222"/>
          <w:sz w:val="22"/>
          <w:szCs w:val="22"/>
        </w:rPr>
      </w:pPr>
      <w:r w:rsidRPr="00FE70E4">
        <w:rPr>
          <w:rFonts w:ascii="Arial" w:hAnsi="Arial" w:cs="Arial"/>
          <w:color w:val="222222"/>
          <w:sz w:val="22"/>
          <w:szCs w:val="22"/>
        </w:rPr>
        <w:t>Nov 03</w:t>
      </w:r>
      <w:r w:rsidRPr="00FE70E4">
        <w:rPr>
          <w:rFonts w:ascii="Arial" w:hAnsi="Arial" w:cs="Arial"/>
          <w:color w:val="222222"/>
          <w:sz w:val="22"/>
          <w:szCs w:val="22"/>
        </w:rPr>
        <w:tab/>
      </w:r>
      <w:r w:rsidRPr="00FE70E4">
        <w:rPr>
          <w:rFonts w:ascii="Arial" w:hAnsi="Arial" w:cs="Arial"/>
          <w:color w:val="222222"/>
          <w:sz w:val="22"/>
          <w:szCs w:val="22"/>
        </w:rPr>
        <w:tab/>
        <w:t>Carmel, IN</w:t>
      </w:r>
      <w:r w:rsidRPr="00FE70E4">
        <w:rPr>
          <w:rFonts w:ascii="Arial" w:hAnsi="Arial" w:cs="Arial"/>
          <w:color w:val="222222"/>
          <w:sz w:val="22"/>
          <w:szCs w:val="22"/>
        </w:rPr>
        <w:tab/>
      </w:r>
      <w:r w:rsidRPr="00FE70E4">
        <w:rPr>
          <w:rFonts w:ascii="Arial" w:hAnsi="Arial" w:cs="Arial"/>
          <w:color w:val="222222"/>
          <w:sz w:val="22"/>
          <w:szCs w:val="22"/>
        </w:rPr>
        <w:tab/>
        <w:t>Palladium *</w:t>
      </w:r>
    </w:p>
    <w:p w14:paraId="296F9D0D" w14:textId="77777777" w:rsidR="00FE70E4" w:rsidRPr="00FE70E4" w:rsidRDefault="00FE70E4" w:rsidP="00FE70E4">
      <w:pPr>
        <w:rPr>
          <w:rFonts w:ascii="Arial" w:hAnsi="Arial" w:cs="Arial"/>
          <w:color w:val="222222"/>
          <w:sz w:val="22"/>
          <w:szCs w:val="22"/>
        </w:rPr>
      </w:pPr>
      <w:r w:rsidRPr="00FE70E4">
        <w:rPr>
          <w:rFonts w:ascii="Arial" w:hAnsi="Arial" w:cs="Arial"/>
          <w:color w:val="222222"/>
          <w:sz w:val="22"/>
          <w:szCs w:val="22"/>
        </w:rPr>
        <w:t>Nov 04</w:t>
      </w:r>
      <w:r w:rsidRPr="00FE70E4">
        <w:rPr>
          <w:rFonts w:ascii="Arial" w:hAnsi="Arial" w:cs="Arial"/>
          <w:color w:val="222222"/>
          <w:sz w:val="22"/>
          <w:szCs w:val="22"/>
        </w:rPr>
        <w:tab/>
      </w:r>
      <w:r w:rsidRPr="00FE70E4">
        <w:rPr>
          <w:rFonts w:ascii="Arial" w:hAnsi="Arial" w:cs="Arial"/>
          <w:color w:val="222222"/>
          <w:sz w:val="22"/>
          <w:szCs w:val="22"/>
        </w:rPr>
        <w:tab/>
        <w:t>Cleveland, OH</w:t>
      </w:r>
      <w:r w:rsidRPr="00FE70E4">
        <w:rPr>
          <w:rFonts w:ascii="Arial" w:hAnsi="Arial" w:cs="Arial"/>
          <w:color w:val="222222"/>
          <w:sz w:val="22"/>
          <w:szCs w:val="22"/>
        </w:rPr>
        <w:tab/>
      </w:r>
      <w:r w:rsidRPr="00FE70E4">
        <w:rPr>
          <w:rFonts w:ascii="Arial" w:hAnsi="Arial" w:cs="Arial"/>
          <w:color w:val="222222"/>
          <w:sz w:val="22"/>
          <w:szCs w:val="22"/>
        </w:rPr>
        <w:tab/>
        <w:t>Agora Ballroom *</w:t>
      </w:r>
    </w:p>
    <w:p w14:paraId="39E8D078" w14:textId="3FED471C" w:rsidR="00FE70E4" w:rsidRPr="00FE70E4" w:rsidRDefault="00FE70E4" w:rsidP="00FE70E4">
      <w:pPr>
        <w:rPr>
          <w:rFonts w:ascii="Arial" w:hAnsi="Arial" w:cs="Arial"/>
          <w:b/>
          <w:bCs/>
          <w:color w:val="222222"/>
          <w:sz w:val="22"/>
          <w:szCs w:val="22"/>
        </w:rPr>
      </w:pP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>Nov 06</w:t>
      </w: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ab/>
        <w:t>Washington, D.C.</w:t>
      </w: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ab/>
        <w:t>Pie Shop</w:t>
      </w:r>
    </w:p>
    <w:p w14:paraId="33924FC8" w14:textId="0CCDC8B4" w:rsidR="00FE70E4" w:rsidRPr="00FE70E4" w:rsidRDefault="00FE70E4" w:rsidP="00FE70E4">
      <w:pPr>
        <w:rPr>
          <w:rFonts w:ascii="Arial" w:hAnsi="Arial" w:cs="Arial"/>
          <w:b/>
          <w:bCs/>
          <w:color w:val="222222"/>
          <w:sz w:val="22"/>
          <w:szCs w:val="22"/>
        </w:rPr>
      </w:pP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>Nov 08</w:t>
      </w: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ab/>
        <w:t>New York, NY</w:t>
      </w: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ab/>
      </w: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ab/>
        <w:t>Mercury Lounge</w:t>
      </w:r>
    </w:p>
    <w:p w14:paraId="0F0B6A60" w14:textId="4D995876" w:rsidR="00FE70E4" w:rsidRPr="00FE70E4" w:rsidRDefault="00FE70E4" w:rsidP="00FE70E4">
      <w:pPr>
        <w:rPr>
          <w:rFonts w:ascii="Arial" w:hAnsi="Arial" w:cs="Arial"/>
          <w:b/>
          <w:bCs/>
          <w:color w:val="222222"/>
          <w:sz w:val="22"/>
          <w:szCs w:val="22"/>
        </w:rPr>
      </w:pP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>Nov 10</w:t>
      </w: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ab/>
        <w:t>Nashville, TN</w:t>
      </w: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ab/>
      </w:r>
      <w:r w:rsidRPr="00FE70E4">
        <w:rPr>
          <w:rFonts w:ascii="Arial" w:hAnsi="Arial" w:cs="Arial"/>
          <w:b/>
          <w:bCs/>
          <w:color w:val="222222"/>
          <w:sz w:val="22"/>
          <w:szCs w:val="22"/>
        </w:rPr>
        <w:tab/>
        <w:t>The Basement</w:t>
      </w:r>
    </w:p>
    <w:p w14:paraId="6DE42783" w14:textId="77777777" w:rsidR="00FE70E4" w:rsidRPr="00FE70E4" w:rsidRDefault="00FE70E4" w:rsidP="00FE70E4">
      <w:pPr>
        <w:rPr>
          <w:rStyle w:val="Hyperlink"/>
          <w:rFonts w:ascii="Arial" w:hAnsi="Arial" w:cs="Arial"/>
          <w:b/>
          <w:bCs/>
          <w:color w:val="202020"/>
          <w:szCs w:val="24"/>
          <w:u w:val="none"/>
          <w:shd w:val="clear" w:color="auto" w:fill="FFFFFF"/>
        </w:rPr>
      </w:pPr>
    </w:p>
    <w:bookmarkEnd w:id="0"/>
    <w:bookmarkEnd w:id="1"/>
    <w:p w14:paraId="6EDCF4A9" w14:textId="77777777" w:rsidR="00FE70E4" w:rsidRPr="00FC0301" w:rsidRDefault="00FE70E4" w:rsidP="00FE70E4">
      <w:pPr>
        <w:shd w:val="clear" w:color="auto" w:fill="FFFFFF"/>
        <w:tabs>
          <w:tab w:val="center" w:pos="4680"/>
          <w:tab w:val="right" w:pos="9360"/>
        </w:tabs>
        <w:jc w:val="center"/>
        <w:rPr>
          <w:rFonts w:ascii="Arial" w:hAnsi="Arial" w:cs="Arial"/>
          <w:b/>
          <w:bCs/>
          <w:color w:val="222222"/>
          <w:sz w:val="20"/>
        </w:rPr>
      </w:pPr>
      <w:r>
        <w:rPr>
          <w:rFonts w:ascii="Arial" w:hAnsi="Arial" w:cs="Arial"/>
          <w:b/>
          <w:bCs/>
          <w:color w:val="222222"/>
          <w:sz w:val="20"/>
        </w:rPr>
        <w:t># # #</w:t>
      </w:r>
    </w:p>
    <w:p w14:paraId="2DA2FBDF" w14:textId="77777777" w:rsidR="00FE70E4" w:rsidRPr="00C6720C" w:rsidRDefault="00FE70E4" w:rsidP="00FE70E4">
      <w:pPr>
        <w:shd w:val="clear" w:color="auto" w:fill="FFFFFF"/>
        <w:tabs>
          <w:tab w:val="center" w:pos="4680"/>
          <w:tab w:val="right" w:pos="9360"/>
        </w:tabs>
        <w:rPr>
          <w:rStyle w:val="Hyperlink"/>
          <w:rFonts w:ascii="Arial" w:hAnsi="Arial" w:cs="Arial"/>
          <w:b/>
          <w:bCs/>
          <w:color w:val="222222"/>
          <w:sz w:val="22"/>
          <w:szCs w:val="22"/>
        </w:rPr>
      </w:pPr>
    </w:p>
    <w:p w14:paraId="60A552E1" w14:textId="77777777" w:rsidR="00FE70E4" w:rsidRPr="00FC0301" w:rsidRDefault="00FE70E4" w:rsidP="00FE70E4">
      <w:pPr>
        <w:pStyle w:val="NoSpacing"/>
        <w:jc w:val="center"/>
        <w:rPr>
          <w:rFonts w:ascii="Arial" w:hAnsi="Arial" w:cs="Arial"/>
          <w:b/>
          <w:bCs/>
          <w:sz w:val="20"/>
        </w:rPr>
      </w:pPr>
      <w:r w:rsidRPr="00FC0301">
        <w:rPr>
          <w:rFonts w:ascii="Arial" w:hAnsi="Arial" w:cs="Arial"/>
          <w:b/>
          <w:bCs/>
          <w:sz w:val="20"/>
        </w:rPr>
        <w:t>For more information, please contact:</w:t>
      </w:r>
    </w:p>
    <w:p w14:paraId="41697CC5" w14:textId="77777777" w:rsidR="00FE70E4" w:rsidRPr="00FC0301" w:rsidRDefault="00FE70E4" w:rsidP="00FE70E4">
      <w:pPr>
        <w:pStyle w:val="NoSpacing"/>
        <w:jc w:val="center"/>
        <w:rPr>
          <w:rFonts w:ascii="Arial" w:hAnsi="Arial" w:cs="Arial"/>
          <w:b/>
          <w:bCs/>
          <w:sz w:val="20"/>
        </w:rPr>
      </w:pPr>
      <w:r w:rsidRPr="00FC0301">
        <w:rPr>
          <w:rFonts w:ascii="Arial" w:hAnsi="Arial" w:cs="Arial"/>
          <w:b/>
          <w:bCs/>
          <w:sz w:val="20"/>
        </w:rPr>
        <w:lastRenderedPageBreak/>
        <w:t xml:space="preserve">Rick Gershon | Warner Records </w:t>
      </w:r>
      <w:hyperlink r:id="rId22" w:history="1">
        <w:r w:rsidRPr="00FC0301">
          <w:rPr>
            <w:rStyle w:val="Hyperlink"/>
            <w:rFonts w:ascii="Arial" w:hAnsi="Arial" w:cs="Arial"/>
            <w:b/>
            <w:bCs/>
            <w:sz w:val="20"/>
          </w:rPr>
          <w:t>Rick.Gershon@warnerrecords.com</w:t>
        </w:r>
      </w:hyperlink>
    </w:p>
    <w:p w14:paraId="06E47526" w14:textId="77777777" w:rsidR="00FE70E4" w:rsidRPr="00FC0301" w:rsidRDefault="00FE70E4" w:rsidP="00FE70E4">
      <w:pPr>
        <w:pStyle w:val="NoSpacing"/>
        <w:jc w:val="center"/>
        <w:rPr>
          <w:rFonts w:ascii="Arial" w:hAnsi="Arial" w:cs="Arial"/>
          <w:b/>
          <w:bCs/>
          <w:sz w:val="20"/>
        </w:rPr>
      </w:pPr>
      <w:r w:rsidRPr="00FC0301">
        <w:rPr>
          <w:rFonts w:ascii="Arial" w:hAnsi="Arial" w:cs="Arial"/>
          <w:b/>
          <w:bCs/>
          <w:sz w:val="20"/>
        </w:rPr>
        <w:t xml:space="preserve">Reid </w:t>
      </w:r>
      <w:proofErr w:type="spellStart"/>
      <w:r w:rsidRPr="00FC0301">
        <w:rPr>
          <w:rFonts w:ascii="Arial" w:hAnsi="Arial" w:cs="Arial"/>
          <w:b/>
          <w:bCs/>
          <w:sz w:val="20"/>
        </w:rPr>
        <w:t>Kutrow</w:t>
      </w:r>
      <w:proofErr w:type="spellEnd"/>
      <w:r w:rsidRPr="00FC0301">
        <w:rPr>
          <w:rFonts w:ascii="Arial" w:hAnsi="Arial" w:cs="Arial"/>
          <w:b/>
          <w:bCs/>
          <w:sz w:val="20"/>
        </w:rPr>
        <w:t xml:space="preserve"> | Sacks &amp; Co. </w:t>
      </w:r>
      <w:hyperlink r:id="rId23" w:history="1">
        <w:r w:rsidRPr="00FC0301">
          <w:rPr>
            <w:rStyle w:val="Hyperlink"/>
            <w:rFonts w:ascii="Arial" w:hAnsi="Arial" w:cs="Arial"/>
            <w:b/>
            <w:bCs/>
            <w:sz w:val="20"/>
          </w:rPr>
          <w:t>Reid.Kutrow@sacksco.com</w:t>
        </w:r>
      </w:hyperlink>
    </w:p>
    <w:p w14:paraId="056EF5A5" w14:textId="77777777" w:rsidR="00FE70E4" w:rsidRPr="00FC0301" w:rsidRDefault="00FE70E4" w:rsidP="00FE70E4">
      <w:pPr>
        <w:pStyle w:val="NoSpacing"/>
        <w:jc w:val="center"/>
        <w:rPr>
          <w:rFonts w:ascii="Arial" w:hAnsi="Arial" w:cs="Arial"/>
          <w:b/>
          <w:bCs/>
          <w:sz w:val="20"/>
        </w:rPr>
      </w:pPr>
      <w:r w:rsidRPr="00FC0301">
        <w:rPr>
          <w:rFonts w:ascii="Arial" w:hAnsi="Arial" w:cs="Arial"/>
          <w:b/>
          <w:bCs/>
          <w:sz w:val="20"/>
        </w:rPr>
        <w:t xml:space="preserve">Ethan Jacobs | Sacks &amp; Co. </w:t>
      </w:r>
      <w:hyperlink r:id="rId24" w:history="1">
        <w:r w:rsidRPr="00FC0301">
          <w:rPr>
            <w:rStyle w:val="Hyperlink"/>
            <w:rFonts w:ascii="Arial" w:hAnsi="Arial" w:cs="Arial"/>
            <w:b/>
            <w:bCs/>
            <w:sz w:val="20"/>
          </w:rPr>
          <w:t>Ethan.Jacobs@sacksco.com</w:t>
        </w:r>
      </w:hyperlink>
    </w:p>
    <w:p w14:paraId="0CD26F52" w14:textId="77777777" w:rsidR="00FE70E4" w:rsidRPr="00FC0301" w:rsidRDefault="00FE70E4" w:rsidP="00FE70E4">
      <w:pPr>
        <w:pStyle w:val="NoSpacing"/>
        <w:jc w:val="center"/>
        <w:rPr>
          <w:rFonts w:ascii="Arial" w:hAnsi="Arial" w:cs="Arial"/>
          <w:b/>
          <w:bCs/>
          <w:color w:val="0000FF"/>
          <w:sz w:val="20"/>
          <w:u w:val="single"/>
        </w:rPr>
      </w:pPr>
      <w:r w:rsidRPr="00FC0301">
        <w:rPr>
          <w:rFonts w:ascii="Arial" w:hAnsi="Arial" w:cs="Arial"/>
          <w:b/>
          <w:bCs/>
          <w:sz w:val="20"/>
        </w:rPr>
        <w:t xml:space="preserve">Carla Sacks | Sacks &amp; Co. </w:t>
      </w:r>
      <w:hyperlink r:id="rId25" w:history="1">
        <w:r w:rsidRPr="00FC0301">
          <w:rPr>
            <w:rStyle w:val="Hyperlink"/>
            <w:rFonts w:ascii="Arial" w:hAnsi="Arial" w:cs="Arial"/>
            <w:b/>
            <w:bCs/>
            <w:sz w:val="20"/>
          </w:rPr>
          <w:t>Carla@sacksco.com</w:t>
        </w:r>
      </w:hyperlink>
    </w:p>
    <w:p w14:paraId="00054EFF" w14:textId="77777777" w:rsidR="00FE70E4" w:rsidRPr="002802A5" w:rsidRDefault="00FE70E4" w:rsidP="00FE70E4">
      <w:pPr>
        <w:jc w:val="center"/>
        <w:rPr>
          <w:rFonts w:ascii="Arial" w:hAnsi="Arial" w:cs="Arial"/>
        </w:rPr>
      </w:pPr>
      <w:r>
        <w:rPr>
          <w:b/>
          <w:noProof/>
          <w:color w:val="3661BD"/>
        </w:rPr>
        <w:drawing>
          <wp:inline distT="114300" distB="114300" distL="114300" distR="114300" wp14:anchorId="66B43492" wp14:editId="2A51BE20">
            <wp:extent cx="1365250" cy="450850"/>
            <wp:effectExtent l="0" t="0" r="6350" b="6350"/>
            <wp:docPr id="2" name="image1.jpg" descr="A black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A black text on a white background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663" cy="450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FF8D6" w14:textId="26F70DE6" w:rsidR="00A12A8A" w:rsidRPr="00FE70E4" w:rsidRDefault="00A12A8A" w:rsidP="00FE70E4">
      <w:pPr>
        <w:pStyle w:val="Normal1"/>
        <w:tabs>
          <w:tab w:val="center" w:pos="3870"/>
          <w:tab w:val="right" w:pos="9270"/>
        </w:tabs>
        <w:spacing w:before="240"/>
        <w:jc w:val="center"/>
        <w:rPr>
          <w:rFonts w:ascii="Arial" w:hAnsi="Arial" w:cs="Arial"/>
          <w:b/>
          <w:szCs w:val="24"/>
        </w:rPr>
      </w:pPr>
    </w:p>
    <w:sectPr w:rsidR="00A12A8A" w:rsidRPr="00FE70E4" w:rsidSect="00B01B46">
      <w:headerReference w:type="even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6074B" w14:textId="77777777" w:rsidR="00CF12CC" w:rsidRDefault="00CF12CC" w:rsidP="007351C8">
      <w:r>
        <w:separator/>
      </w:r>
    </w:p>
  </w:endnote>
  <w:endnote w:type="continuationSeparator" w:id="0">
    <w:p w14:paraId="1A74A089" w14:textId="77777777" w:rsidR="00CF12CC" w:rsidRDefault="00CF12CC" w:rsidP="0073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213D2" w14:textId="77777777" w:rsidR="00CF12CC" w:rsidRDefault="00CF12CC" w:rsidP="007351C8">
      <w:r>
        <w:separator/>
      </w:r>
    </w:p>
  </w:footnote>
  <w:footnote w:type="continuationSeparator" w:id="0">
    <w:p w14:paraId="645F8936" w14:textId="77777777" w:rsidR="00CF12CC" w:rsidRDefault="00CF12CC" w:rsidP="00735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208"/>
    </w:tblGrid>
    <w:tr w:rsidR="00342C7C" w:rsidRPr="0088634D" w14:paraId="57C03B12" w14:textId="77777777" w:rsidTr="007351C8">
      <w:tc>
        <w:tcPr>
          <w:tcW w:w="1152" w:type="dxa"/>
        </w:tcPr>
        <w:p w14:paraId="14DD7DD8" w14:textId="77777777" w:rsidR="00342C7C" w:rsidRPr="003F0083" w:rsidRDefault="00342C7C" w:rsidP="007351C8">
          <w:pPr>
            <w:pStyle w:val="Header"/>
            <w:jc w:val="right"/>
            <w:rPr>
              <w:b/>
            </w:rPr>
          </w:pPr>
          <w:r w:rsidRPr="003F0083">
            <w:fldChar w:fldCharType="begin"/>
          </w:r>
          <w:r w:rsidRPr="003F0083">
            <w:instrText xml:space="preserve"> PAGE   \* MERGEFORMAT </w:instrText>
          </w:r>
          <w:r w:rsidRPr="003F0083">
            <w:fldChar w:fldCharType="separate"/>
          </w:r>
          <w:r w:rsidRPr="003F0083">
            <w:rPr>
              <w:noProof/>
            </w:rPr>
            <w:t>2</w:t>
          </w:r>
          <w:r w:rsidRPr="003F0083">
            <w:fldChar w:fldCharType="end"/>
          </w:r>
        </w:p>
      </w:tc>
      <w:tc>
        <w:tcPr>
          <w:tcW w:w="0" w:type="auto"/>
          <w:noWrap/>
        </w:tcPr>
        <w:p w14:paraId="10318B78" w14:textId="77777777" w:rsidR="00342C7C" w:rsidRPr="003F0083" w:rsidRDefault="00342C7C" w:rsidP="007351C8">
          <w:pPr>
            <w:pStyle w:val="Header"/>
          </w:pPr>
          <w:r w:rsidRPr="003F0083">
            <w:t>[Type text]</w:t>
          </w:r>
        </w:p>
      </w:tc>
    </w:tr>
  </w:tbl>
  <w:p w14:paraId="04A6F3C7" w14:textId="77777777" w:rsidR="00342C7C" w:rsidRDefault="00342C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03E9"/>
    <w:multiLevelType w:val="multilevel"/>
    <w:tmpl w:val="3D7C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C2067"/>
    <w:multiLevelType w:val="multilevel"/>
    <w:tmpl w:val="AB729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2203B"/>
    <w:multiLevelType w:val="multilevel"/>
    <w:tmpl w:val="5F32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54045"/>
    <w:multiLevelType w:val="hybridMultilevel"/>
    <w:tmpl w:val="C11AAB48"/>
    <w:lvl w:ilvl="0" w:tplc="04090001">
      <w:start w:val="1"/>
      <w:numFmt w:val="bullet"/>
      <w:lvlText w:val=""/>
      <w:lvlJc w:val="left"/>
      <w:pPr>
        <w:ind w:left="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4" w15:restartNumberingAfterBreak="0">
    <w:nsid w:val="13943AEA"/>
    <w:multiLevelType w:val="multilevel"/>
    <w:tmpl w:val="E340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5B44BF"/>
    <w:multiLevelType w:val="hybridMultilevel"/>
    <w:tmpl w:val="51D4AC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6C1935"/>
    <w:multiLevelType w:val="multilevel"/>
    <w:tmpl w:val="51D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10CDD"/>
    <w:multiLevelType w:val="hybridMultilevel"/>
    <w:tmpl w:val="5C3A8858"/>
    <w:lvl w:ilvl="0" w:tplc="09D6DB08">
      <w:start w:val="1"/>
      <w:numFmt w:val="decimal"/>
      <w:lvlText w:val="%1."/>
      <w:lvlJc w:val="left"/>
      <w:pPr>
        <w:ind w:left="25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54750C6"/>
    <w:multiLevelType w:val="hybridMultilevel"/>
    <w:tmpl w:val="0ADAD09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7E66A25"/>
    <w:multiLevelType w:val="hybridMultilevel"/>
    <w:tmpl w:val="C85877D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0" w15:restartNumberingAfterBreak="0">
    <w:nsid w:val="2DC52014"/>
    <w:multiLevelType w:val="multilevel"/>
    <w:tmpl w:val="C514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D066FC"/>
    <w:multiLevelType w:val="multilevel"/>
    <w:tmpl w:val="C6761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32EC1"/>
    <w:multiLevelType w:val="hybridMultilevel"/>
    <w:tmpl w:val="A9CEC65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3" w15:restartNumberingAfterBreak="0">
    <w:nsid w:val="339111B9"/>
    <w:multiLevelType w:val="hybridMultilevel"/>
    <w:tmpl w:val="10B8D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B4D8A"/>
    <w:multiLevelType w:val="hybridMultilevel"/>
    <w:tmpl w:val="E77403F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5" w15:restartNumberingAfterBreak="0">
    <w:nsid w:val="38C0657F"/>
    <w:multiLevelType w:val="hybridMultilevel"/>
    <w:tmpl w:val="E52AFDE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3C292FD0"/>
    <w:multiLevelType w:val="multilevel"/>
    <w:tmpl w:val="0AF24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55321C"/>
    <w:multiLevelType w:val="multilevel"/>
    <w:tmpl w:val="2AD2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917616"/>
    <w:multiLevelType w:val="hybridMultilevel"/>
    <w:tmpl w:val="0D32B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B0C37"/>
    <w:multiLevelType w:val="multilevel"/>
    <w:tmpl w:val="B53A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BB682D"/>
    <w:multiLevelType w:val="hybridMultilevel"/>
    <w:tmpl w:val="6B68C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B71C12"/>
    <w:multiLevelType w:val="hybridMultilevel"/>
    <w:tmpl w:val="40487B44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6A440675"/>
    <w:multiLevelType w:val="multilevel"/>
    <w:tmpl w:val="C2AC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F7301D"/>
    <w:multiLevelType w:val="hybridMultilevel"/>
    <w:tmpl w:val="03729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40254"/>
    <w:multiLevelType w:val="multilevel"/>
    <w:tmpl w:val="51D4AC4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25548F"/>
    <w:multiLevelType w:val="hybridMultilevel"/>
    <w:tmpl w:val="939E9C68"/>
    <w:lvl w:ilvl="0" w:tplc="FEEEAC4C">
      <w:numFmt w:val="bullet"/>
      <w:lvlText w:val="—"/>
      <w:lvlJc w:val="left"/>
      <w:pPr>
        <w:ind w:left="-18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26" w15:restartNumberingAfterBreak="0">
    <w:nsid w:val="78675F76"/>
    <w:multiLevelType w:val="hybridMultilevel"/>
    <w:tmpl w:val="DED0541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7" w15:restartNumberingAfterBreak="0">
    <w:nsid w:val="7E0C689C"/>
    <w:multiLevelType w:val="hybridMultilevel"/>
    <w:tmpl w:val="C676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083159">
    <w:abstractNumId w:val="2"/>
  </w:num>
  <w:num w:numId="2" w16cid:durableId="425687052">
    <w:abstractNumId w:val="0"/>
  </w:num>
  <w:num w:numId="3" w16cid:durableId="1687437726">
    <w:abstractNumId w:val="12"/>
  </w:num>
  <w:num w:numId="4" w16cid:durableId="211187039">
    <w:abstractNumId w:val="4"/>
  </w:num>
  <w:num w:numId="5" w16cid:durableId="2082174739">
    <w:abstractNumId w:val="6"/>
  </w:num>
  <w:num w:numId="6" w16cid:durableId="1954168167">
    <w:abstractNumId w:val="18"/>
  </w:num>
  <w:num w:numId="7" w16cid:durableId="742752019">
    <w:abstractNumId w:val="27"/>
  </w:num>
  <w:num w:numId="8" w16cid:durableId="1130972977">
    <w:abstractNumId w:val="11"/>
  </w:num>
  <w:num w:numId="9" w16cid:durableId="196091968">
    <w:abstractNumId w:val="17"/>
  </w:num>
  <w:num w:numId="10" w16cid:durableId="1319362">
    <w:abstractNumId w:val="14"/>
  </w:num>
  <w:num w:numId="11" w16cid:durableId="488712273">
    <w:abstractNumId w:val="19"/>
  </w:num>
  <w:num w:numId="12" w16cid:durableId="2100321389">
    <w:abstractNumId w:val="9"/>
  </w:num>
  <w:num w:numId="13" w16cid:durableId="820973712">
    <w:abstractNumId w:val="16"/>
  </w:num>
  <w:num w:numId="14" w16cid:durableId="1115490225">
    <w:abstractNumId w:val="13"/>
  </w:num>
  <w:num w:numId="15" w16cid:durableId="1791701130">
    <w:abstractNumId w:val="10"/>
  </w:num>
  <w:num w:numId="16" w16cid:durableId="124003731">
    <w:abstractNumId w:val="22"/>
  </w:num>
  <w:num w:numId="17" w16cid:durableId="419254995">
    <w:abstractNumId w:val="3"/>
  </w:num>
  <w:num w:numId="18" w16cid:durableId="1111364484">
    <w:abstractNumId w:val="25"/>
  </w:num>
  <w:num w:numId="19" w16cid:durableId="1421680971">
    <w:abstractNumId w:val="1"/>
  </w:num>
  <w:num w:numId="20" w16cid:durableId="1859333">
    <w:abstractNumId w:val="20"/>
  </w:num>
  <w:num w:numId="21" w16cid:durableId="2053655919">
    <w:abstractNumId w:val="23"/>
  </w:num>
  <w:num w:numId="22" w16cid:durableId="1406684373">
    <w:abstractNumId w:val="15"/>
  </w:num>
  <w:num w:numId="23" w16cid:durableId="1599288483">
    <w:abstractNumId w:val="5"/>
  </w:num>
  <w:num w:numId="24" w16cid:durableId="727072020">
    <w:abstractNumId w:val="24"/>
  </w:num>
  <w:num w:numId="25" w16cid:durableId="1575121627">
    <w:abstractNumId w:val="26"/>
  </w:num>
  <w:num w:numId="26" w16cid:durableId="135804173">
    <w:abstractNumId w:val="7"/>
  </w:num>
  <w:num w:numId="27" w16cid:durableId="794451565">
    <w:abstractNumId w:val="21"/>
  </w:num>
  <w:num w:numId="28" w16cid:durableId="8689074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311"/>
    <w:rsid w:val="00000535"/>
    <w:rsid w:val="0000067C"/>
    <w:rsid w:val="00002EB7"/>
    <w:rsid w:val="00003610"/>
    <w:rsid w:val="0000368F"/>
    <w:rsid w:val="00003934"/>
    <w:rsid w:val="00003F29"/>
    <w:rsid w:val="00004532"/>
    <w:rsid w:val="0000459C"/>
    <w:rsid w:val="00004D91"/>
    <w:rsid w:val="00005265"/>
    <w:rsid w:val="00005929"/>
    <w:rsid w:val="00005C33"/>
    <w:rsid w:val="00006A38"/>
    <w:rsid w:val="00006D5F"/>
    <w:rsid w:val="0001207E"/>
    <w:rsid w:val="00012160"/>
    <w:rsid w:val="000130C3"/>
    <w:rsid w:val="0001380F"/>
    <w:rsid w:val="00013844"/>
    <w:rsid w:val="00013A0B"/>
    <w:rsid w:val="00013DD3"/>
    <w:rsid w:val="00014019"/>
    <w:rsid w:val="00015084"/>
    <w:rsid w:val="0001565C"/>
    <w:rsid w:val="000161A7"/>
    <w:rsid w:val="000164E0"/>
    <w:rsid w:val="00016742"/>
    <w:rsid w:val="000169B8"/>
    <w:rsid w:val="0002064B"/>
    <w:rsid w:val="000221B9"/>
    <w:rsid w:val="000226A7"/>
    <w:rsid w:val="00022941"/>
    <w:rsid w:val="000235B0"/>
    <w:rsid w:val="00023C6B"/>
    <w:rsid w:val="00024BAF"/>
    <w:rsid w:val="00025336"/>
    <w:rsid w:val="00025806"/>
    <w:rsid w:val="00025970"/>
    <w:rsid w:val="000259BF"/>
    <w:rsid w:val="00025CDE"/>
    <w:rsid w:val="00026099"/>
    <w:rsid w:val="000272E5"/>
    <w:rsid w:val="00027837"/>
    <w:rsid w:val="00027FF9"/>
    <w:rsid w:val="00030615"/>
    <w:rsid w:val="00030798"/>
    <w:rsid w:val="00030B81"/>
    <w:rsid w:val="00031494"/>
    <w:rsid w:val="000321D2"/>
    <w:rsid w:val="000321D3"/>
    <w:rsid w:val="00032332"/>
    <w:rsid w:val="00032B5F"/>
    <w:rsid w:val="00033008"/>
    <w:rsid w:val="0003471A"/>
    <w:rsid w:val="00034846"/>
    <w:rsid w:val="0003589C"/>
    <w:rsid w:val="00036E6F"/>
    <w:rsid w:val="00036F97"/>
    <w:rsid w:val="000372CC"/>
    <w:rsid w:val="0003799D"/>
    <w:rsid w:val="00037C4F"/>
    <w:rsid w:val="00040712"/>
    <w:rsid w:val="00040A2D"/>
    <w:rsid w:val="00041397"/>
    <w:rsid w:val="00041ECB"/>
    <w:rsid w:val="00041F79"/>
    <w:rsid w:val="00042D51"/>
    <w:rsid w:val="000438AA"/>
    <w:rsid w:val="00043D21"/>
    <w:rsid w:val="00044013"/>
    <w:rsid w:val="000440F0"/>
    <w:rsid w:val="000440F3"/>
    <w:rsid w:val="00044626"/>
    <w:rsid w:val="000452C5"/>
    <w:rsid w:val="00045860"/>
    <w:rsid w:val="00045A5B"/>
    <w:rsid w:val="00045DF0"/>
    <w:rsid w:val="00045F25"/>
    <w:rsid w:val="00046E34"/>
    <w:rsid w:val="000504E8"/>
    <w:rsid w:val="0005053F"/>
    <w:rsid w:val="0005061F"/>
    <w:rsid w:val="0005062B"/>
    <w:rsid w:val="0005130B"/>
    <w:rsid w:val="00051463"/>
    <w:rsid w:val="00052551"/>
    <w:rsid w:val="00052D5C"/>
    <w:rsid w:val="000531CB"/>
    <w:rsid w:val="0005343D"/>
    <w:rsid w:val="00054756"/>
    <w:rsid w:val="0005484B"/>
    <w:rsid w:val="000550CC"/>
    <w:rsid w:val="00055C8C"/>
    <w:rsid w:val="00055C95"/>
    <w:rsid w:val="000562DE"/>
    <w:rsid w:val="00057348"/>
    <w:rsid w:val="00057D7A"/>
    <w:rsid w:val="00060416"/>
    <w:rsid w:val="0006076E"/>
    <w:rsid w:val="00060C6B"/>
    <w:rsid w:val="00061E1A"/>
    <w:rsid w:val="00062F7C"/>
    <w:rsid w:val="00063120"/>
    <w:rsid w:val="00063A88"/>
    <w:rsid w:val="000645F0"/>
    <w:rsid w:val="00064FE8"/>
    <w:rsid w:val="00065B9B"/>
    <w:rsid w:val="00065F5A"/>
    <w:rsid w:val="000665C4"/>
    <w:rsid w:val="00066CE0"/>
    <w:rsid w:val="00066FA4"/>
    <w:rsid w:val="00067808"/>
    <w:rsid w:val="00067B0D"/>
    <w:rsid w:val="000703AA"/>
    <w:rsid w:val="00070E4E"/>
    <w:rsid w:val="000712C8"/>
    <w:rsid w:val="000714A5"/>
    <w:rsid w:val="000714D8"/>
    <w:rsid w:val="00071608"/>
    <w:rsid w:val="00071945"/>
    <w:rsid w:val="00071A39"/>
    <w:rsid w:val="000727B6"/>
    <w:rsid w:val="000727D8"/>
    <w:rsid w:val="00072827"/>
    <w:rsid w:val="0007289E"/>
    <w:rsid w:val="000729F0"/>
    <w:rsid w:val="00074BBD"/>
    <w:rsid w:val="00075AED"/>
    <w:rsid w:val="0007696A"/>
    <w:rsid w:val="00076B20"/>
    <w:rsid w:val="0007753B"/>
    <w:rsid w:val="000800D3"/>
    <w:rsid w:val="00080227"/>
    <w:rsid w:val="0008093C"/>
    <w:rsid w:val="00080DCD"/>
    <w:rsid w:val="00080E69"/>
    <w:rsid w:val="00080F66"/>
    <w:rsid w:val="000810F2"/>
    <w:rsid w:val="00081B77"/>
    <w:rsid w:val="00081F50"/>
    <w:rsid w:val="00081F7B"/>
    <w:rsid w:val="00082A15"/>
    <w:rsid w:val="00082A96"/>
    <w:rsid w:val="00083131"/>
    <w:rsid w:val="00083449"/>
    <w:rsid w:val="000836FF"/>
    <w:rsid w:val="00083968"/>
    <w:rsid w:val="000843BC"/>
    <w:rsid w:val="0008447E"/>
    <w:rsid w:val="00084559"/>
    <w:rsid w:val="0008500E"/>
    <w:rsid w:val="000871EA"/>
    <w:rsid w:val="00087207"/>
    <w:rsid w:val="00087B0E"/>
    <w:rsid w:val="00087F0A"/>
    <w:rsid w:val="00090A2E"/>
    <w:rsid w:val="0009228A"/>
    <w:rsid w:val="00092BFB"/>
    <w:rsid w:val="000931AE"/>
    <w:rsid w:val="00093613"/>
    <w:rsid w:val="0009383E"/>
    <w:rsid w:val="00093BE4"/>
    <w:rsid w:val="000955F3"/>
    <w:rsid w:val="00095633"/>
    <w:rsid w:val="00095AF1"/>
    <w:rsid w:val="00095CCC"/>
    <w:rsid w:val="000A0C5B"/>
    <w:rsid w:val="000A0F62"/>
    <w:rsid w:val="000A1474"/>
    <w:rsid w:val="000A1FD5"/>
    <w:rsid w:val="000A2278"/>
    <w:rsid w:val="000A2DC8"/>
    <w:rsid w:val="000A2E9C"/>
    <w:rsid w:val="000A2FDA"/>
    <w:rsid w:val="000A326F"/>
    <w:rsid w:val="000A39A6"/>
    <w:rsid w:val="000A3A03"/>
    <w:rsid w:val="000A4192"/>
    <w:rsid w:val="000A4213"/>
    <w:rsid w:val="000A4D58"/>
    <w:rsid w:val="000A5E5C"/>
    <w:rsid w:val="000A76E1"/>
    <w:rsid w:val="000B03A9"/>
    <w:rsid w:val="000B047F"/>
    <w:rsid w:val="000B0E71"/>
    <w:rsid w:val="000B10D4"/>
    <w:rsid w:val="000B19C1"/>
    <w:rsid w:val="000B1EE7"/>
    <w:rsid w:val="000B227D"/>
    <w:rsid w:val="000B2315"/>
    <w:rsid w:val="000B28EC"/>
    <w:rsid w:val="000B34AE"/>
    <w:rsid w:val="000B360D"/>
    <w:rsid w:val="000B3D67"/>
    <w:rsid w:val="000B403F"/>
    <w:rsid w:val="000B4D57"/>
    <w:rsid w:val="000B5116"/>
    <w:rsid w:val="000B518E"/>
    <w:rsid w:val="000B6399"/>
    <w:rsid w:val="000B71C2"/>
    <w:rsid w:val="000B7683"/>
    <w:rsid w:val="000C1BBF"/>
    <w:rsid w:val="000C1E47"/>
    <w:rsid w:val="000C2403"/>
    <w:rsid w:val="000C24B1"/>
    <w:rsid w:val="000C25F0"/>
    <w:rsid w:val="000C26F3"/>
    <w:rsid w:val="000C27AD"/>
    <w:rsid w:val="000C322D"/>
    <w:rsid w:val="000C3C00"/>
    <w:rsid w:val="000C4791"/>
    <w:rsid w:val="000C5005"/>
    <w:rsid w:val="000C5265"/>
    <w:rsid w:val="000C535A"/>
    <w:rsid w:val="000C5998"/>
    <w:rsid w:val="000C5BDD"/>
    <w:rsid w:val="000C6B7B"/>
    <w:rsid w:val="000C6FAB"/>
    <w:rsid w:val="000C7623"/>
    <w:rsid w:val="000C7AD6"/>
    <w:rsid w:val="000C7DBF"/>
    <w:rsid w:val="000C7F8B"/>
    <w:rsid w:val="000D0C97"/>
    <w:rsid w:val="000D1A75"/>
    <w:rsid w:val="000D1BE9"/>
    <w:rsid w:val="000D2369"/>
    <w:rsid w:val="000D352F"/>
    <w:rsid w:val="000D4861"/>
    <w:rsid w:val="000D4B7B"/>
    <w:rsid w:val="000D4F05"/>
    <w:rsid w:val="000D57EB"/>
    <w:rsid w:val="000D5C3C"/>
    <w:rsid w:val="000D6754"/>
    <w:rsid w:val="000D679A"/>
    <w:rsid w:val="000D6F69"/>
    <w:rsid w:val="000D70B8"/>
    <w:rsid w:val="000D754B"/>
    <w:rsid w:val="000D7672"/>
    <w:rsid w:val="000D7F0C"/>
    <w:rsid w:val="000E05B3"/>
    <w:rsid w:val="000E07E3"/>
    <w:rsid w:val="000E0AE7"/>
    <w:rsid w:val="000E22AD"/>
    <w:rsid w:val="000E2367"/>
    <w:rsid w:val="000E25FB"/>
    <w:rsid w:val="000E2E21"/>
    <w:rsid w:val="000E3109"/>
    <w:rsid w:val="000E4D34"/>
    <w:rsid w:val="000E4F2F"/>
    <w:rsid w:val="000E5104"/>
    <w:rsid w:val="000E534A"/>
    <w:rsid w:val="000E6456"/>
    <w:rsid w:val="000E68C6"/>
    <w:rsid w:val="000E6A89"/>
    <w:rsid w:val="000E7134"/>
    <w:rsid w:val="000E7192"/>
    <w:rsid w:val="000E7DDE"/>
    <w:rsid w:val="000F06EB"/>
    <w:rsid w:val="000F0E2C"/>
    <w:rsid w:val="000F1785"/>
    <w:rsid w:val="000F224A"/>
    <w:rsid w:val="000F309E"/>
    <w:rsid w:val="000F336F"/>
    <w:rsid w:val="000F402E"/>
    <w:rsid w:val="000F4ACB"/>
    <w:rsid w:val="000F4E2F"/>
    <w:rsid w:val="000F5576"/>
    <w:rsid w:val="000F5E27"/>
    <w:rsid w:val="000F6C64"/>
    <w:rsid w:val="000F7D08"/>
    <w:rsid w:val="001009D3"/>
    <w:rsid w:val="00100CF8"/>
    <w:rsid w:val="00101164"/>
    <w:rsid w:val="00101390"/>
    <w:rsid w:val="00101C5C"/>
    <w:rsid w:val="001027A0"/>
    <w:rsid w:val="00102ADE"/>
    <w:rsid w:val="00103217"/>
    <w:rsid w:val="00103337"/>
    <w:rsid w:val="00104334"/>
    <w:rsid w:val="001045E4"/>
    <w:rsid w:val="00104A52"/>
    <w:rsid w:val="00104EA8"/>
    <w:rsid w:val="00105E56"/>
    <w:rsid w:val="001062E6"/>
    <w:rsid w:val="00106502"/>
    <w:rsid w:val="0010664F"/>
    <w:rsid w:val="00106E46"/>
    <w:rsid w:val="00111F55"/>
    <w:rsid w:val="00112164"/>
    <w:rsid w:val="00112769"/>
    <w:rsid w:val="00112872"/>
    <w:rsid w:val="00113465"/>
    <w:rsid w:val="00113CD6"/>
    <w:rsid w:val="00114DC6"/>
    <w:rsid w:val="00115040"/>
    <w:rsid w:val="001151B2"/>
    <w:rsid w:val="0011597D"/>
    <w:rsid w:val="0011691A"/>
    <w:rsid w:val="00117745"/>
    <w:rsid w:val="00120500"/>
    <w:rsid w:val="00120A3D"/>
    <w:rsid w:val="001212B5"/>
    <w:rsid w:val="0012157D"/>
    <w:rsid w:val="001215FD"/>
    <w:rsid w:val="00121886"/>
    <w:rsid w:val="00122699"/>
    <w:rsid w:val="00122B90"/>
    <w:rsid w:val="00123F56"/>
    <w:rsid w:val="001240AD"/>
    <w:rsid w:val="001244BD"/>
    <w:rsid w:val="001244C6"/>
    <w:rsid w:val="00124724"/>
    <w:rsid w:val="00124EF7"/>
    <w:rsid w:val="00125C24"/>
    <w:rsid w:val="00125E79"/>
    <w:rsid w:val="001261D4"/>
    <w:rsid w:val="0012634A"/>
    <w:rsid w:val="001269BC"/>
    <w:rsid w:val="001269D6"/>
    <w:rsid w:val="00130371"/>
    <w:rsid w:val="001309C8"/>
    <w:rsid w:val="0013139E"/>
    <w:rsid w:val="001314A5"/>
    <w:rsid w:val="00131F13"/>
    <w:rsid w:val="00132AE2"/>
    <w:rsid w:val="00132CE1"/>
    <w:rsid w:val="00133C56"/>
    <w:rsid w:val="00133E13"/>
    <w:rsid w:val="001340E6"/>
    <w:rsid w:val="00134A7B"/>
    <w:rsid w:val="00134FC4"/>
    <w:rsid w:val="00135946"/>
    <w:rsid w:val="001362B3"/>
    <w:rsid w:val="00137976"/>
    <w:rsid w:val="00137A8D"/>
    <w:rsid w:val="00140122"/>
    <w:rsid w:val="00140673"/>
    <w:rsid w:val="00140B1A"/>
    <w:rsid w:val="00140DAC"/>
    <w:rsid w:val="001410BA"/>
    <w:rsid w:val="00142641"/>
    <w:rsid w:val="00142DF8"/>
    <w:rsid w:val="001433AF"/>
    <w:rsid w:val="00143AC2"/>
    <w:rsid w:val="00144DDD"/>
    <w:rsid w:val="00145637"/>
    <w:rsid w:val="00147463"/>
    <w:rsid w:val="001474A2"/>
    <w:rsid w:val="001474CE"/>
    <w:rsid w:val="0014763D"/>
    <w:rsid w:val="00147B66"/>
    <w:rsid w:val="00150077"/>
    <w:rsid w:val="001506F4"/>
    <w:rsid w:val="00150A5F"/>
    <w:rsid w:val="00150B63"/>
    <w:rsid w:val="001519E0"/>
    <w:rsid w:val="00152070"/>
    <w:rsid w:val="00152441"/>
    <w:rsid w:val="00152FCB"/>
    <w:rsid w:val="00153046"/>
    <w:rsid w:val="00153625"/>
    <w:rsid w:val="00153715"/>
    <w:rsid w:val="00153DBB"/>
    <w:rsid w:val="00154826"/>
    <w:rsid w:val="00155070"/>
    <w:rsid w:val="00155488"/>
    <w:rsid w:val="0015555C"/>
    <w:rsid w:val="00156047"/>
    <w:rsid w:val="00156062"/>
    <w:rsid w:val="001560C4"/>
    <w:rsid w:val="00156E63"/>
    <w:rsid w:val="00157F2D"/>
    <w:rsid w:val="00160ED9"/>
    <w:rsid w:val="001617CD"/>
    <w:rsid w:val="00161AE3"/>
    <w:rsid w:val="0016293B"/>
    <w:rsid w:val="00162A01"/>
    <w:rsid w:val="00162D1E"/>
    <w:rsid w:val="001634EB"/>
    <w:rsid w:val="00164073"/>
    <w:rsid w:val="00164600"/>
    <w:rsid w:val="00164C37"/>
    <w:rsid w:val="00165347"/>
    <w:rsid w:val="001653D3"/>
    <w:rsid w:val="001663CC"/>
    <w:rsid w:val="00166AE5"/>
    <w:rsid w:val="00166EF2"/>
    <w:rsid w:val="00166EF9"/>
    <w:rsid w:val="00170B21"/>
    <w:rsid w:val="00170C43"/>
    <w:rsid w:val="00170D52"/>
    <w:rsid w:val="00171F2F"/>
    <w:rsid w:val="00172234"/>
    <w:rsid w:val="0017228D"/>
    <w:rsid w:val="001730A6"/>
    <w:rsid w:val="00173457"/>
    <w:rsid w:val="00173FAC"/>
    <w:rsid w:val="00174287"/>
    <w:rsid w:val="00174483"/>
    <w:rsid w:val="00175A4A"/>
    <w:rsid w:val="001771EE"/>
    <w:rsid w:val="00177503"/>
    <w:rsid w:val="001775C7"/>
    <w:rsid w:val="0018093C"/>
    <w:rsid w:val="00180C01"/>
    <w:rsid w:val="00180F22"/>
    <w:rsid w:val="0018152C"/>
    <w:rsid w:val="00181537"/>
    <w:rsid w:val="001834A4"/>
    <w:rsid w:val="00183652"/>
    <w:rsid w:val="00183A9E"/>
    <w:rsid w:val="001842B2"/>
    <w:rsid w:val="00184402"/>
    <w:rsid w:val="00184622"/>
    <w:rsid w:val="001853C7"/>
    <w:rsid w:val="00186ABA"/>
    <w:rsid w:val="001871AD"/>
    <w:rsid w:val="00187CF6"/>
    <w:rsid w:val="00187DB6"/>
    <w:rsid w:val="001902B4"/>
    <w:rsid w:val="0019060F"/>
    <w:rsid w:val="00190DA3"/>
    <w:rsid w:val="00191789"/>
    <w:rsid w:val="00191A1D"/>
    <w:rsid w:val="00192A9D"/>
    <w:rsid w:val="001932B1"/>
    <w:rsid w:val="0019351F"/>
    <w:rsid w:val="00193F5A"/>
    <w:rsid w:val="001944C8"/>
    <w:rsid w:val="00194D00"/>
    <w:rsid w:val="00195907"/>
    <w:rsid w:val="00195D58"/>
    <w:rsid w:val="001964F7"/>
    <w:rsid w:val="00196920"/>
    <w:rsid w:val="00196E51"/>
    <w:rsid w:val="00197157"/>
    <w:rsid w:val="00197590"/>
    <w:rsid w:val="001975E5"/>
    <w:rsid w:val="001A07F4"/>
    <w:rsid w:val="001A11B8"/>
    <w:rsid w:val="001A207F"/>
    <w:rsid w:val="001A236E"/>
    <w:rsid w:val="001A38FD"/>
    <w:rsid w:val="001A3A50"/>
    <w:rsid w:val="001A3E36"/>
    <w:rsid w:val="001A45FF"/>
    <w:rsid w:val="001A46B2"/>
    <w:rsid w:val="001A48D1"/>
    <w:rsid w:val="001A53B4"/>
    <w:rsid w:val="001A65E8"/>
    <w:rsid w:val="001B0A31"/>
    <w:rsid w:val="001B1272"/>
    <w:rsid w:val="001B148A"/>
    <w:rsid w:val="001B1951"/>
    <w:rsid w:val="001B33A4"/>
    <w:rsid w:val="001B33D6"/>
    <w:rsid w:val="001B38E9"/>
    <w:rsid w:val="001B4EF7"/>
    <w:rsid w:val="001B595D"/>
    <w:rsid w:val="001B5C56"/>
    <w:rsid w:val="001B5F10"/>
    <w:rsid w:val="001B5FA4"/>
    <w:rsid w:val="001B633F"/>
    <w:rsid w:val="001B6342"/>
    <w:rsid w:val="001B70BB"/>
    <w:rsid w:val="001B77B8"/>
    <w:rsid w:val="001C03DE"/>
    <w:rsid w:val="001C05D0"/>
    <w:rsid w:val="001C0A2B"/>
    <w:rsid w:val="001C24C0"/>
    <w:rsid w:val="001C4557"/>
    <w:rsid w:val="001C4CEB"/>
    <w:rsid w:val="001C5D67"/>
    <w:rsid w:val="001C7051"/>
    <w:rsid w:val="001C7256"/>
    <w:rsid w:val="001C7393"/>
    <w:rsid w:val="001C7537"/>
    <w:rsid w:val="001C7746"/>
    <w:rsid w:val="001D0878"/>
    <w:rsid w:val="001D0C13"/>
    <w:rsid w:val="001D0D90"/>
    <w:rsid w:val="001D4886"/>
    <w:rsid w:val="001D48F2"/>
    <w:rsid w:val="001D4C52"/>
    <w:rsid w:val="001D58EE"/>
    <w:rsid w:val="001D5C24"/>
    <w:rsid w:val="001D72DF"/>
    <w:rsid w:val="001D7519"/>
    <w:rsid w:val="001D765B"/>
    <w:rsid w:val="001D7F25"/>
    <w:rsid w:val="001E1159"/>
    <w:rsid w:val="001E16AB"/>
    <w:rsid w:val="001E1746"/>
    <w:rsid w:val="001E1812"/>
    <w:rsid w:val="001E1D4C"/>
    <w:rsid w:val="001E1E5A"/>
    <w:rsid w:val="001E2089"/>
    <w:rsid w:val="001E23F5"/>
    <w:rsid w:val="001E279B"/>
    <w:rsid w:val="001E33C0"/>
    <w:rsid w:val="001E34C6"/>
    <w:rsid w:val="001E391B"/>
    <w:rsid w:val="001E39A9"/>
    <w:rsid w:val="001E4F1C"/>
    <w:rsid w:val="001E5589"/>
    <w:rsid w:val="001E6CFC"/>
    <w:rsid w:val="001E73AC"/>
    <w:rsid w:val="001E7573"/>
    <w:rsid w:val="001E7E01"/>
    <w:rsid w:val="001F00BF"/>
    <w:rsid w:val="001F05D7"/>
    <w:rsid w:val="001F0A48"/>
    <w:rsid w:val="001F0D42"/>
    <w:rsid w:val="001F1021"/>
    <w:rsid w:val="001F10E4"/>
    <w:rsid w:val="001F12C2"/>
    <w:rsid w:val="001F1882"/>
    <w:rsid w:val="001F1D50"/>
    <w:rsid w:val="001F2DFE"/>
    <w:rsid w:val="001F322C"/>
    <w:rsid w:val="001F479A"/>
    <w:rsid w:val="001F5A7E"/>
    <w:rsid w:val="001F6052"/>
    <w:rsid w:val="001F6781"/>
    <w:rsid w:val="001F6881"/>
    <w:rsid w:val="001F7C56"/>
    <w:rsid w:val="002001FB"/>
    <w:rsid w:val="002009DE"/>
    <w:rsid w:val="002022E1"/>
    <w:rsid w:val="00202532"/>
    <w:rsid w:val="00202ED4"/>
    <w:rsid w:val="0020362A"/>
    <w:rsid w:val="002037C9"/>
    <w:rsid w:val="00204712"/>
    <w:rsid w:val="00204E83"/>
    <w:rsid w:val="00205478"/>
    <w:rsid w:val="002063E5"/>
    <w:rsid w:val="002064DF"/>
    <w:rsid w:val="00207748"/>
    <w:rsid w:val="00207E73"/>
    <w:rsid w:val="00210E82"/>
    <w:rsid w:val="002124E4"/>
    <w:rsid w:val="00212647"/>
    <w:rsid w:val="00212833"/>
    <w:rsid w:val="00212D4A"/>
    <w:rsid w:val="00213C3C"/>
    <w:rsid w:val="00214560"/>
    <w:rsid w:val="0021459A"/>
    <w:rsid w:val="00214838"/>
    <w:rsid w:val="00214B5A"/>
    <w:rsid w:val="00215BC8"/>
    <w:rsid w:val="00216250"/>
    <w:rsid w:val="002178FA"/>
    <w:rsid w:val="00217925"/>
    <w:rsid w:val="00220E9E"/>
    <w:rsid w:val="00221A12"/>
    <w:rsid w:val="00221A69"/>
    <w:rsid w:val="00222A53"/>
    <w:rsid w:val="0022498D"/>
    <w:rsid w:val="00224ADC"/>
    <w:rsid w:val="002250D6"/>
    <w:rsid w:val="002256A0"/>
    <w:rsid w:val="00225BFB"/>
    <w:rsid w:val="00226AEF"/>
    <w:rsid w:val="00226D27"/>
    <w:rsid w:val="00226EB9"/>
    <w:rsid w:val="00227281"/>
    <w:rsid w:val="00227C91"/>
    <w:rsid w:val="002303DF"/>
    <w:rsid w:val="002305B0"/>
    <w:rsid w:val="002306AD"/>
    <w:rsid w:val="00230962"/>
    <w:rsid w:val="00230B8E"/>
    <w:rsid w:val="0023155B"/>
    <w:rsid w:val="00231E77"/>
    <w:rsid w:val="002328F5"/>
    <w:rsid w:val="00232C9B"/>
    <w:rsid w:val="0023342C"/>
    <w:rsid w:val="002336B1"/>
    <w:rsid w:val="00234788"/>
    <w:rsid w:val="00235801"/>
    <w:rsid w:val="0023591B"/>
    <w:rsid w:val="00235AA7"/>
    <w:rsid w:val="00235F0F"/>
    <w:rsid w:val="002360B6"/>
    <w:rsid w:val="0023655A"/>
    <w:rsid w:val="002379B8"/>
    <w:rsid w:val="00237CAA"/>
    <w:rsid w:val="0024199C"/>
    <w:rsid w:val="00242019"/>
    <w:rsid w:val="002423EC"/>
    <w:rsid w:val="00242534"/>
    <w:rsid w:val="002425FF"/>
    <w:rsid w:val="00242AEB"/>
    <w:rsid w:val="00242F01"/>
    <w:rsid w:val="00243C99"/>
    <w:rsid w:val="00244117"/>
    <w:rsid w:val="0024421F"/>
    <w:rsid w:val="0024422B"/>
    <w:rsid w:val="002448DB"/>
    <w:rsid w:val="00244C65"/>
    <w:rsid w:val="00244D88"/>
    <w:rsid w:val="00244F90"/>
    <w:rsid w:val="002451C9"/>
    <w:rsid w:val="002453EC"/>
    <w:rsid w:val="00245B23"/>
    <w:rsid w:val="00245C46"/>
    <w:rsid w:val="00246362"/>
    <w:rsid w:val="00246D21"/>
    <w:rsid w:val="00247458"/>
    <w:rsid w:val="002501C1"/>
    <w:rsid w:val="00250ACA"/>
    <w:rsid w:val="002514F0"/>
    <w:rsid w:val="0025151A"/>
    <w:rsid w:val="002519C6"/>
    <w:rsid w:val="0025221D"/>
    <w:rsid w:val="00252CCC"/>
    <w:rsid w:val="00253505"/>
    <w:rsid w:val="002535CF"/>
    <w:rsid w:val="00253600"/>
    <w:rsid w:val="00253926"/>
    <w:rsid w:val="00254360"/>
    <w:rsid w:val="002544DC"/>
    <w:rsid w:val="00254661"/>
    <w:rsid w:val="00254ACB"/>
    <w:rsid w:val="00254D3B"/>
    <w:rsid w:val="0025532A"/>
    <w:rsid w:val="00255ECE"/>
    <w:rsid w:val="00255F58"/>
    <w:rsid w:val="00256F1A"/>
    <w:rsid w:val="00256F4C"/>
    <w:rsid w:val="00257674"/>
    <w:rsid w:val="0025783B"/>
    <w:rsid w:val="00257E5E"/>
    <w:rsid w:val="002608F9"/>
    <w:rsid w:val="00260CE6"/>
    <w:rsid w:val="00260FD3"/>
    <w:rsid w:val="00261A1F"/>
    <w:rsid w:val="00261D10"/>
    <w:rsid w:val="0026245C"/>
    <w:rsid w:val="0026279D"/>
    <w:rsid w:val="00263733"/>
    <w:rsid w:val="00264963"/>
    <w:rsid w:val="00264E6C"/>
    <w:rsid w:val="00265713"/>
    <w:rsid w:val="00265A14"/>
    <w:rsid w:val="00265AA6"/>
    <w:rsid w:val="00265DBE"/>
    <w:rsid w:val="00266407"/>
    <w:rsid w:val="00266CC3"/>
    <w:rsid w:val="00266D66"/>
    <w:rsid w:val="00270EF8"/>
    <w:rsid w:val="00271A4C"/>
    <w:rsid w:val="00271EF5"/>
    <w:rsid w:val="00272256"/>
    <w:rsid w:val="0027252E"/>
    <w:rsid w:val="00272D9D"/>
    <w:rsid w:val="002736D1"/>
    <w:rsid w:val="002741EC"/>
    <w:rsid w:val="00275400"/>
    <w:rsid w:val="0027676B"/>
    <w:rsid w:val="00277016"/>
    <w:rsid w:val="00277B0B"/>
    <w:rsid w:val="00277B29"/>
    <w:rsid w:val="00280D7C"/>
    <w:rsid w:val="0028108C"/>
    <w:rsid w:val="002810DF"/>
    <w:rsid w:val="0028113D"/>
    <w:rsid w:val="002812C0"/>
    <w:rsid w:val="00281934"/>
    <w:rsid w:val="00281ACF"/>
    <w:rsid w:val="00282BA7"/>
    <w:rsid w:val="00283963"/>
    <w:rsid w:val="00283E2D"/>
    <w:rsid w:val="002847D6"/>
    <w:rsid w:val="00284E4E"/>
    <w:rsid w:val="002850EC"/>
    <w:rsid w:val="00285EE6"/>
    <w:rsid w:val="002860FA"/>
    <w:rsid w:val="00286A18"/>
    <w:rsid w:val="00286B4B"/>
    <w:rsid w:val="00287D82"/>
    <w:rsid w:val="0029051B"/>
    <w:rsid w:val="00290E46"/>
    <w:rsid w:val="00291871"/>
    <w:rsid w:val="00291A53"/>
    <w:rsid w:val="00291FF8"/>
    <w:rsid w:val="00292292"/>
    <w:rsid w:val="00292B94"/>
    <w:rsid w:val="00292D1C"/>
    <w:rsid w:val="00293D57"/>
    <w:rsid w:val="0029445E"/>
    <w:rsid w:val="0029455C"/>
    <w:rsid w:val="00295955"/>
    <w:rsid w:val="00295C70"/>
    <w:rsid w:val="00296202"/>
    <w:rsid w:val="00296947"/>
    <w:rsid w:val="002971EC"/>
    <w:rsid w:val="00297225"/>
    <w:rsid w:val="00297616"/>
    <w:rsid w:val="0029777A"/>
    <w:rsid w:val="00297ECC"/>
    <w:rsid w:val="002A029E"/>
    <w:rsid w:val="002A04D7"/>
    <w:rsid w:val="002A0B0A"/>
    <w:rsid w:val="002A0BA5"/>
    <w:rsid w:val="002A1073"/>
    <w:rsid w:val="002A1D8B"/>
    <w:rsid w:val="002A33DF"/>
    <w:rsid w:val="002A41E9"/>
    <w:rsid w:val="002A4860"/>
    <w:rsid w:val="002A5A54"/>
    <w:rsid w:val="002A5F75"/>
    <w:rsid w:val="002A60CC"/>
    <w:rsid w:val="002A64D9"/>
    <w:rsid w:val="002A677A"/>
    <w:rsid w:val="002A77C2"/>
    <w:rsid w:val="002A7942"/>
    <w:rsid w:val="002A7BF8"/>
    <w:rsid w:val="002B2CD6"/>
    <w:rsid w:val="002B2E04"/>
    <w:rsid w:val="002B3584"/>
    <w:rsid w:val="002B3FC9"/>
    <w:rsid w:val="002B4162"/>
    <w:rsid w:val="002B4509"/>
    <w:rsid w:val="002B4AE4"/>
    <w:rsid w:val="002B4F60"/>
    <w:rsid w:val="002B54C4"/>
    <w:rsid w:val="002B576B"/>
    <w:rsid w:val="002B5E32"/>
    <w:rsid w:val="002B6590"/>
    <w:rsid w:val="002B6816"/>
    <w:rsid w:val="002B72C9"/>
    <w:rsid w:val="002B7977"/>
    <w:rsid w:val="002B7EAC"/>
    <w:rsid w:val="002C0BB9"/>
    <w:rsid w:val="002C104A"/>
    <w:rsid w:val="002C135F"/>
    <w:rsid w:val="002C1935"/>
    <w:rsid w:val="002C3208"/>
    <w:rsid w:val="002C3375"/>
    <w:rsid w:val="002C3607"/>
    <w:rsid w:val="002C361C"/>
    <w:rsid w:val="002C3751"/>
    <w:rsid w:val="002C4A94"/>
    <w:rsid w:val="002C52FF"/>
    <w:rsid w:val="002C576A"/>
    <w:rsid w:val="002C5B83"/>
    <w:rsid w:val="002C6201"/>
    <w:rsid w:val="002C7EBF"/>
    <w:rsid w:val="002D00EF"/>
    <w:rsid w:val="002D06D2"/>
    <w:rsid w:val="002D0DCC"/>
    <w:rsid w:val="002D1DCC"/>
    <w:rsid w:val="002D1F3C"/>
    <w:rsid w:val="002D2B7D"/>
    <w:rsid w:val="002D31E3"/>
    <w:rsid w:val="002D354E"/>
    <w:rsid w:val="002D3691"/>
    <w:rsid w:val="002D3CA9"/>
    <w:rsid w:val="002D3D98"/>
    <w:rsid w:val="002D4372"/>
    <w:rsid w:val="002D44B1"/>
    <w:rsid w:val="002D6B72"/>
    <w:rsid w:val="002D7675"/>
    <w:rsid w:val="002D7F93"/>
    <w:rsid w:val="002E00A2"/>
    <w:rsid w:val="002E04F2"/>
    <w:rsid w:val="002E05FE"/>
    <w:rsid w:val="002E0977"/>
    <w:rsid w:val="002E09CB"/>
    <w:rsid w:val="002E0BB7"/>
    <w:rsid w:val="002E0E47"/>
    <w:rsid w:val="002E0EE2"/>
    <w:rsid w:val="002E125C"/>
    <w:rsid w:val="002E14BC"/>
    <w:rsid w:val="002E1E02"/>
    <w:rsid w:val="002E241A"/>
    <w:rsid w:val="002E3058"/>
    <w:rsid w:val="002E3BB6"/>
    <w:rsid w:val="002E43D8"/>
    <w:rsid w:val="002E43E7"/>
    <w:rsid w:val="002E455E"/>
    <w:rsid w:val="002E4621"/>
    <w:rsid w:val="002E5CB2"/>
    <w:rsid w:val="002E6031"/>
    <w:rsid w:val="002E61DF"/>
    <w:rsid w:val="002E687E"/>
    <w:rsid w:val="002E6AE6"/>
    <w:rsid w:val="002E6C69"/>
    <w:rsid w:val="002E6ED6"/>
    <w:rsid w:val="002E6EE5"/>
    <w:rsid w:val="002E6F53"/>
    <w:rsid w:val="002E72B7"/>
    <w:rsid w:val="002E745E"/>
    <w:rsid w:val="002E7B3C"/>
    <w:rsid w:val="002E7DE4"/>
    <w:rsid w:val="002F0F85"/>
    <w:rsid w:val="002F1481"/>
    <w:rsid w:val="002F2165"/>
    <w:rsid w:val="002F2474"/>
    <w:rsid w:val="002F2883"/>
    <w:rsid w:val="002F3074"/>
    <w:rsid w:val="002F3496"/>
    <w:rsid w:val="002F4307"/>
    <w:rsid w:val="002F5BF4"/>
    <w:rsid w:val="002F6C0B"/>
    <w:rsid w:val="002F6F1F"/>
    <w:rsid w:val="002F7450"/>
    <w:rsid w:val="002F7CBC"/>
    <w:rsid w:val="0030027C"/>
    <w:rsid w:val="0030089F"/>
    <w:rsid w:val="00300F44"/>
    <w:rsid w:val="00301A29"/>
    <w:rsid w:val="00302053"/>
    <w:rsid w:val="00302950"/>
    <w:rsid w:val="00302989"/>
    <w:rsid w:val="0030415C"/>
    <w:rsid w:val="003045F0"/>
    <w:rsid w:val="00305593"/>
    <w:rsid w:val="003059F8"/>
    <w:rsid w:val="003066B2"/>
    <w:rsid w:val="00306C77"/>
    <w:rsid w:val="00306DE5"/>
    <w:rsid w:val="0030747E"/>
    <w:rsid w:val="0030774D"/>
    <w:rsid w:val="003107C1"/>
    <w:rsid w:val="00311A2D"/>
    <w:rsid w:val="00312FA0"/>
    <w:rsid w:val="00313B57"/>
    <w:rsid w:val="00313EEE"/>
    <w:rsid w:val="003146BD"/>
    <w:rsid w:val="00315ADC"/>
    <w:rsid w:val="00316604"/>
    <w:rsid w:val="003166BD"/>
    <w:rsid w:val="003167D7"/>
    <w:rsid w:val="00317439"/>
    <w:rsid w:val="00317B4D"/>
    <w:rsid w:val="0032087E"/>
    <w:rsid w:val="00321D49"/>
    <w:rsid w:val="003221BE"/>
    <w:rsid w:val="00323071"/>
    <w:rsid w:val="00323250"/>
    <w:rsid w:val="00323568"/>
    <w:rsid w:val="0032357B"/>
    <w:rsid w:val="00323CAD"/>
    <w:rsid w:val="0032436A"/>
    <w:rsid w:val="00326AC0"/>
    <w:rsid w:val="00330509"/>
    <w:rsid w:val="00330EFF"/>
    <w:rsid w:val="00334578"/>
    <w:rsid w:val="0033507A"/>
    <w:rsid w:val="003363D0"/>
    <w:rsid w:val="00336EFE"/>
    <w:rsid w:val="00340C3F"/>
    <w:rsid w:val="003413A2"/>
    <w:rsid w:val="0034197B"/>
    <w:rsid w:val="00341FC1"/>
    <w:rsid w:val="003422CF"/>
    <w:rsid w:val="00342C7C"/>
    <w:rsid w:val="00344A10"/>
    <w:rsid w:val="00344F66"/>
    <w:rsid w:val="003452AE"/>
    <w:rsid w:val="003453B0"/>
    <w:rsid w:val="003455A5"/>
    <w:rsid w:val="00345F7F"/>
    <w:rsid w:val="0034609E"/>
    <w:rsid w:val="00346979"/>
    <w:rsid w:val="00346C32"/>
    <w:rsid w:val="00346E19"/>
    <w:rsid w:val="00346E42"/>
    <w:rsid w:val="00346FA1"/>
    <w:rsid w:val="0034758A"/>
    <w:rsid w:val="003477B9"/>
    <w:rsid w:val="00350213"/>
    <w:rsid w:val="003515FA"/>
    <w:rsid w:val="00351D9A"/>
    <w:rsid w:val="00351E21"/>
    <w:rsid w:val="00352E35"/>
    <w:rsid w:val="00353AAF"/>
    <w:rsid w:val="00353B7A"/>
    <w:rsid w:val="003546CB"/>
    <w:rsid w:val="0035498C"/>
    <w:rsid w:val="00355129"/>
    <w:rsid w:val="00355462"/>
    <w:rsid w:val="00355A82"/>
    <w:rsid w:val="00355D2C"/>
    <w:rsid w:val="00356CBE"/>
    <w:rsid w:val="00356CC3"/>
    <w:rsid w:val="00357669"/>
    <w:rsid w:val="003576E8"/>
    <w:rsid w:val="00357C3E"/>
    <w:rsid w:val="00357E48"/>
    <w:rsid w:val="00360F22"/>
    <w:rsid w:val="00362F8A"/>
    <w:rsid w:val="0036344B"/>
    <w:rsid w:val="00364087"/>
    <w:rsid w:val="003647AB"/>
    <w:rsid w:val="003654CE"/>
    <w:rsid w:val="003657EC"/>
    <w:rsid w:val="0036640F"/>
    <w:rsid w:val="00366CC3"/>
    <w:rsid w:val="00366D6D"/>
    <w:rsid w:val="00367DE4"/>
    <w:rsid w:val="0037006A"/>
    <w:rsid w:val="00370140"/>
    <w:rsid w:val="00370350"/>
    <w:rsid w:val="003703F8"/>
    <w:rsid w:val="003708E3"/>
    <w:rsid w:val="00370A9F"/>
    <w:rsid w:val="00370C73"/>
    <w:rsid w:val="00370C99"/>
    <w:rsid w:val="00371AA1"/>
    <w:rsid w:val="0037200E"/>
    <w:rsid w:val="003722E3"/>
    <w:rsid w:val="003736C1"/>
    <w:rsid w:val="00374254"/>
    <w:rsid w:val="00374929"/>
    <w:rsid w:val="00374DDF"/>
    <w:rsid w:val="00375127"/>
    <w:rsid w:val="0037578C"/>
    <w:rsid w:val="00375B34"/>
    <w:rsid w:val="0037611C"/>
    <w:rsid w:val="00376327"/>
    <w:rsid w:val="00376A33"/>
    <w:rsid w:val="00380617"/>
    <w:rsid w:val="00380D73"/>
    <w:rsid w:val="00380EE4"/>
    <w:rsid w:val="00382A80"/>
    <w:rsid w:val="00383138"/>
    <w:rsid w:val="00383C46"/>
    <w:rsid w:val="003844E4"/>
    <w:rsid w:val="00384CEE"/>
    <w:rsid w:val="00384F0E"/>
    <w:rsid w:val="00384F2C"/>
    <w:rsid w:val="00385A64"/>
    <w:rsid w:val="00386265"/>
    <w:rsid w:val="0038648B"/>
    <w:rsid w:val="00386EB1"/>
    <w:rsid w:val="00390444"/>
    <w:rsid w:val="00390A92"/>
    <w:rsid w:val="00390F03"/>
    <w:rsid w:val="003910EF"/>
    <w:rsid w:val="00391553"/>
    <w:rsid w:val="00391C16"/>
    <w:rsid w:val="0039254C"/>
    <w:rsid w:val="0039261A"/>
    <w:rsid w:val="00392D28"/>
    <w:rsid w:val="00392E4A"/>
    <w:rsid w:val="0039459E"/>
    <w:rsid w:val="00395B11"/>
    <w:rsid w:val="00396127"/>
    <w:rsid w:val="003967B8"/>
    <w:rsid w:val="00397DB9"/>
    <w:rsid w:val="00397FAF"/>
    <w:rsid w:val="003A020E"/>
    <w:rsid w:val="003A1499"/>
    <w:rsid w:val="003A1B4A"/>
    <w:rsid w:val="003A2A32"/>
    <w:rsid w:val="003A2D47"/>
    <w:rsid w:val="003A32C4"/>
    <w:rsid w:val="003A3EE3"/>
    <w:rsid w:val="003A3F8A"/>
    <w:rsid w:val="003A3FC2"/>
    <w:rsid w:val="003A3FE8"/>
    <w:rsid w:val="003A4850"/>
    <w:rsid w:val="003A4A09"/>
    <w:rsid w:val="003A4A46"/>
    <w:rsid w:val="003A7404"/>
    <w:rsid w:val="003B0152"/>
    <w:rsid w:val="003B0A44"/>
    <w:rsid w:val="003B0A56"/>
    <w:rsid w:val="003B0CDF"/>
    <w:rsid w:val="003B1A58"/>
    <w:rsid w:val="003B2622"/>
    <w:rsid w:val="003B2771"/>
    <w:rsid w:val="003B29B8"/>
    <w:rsid w:val="003B2F30"/>
    <w:rsid w:val="003B349C"/>
    <w:rsid w:val="003B4808"/>
    <w:rsid w:val="003B4845"/>
    <w:rsid w:val="003B4888"/>
    <w:rsid w:val="003B56EF"/>
    <w:rsid w:val="003B6A6F"/>
    <w:rsid w:val="003B6D3C"/>
    <w:rsid w:val="003C0DAC"/>
    <w:rsid w:val="003C232F"/>
    <w:rsid w:val="003C25BB"/>
    <w:rsid w:val="003C2A71"/>
    <w:rsid w:val="003C2F47"/>
    <w:rsid w:val="003C3DB5"/>
    <w:rsid w:val="003C51DE"/>
    <w:rsid w:val="003C6443"/>
    <w:rsid w:val="003C65C1"/>
    <w:rsid w:val="003C6861"/>
    <w:rsid w:val="003C6E45"/>
    <w:rsid w:val="003C7B8C"/>
    <w:rsid w:val="003D02F0"/>
    <w:rsid w:val="003D07B1"/>
    <w:rsid w:val="003D0ABE"/>
    <w:rsid w:val="003D0E4B"/>
    <w:rsid w:val="003D3245"/>
    <w:rsid w:val="003D3422"/>
    <w:rsid w:val="003D37E0"/>
    <w:rsid w:val="003D411F"/>
    <w:rsid w:val="003D5154"/>
    <w:rsid w:val="003D51E3"/>
    <w:rsid w:val="003D532C"/>
    <w:rsid w:val="003D547C"/>
    <w:rsid w:val="003D5A94"/>
    <w:rsid w:val="003D6070"/>
    <w:rsid w:val="003D703C"/>
    <w:rsid w:val="003D7208"/>
    <w:rsid w:val="003D72BB"/>
    <w:rsid w:val="003D77CE"/>
    <w:rsid w:val="003D7B6A"/>
    <w:rsid w:val="003E0377"/>
    <w:rsid w:val="003E0547"/>
    <w:rsid w:val="003E0737"/>
    <w:rsid w:val="003E1751"/>
    <w:rsid w:val="003E1A41"/>
    <w:rsid w:val="003E1BA3"/>
    <w:rsid w:val="003E1BE8"/>
    <w:rsid w:val="003E2124"/>
    <w:rsid w:val="003E235A"/>
    <w:rsid w:val="003E26CE"/>
    <w:rsid w:val="003E2BA7"/>
    <w:rsid w:val="003E30F0"/>
    <w:rsid w:val="003E31CE"/>
    <w:rsid w:val="003E3B55"/>
    <w:rsid w:val="003E3C39"/>
    <w:rsid w:val="003E3FBF"/>
    <w:rsid w:val="003E4243"/>
    <w:rsid w:val="003E4CDE"/>
    <w:rsid w:val="003E4E24"/>
    <w:rsid w:val="003E5E80"/>
    <w:rsid w:val="003E6B90"/>
    <w:rsid w:val="003E742C"/>
    <w:rsid w:val="003E7A0D"/>
    <w:rsid w:val="003E7DE6"/>
    <w:rsid w:val="003F0083"/>
    <w:rsid w:val="003F066B"/>
    <w:rsid w:val="003F09F0"/>
    <w:rsid w:val="003F1338"/>
    <w:rsid w:val="003F1552"/>
    <w:rsid w:val="003F2884"/>
    <w:rsid w:val="003F37FF"/>
    <w:rsid w:val="003F3AF2"/>
    <w:rsid w:val="003F3EDF"/>
    <w:rsid w:val="003F3F5C"/>
    <w:rsid w:val="003F4388"/>
    <w:rsid w:val="003F43FE"/>
    <w:rsid w:val="003F4B76"/>
    <w:rsid w:val="003F5E17"/>
    <w:rsid w:val="003F63EF"/>
    <w:rsid w:val="003F682F"/>
    <w:rsid w:val="003F6866"/>
    <w:rsid w:val="003F70CC"/>
    <w:rsid w:val="003F7998"/>
    <w:rsid w:val="0040005C"/>
    <w:rsid w:val="0040069C"/>
    <w:rsid w:val="00400C1B"/>
    <w:rsid w:val="00400EDB"/>
    <w:rsid w:val="004013AA"/>
    <w:rsid w:val="0040194B"/>
    <w:rsid w:val="004020BB"/>
    <w:rsid w:val="004021E9"/>
    <w:rsid w:val="00402AC6"/>
    <w:rsid w:val="004031A8"/>
    <w:rsid w:val="00403359"/>
    <w:rsid w:val="00403813"/>
    <w:rsid w:val="00403D33"/>
    <w:rsid w:val="004057A6"/>
    <w:rsid w:val="004060C6"/>
    <w:rsid w:val="0040620E"/>
    <w:rsid w:val="004064DE"/>
    <w:rsid w:val="004073CB"/>
    <w:rsid w:val="004101D8"/>
    <w:rsid w:val="0041059B"/>
    <w:rsid w:val="00410701"/>
    <w:rsid w:val="00410A32"/>
    <w:rsid w:val="00410C08"/>
    <w:rsid w:val="00411E2E"/>
    <w:rsid w:val="00412655"/>
    <w:rsid w:val="0041278D"/>
    <w:rsid w:val="004128A2"/>
    <w:rsid w:val="00412AE6"/>
    <w:rsid w:val="00413617"/>
    <w:rsid w:val="00413C30"/>
    <w:rsid w:val="00414D7C"/>
    <w:rsid w:val="00415561"/>
    <w:rsid w:val="00415EF5"/>
    <w:rsid w:val="00416150"/>
    <w:rsid w:val="00416C52"/>
    <w:rsid w:val="00417092"/>
    <w:rsid w:val="00417457"/>
    <w:rsid w:val="004177DA"/>
    <w:rsid w:val="00417AA0"/>
    <w:rsid w:val="00420234"/>
    <w:rsid w:val="004202A7"/>
    <w:rsid w:val="00421201"/>
    <w:rsid w:val="0042149E"/>
    <w:rsid w:val="004216C2"/>
    <w:rsid w:val="00421A74"/>
    <w:rsid w:val="00421AA0"/>
    <w:rsid w:val="00421F51"/>
    <w:rsid w:val="00423158"/>
    <w:rsid w:val="0042355E"/>
    <w:rsid w:val="004240AE"/>
    <w:rsid w:val="004244E3"/>
    <w:rsid w:val="004248DF"/>
    <w:rsid w:val="004250CC"/>
    <w:rsid w:val="004253F7"/>
    <w:rsid w:val="00426338"/>
    <w:rsid w:val="004263F0"/>
    <w:rsid w:val="00426B4A"/>
    <w:rsid w:val="004272AC"/>
    <w:rsid w:val="0043006A"/>
    <w:rsid w:val="0043166E"/>
    <w:rsid w:val="00432A7C"/>
    <w:rsid w:val="00432C9E"/>
    <w:rsid w:val="0043309B"/>
    <w:rsid w:val="00433117"/>
    <w:rsid w:val="0043487D"/>
    <w:rsid w:val="004349D7"/>
    <w:rsid w:val="004354CE"/>
    <w:rsid w:val="004359DE"/>
    <w:rsid w:val="0043652D"/>
    <w:rsid w:val="004367DD"/>
    <w:rsid w:val="00437002"/>
    <w:rsid w:val="004373B5"/>
    <w:rsid w:val="00437C92"/>
    <w:rsid w:val="00437D4C"/>
    <w:rsid w:val="004405CF"/>
    <w:rsid w:val="004410DD"/>
    <w:rsid w:val="00441E9B"/>
    <w:rsid w:val="00441EF1"/>
    <w:rsid w:val="004420E8"/>
    <w:rsid w:val="00442315"/>
    <w:rsid w:val="004436A5"/>
    <w:rsid w:val="00443833"/>
    <w:rsid w:val="00443A02"/>
    <w:rsid w:val="00443A45"/>
    <w:rsid w:val="00443E1D"/>
    <w:rsid w:val="0044476E"/>
    <w:rsid w:val="00444C14"/>
    <w:rsid w:val="00445602"/>
    <w:rsid w:val="0044566F"/>
    <w:rsid w:val="00445B97"/>
    <w:rsid w:val="00445E3C"/>
    <w:rsid w:val="00445EF9"/>
    <w:rsid w:val="0044633E"/>
    <w:rsid w:val="004474B5"/>
    <w:rsid w:val="004479E4"/>
    <w:rsid w:val="00447B5B"/>
    <w:rsid w:val="004513D8"/>
    <w:rsid w:val="004513EE"/>
    <w:rsid w:val="00451E74"/>
    <w:rsid w:val="004527C5"/>
    <w:rsid w:val="004527FA"/>
    <w:rsid w:val="0045386A"/>
    <w:rsid w:val="00453B2A"/>
    <w:rsid w:val="00454D66"/>
    <w:rsid w:val="00455084"/>
    <w:rsid w:val="00455187"/>
    <w:rsid w:val="00455E29"/>
    <w:rsid w:val="004563FD"/>
    <w:rsid w:val="0045665F"/>
    <w:rsid w:val="00456854"/>
    <w:rsid w:val="00456962"/>
    <w:rsid w:val="00456B15"/>
    <w:rsid w:val="0045743E"/>
    <w:rsid w:val="00460D37"/>
    <w:rsid w:val="004615FB"/>
    <w:rsid w:val="00461793"/>
    <w:rsid w:val="004624A3"/>
    <w:rsid w:val="00463451"/>
    <w:rsid w:val="004637D8"/>
    <w:rsid w:val="004638BC"/>
    <w:rsid w:val="004639EF"/>
    <w:rsid w:val="0046486E"/>
    <w:rsid w:val="00464C95"/>
    <w:rsid w:val="00464D7D"/>
    <w:rsid w:val="00465E46"/>
    <w:rsid w:val="004673C0"/>
    <w:rsid w:val="00467789"/>
    <w:rsid w:val="00467CF0"/>
    <w:rsid w:val="00467ECD"/>
    <w:rsid w:val="00470904"/>
    <w:rsid w:val="00471EF6"/>
    <w:rsid w:val="00472006"/>
    <w:rsid w:val="004724AD"/>
    <w:rsid w:val="00472B22"/>
    <w:rsid w:val="00472CB4"/>
    <w:rsid w:val="004730AB"/>
    <w:rsid w:val="00473647"/>
    <w:rsid w:val="00473A65"/>
    <w:rsid w:val="0047424B"/>
    <w:rsid w:val="00474301"/>
    <w:rsid w:val="00474636"/>
    <w:rsid w:val="00474721"/>
    <w:rsid w:val="00474A13"/>
    <w:rsid w:val="00475375"/>
    <w:rsid w:val="0047664F"/>
    <w:rsid w:val="004769D2"/>
    <w:rsid w:val="00477254"/>
    <w:rsid w:val="00477E37"/>
    <w:rsid w:val="0048177F"/>
    <w:rsid w:val="00482174"/>
    <w:rsid w:val="00482933"/>
    <w:rsid w:val="004839FD"/>
    <w:rsid w:val="0048467B"/>
    <w:rsid w:val="00484891"/>
    <w:rsid w:val="00485D11"/>
    <w:rsid w:val="00485F26"/>
    <w:rsid w:val="004861CF"/>
    <w:rsid w:val="004864D7"/>
    <w:rsid w:val="00486806"/>
    <w:rsid w:val="00486924"/>
    <w:rsid w:val="00486995"/>
    <w:rsid w:val="00487501"/>
    <w:rsid w:val="00487960"/>
    <w:rsid w:val="004908F7"/>
    <w:rsid w:val="00490BA6"/>
    <w:rsid w:val="00490C11"/>
    <w:rsid w:val="00490CC2"/>
    <w:rsid w:val="00490EF6"/>
    <w:rsid w:val="004915D3"/>
    <w:rsid w:val="00491766"/>
    <w:rsid w:val="0049256B"/>
    <w:rsid w:val="0049288A"/>
    <w:rsid w:val="00493BDF"/>
    <w:rsid w:val="004943D8"/>
    <w:rsid w:val="0049530F"/>
    <w:rsid w:val="004953F3"/>
    <w:rsid w:val="004964DC"/>
    <w:rsid w:val="004974CE"/>
    <w:rsid w:val="004A05C6"/>
    <w:rsid w:val="004A09FE"/>
    <w:rsid w:val="004A0C97"/>
    <w:rsid w:val="004A10FB"/>
    <w:rsid w:val="004A156D"/>
    <w:rsid w:val="004A1AEF"/>
    <w:rsid w:val="004A26A5"/>
    <w:rsid w:val="004A2B57"/>
    <w:rsid w:val="004A4FF3"/>
    <w:rsid w:val="004A53EE"/>
    <w:rsid w:val="004A54D0"/>
    <w:rsid w:val="004A5A93"/>
    <w:rsid w:val="004A6A24"/>
    <w:rsid w:val="004A7009"/>
    <w:rsid w:val="004A73BA"/>
    <w:rsid w:val="004A7ED4"/>
    <w:rsid w:val="004B088F"/>
    <w:rsid w:val="004B105B"/>
    <w:rsid w:val="004B139B"/>
    <w:rsid w:val="004B2497"/>
    <w:rsid w:val="004B24BE"/>
    <w:rsid w:val="004B284D"/>
    <w:rsid w:val="004B3081"/>
    <w:rsid w:val="004B30B6"/>
    <w:rsid w:val="004B3A9E"/>
    <w:rsid w:val="004B40CC"/>
    <w:rsid w:val="004B4474"/>
    <w:rsid w:val="004B4504"/>
    <w:rsid w:val="004B68C7"/>
    <w:rsid w:val="004B7C90"/>
    <w:rsid w:val="004C03EA"/>
    <w:rsid w:val="004C0B6F"/>
    <w:rsid w:val="004C0D33"/>
    <w:rsid w:val="004C13E0"/>
    <w:rsid w:val="004C1BB9"/>
    <w:rsid w:val="004C1D10"/>
    <w:rsid w:val="004C2707"/>
    <w:rsid w:val="004C295B"/>
    <w:rsid w:val="004C4157"/>
    <w:rsid w:val="004C4BA5"/>
    <w:rsid w:val="004C558A"/>
    <w:rsid w:val="004C57CE"/>
    <w:rsid w:val="004C58D7"/>
    <w:rsid w:val="004C6289"/>
    <w:rsid w:val="004C6312"/>
    <w:rsid w:val="004C6685"/>
    <w:rsid w:val="004C7577"/>
    <w:rsid w:val="004C7BC5"/>
    <w:rsid w:val="004C7FD2"/>
    <w:rsid w:val="004D0373"/>
    <w:rsid w:val="004D072A"/>
    <w:rsid w:val="004D09FF"/>
    <w:rsid w:val="004D104D"/>
    <w:rsid w:val="004D1214"/>
    <w:rsid w:val="004D3CD7"/>
    <w:rsid w:val="004D42C5"/>
    <w:rsid w:val="004D5103"/>
    <w:rsid w:val="004D622E"/>
    <w:rsid w:val="004D637F"/>
    <w:rsid w:val="004D6D93"/>
    <w:rsid w:val="004E0486"/>
    <w:rsid w:val="004E0CB8"/>
    <w:rsid w:val="004E0E0A"/>
    <w:rsid w:val="004E100D"/>
    <w:rsid w:val="004E112C"/>
    <w:rsid w:val="004E153A"/>
    <w:rsid w:val="004E1BBF"/>
    <w:rsid w:val="004E209A"/>
    <w:rsid w:val="004E253B"/>
    <w:rsid w:val="004E2595"/>
    <w:rsid w:val="004E2B04"/>
    <w:rsid w:val="004E2BF5"/>
    <w:rsid w:val="004E2FB1"/>
    <w:rsid w:val="004E3894"/>
    <w:rsid w:val="004E3DFF"/>
    <w:rsid w:val="004E5359"/>
    <w:rsid w:val="004E53C8"/>
    <w:rsid w:val="004E5519"/>
    <w:rsid w:val="004E5E48"/>
    <w:rsid w:val="004E67F6"/>
    <w:rsid w:val="004E73A4"/>
    <w:rsid w:val="004E7772"/>
    <w:rsid w:val="004F02B7"/>
    <w:rsid w:val="004F0B02"/>
    <w:rsid w:val="004F0D86"/>
    <w:rsid w:val="004F1178"/>
    <w:rsid w:val="004F1B22"/>
    <w:rsid w:val="004F1F07"/>
    <w:rsid w:val="004F242E"/>
    <w:rsid w:val="004F3863"/>
    <w:rsid w:val="004F3EE5"/>
    <w:rsid w:val="004F4973"/>
    <w:rsid w:val="004F4E85"/>
    <w:rsid w:val="004F58C5"/>
    <w:rsid w:val="004F5C1F"/>
    <w:rsid w:val="004F5C2D"/>
    <w:rsid w:val="004F5E31"/>
    <w:rsid w:val="004F621D"/>
    <w:rsid w:val="004F79A3"/>
    <w:rsid w:val="004F7FE7"/>
    <w:rsid w:val="0050097E"/>
    <w:rsid w:val="00501330"/>
    <w:rsid w:val="00501450"/>
    <w:rsid w:val="00502F6B"/>
    <w:rsid w:val="00503205"/>
    <w:rsid w:val="0050418C"/>
    <w:rsid w:val="00504733"/>
    <w:rsid w:val="00505227"/>
    <w:rsid w:val="00505B54"/>
    <w:rsid w:val="00505F53"/>
    <w:rsid w:val="005061F1"/>
    <w:rsid w:val="005063F3"/>
    <w:rsid w:val="00506588"/>
    <w:rsid w:val="0050673F"/>
    <w:rsid w:val="005067BC"/>
    <w:rsid w:val="00506E43"/>
    <w:rsid w:val="005073FD"/>
    <w:rsid w:val="00507788"/>
    <w:rsid w:val="00507FDC"/>
    <w:rsid w:val="00510A24"/>
    <w:rsid w:val="0051146E"/>
    <w:rsid w:val="00511535"/>
    <w:rsid w:val="005119A7"/>
    <w:rsid w:val="00512397"/>
    <w:rsid w:val="00512695"/>
    <w:rsid w:val="00512E34"/>
    <w:rsid w:val="0051328E"/>
    <w:rsid w:val="00514338"/>
    <w:rsid w:val="005144BE"/>
    <w:rsid w:val="005147FC"/>
    <w:rsid w:val="00514DB6"/>
    <w:rsid w:val="00516CEC"/>
    <w:rsid w:val="00516D6A"/>
    <w:rsid w:val="00516D8F"/>
    <w:rsid w:val="0051712E"/>
    <w:rsid w:val="00517272"/>
    <w:rsid w:val="00517319"/>
    <w:rsid w:val="00517B02"/>
    <w:rsid w:val="005205FD"/>
    <w:rsid w:val="00520759"/>
    <w:rsid w:val="005207E6"/>
    <w:rsid w:val="00520A2C"/>
    <w:rsid w:val="00520D72"/>
    <w:rsid w:val="00520F01"/>
    <w:rsid w:val="00521177"/>
    <w:rsid w:val="00521397"/>
    <w:rsid w:val="005220A0"/>
    <w:rsid w:val="005225EE"/>
    <w:rsid w:val="00522A12"/>
    <w:rsid w:val="005231FA"/>
    <w:rsid w:val="0052442A"/>
    <w:rsid w:val="005247C5"/>
    <w:rsid w:val="00525A70"/>
    <w:rsid w:val="00525D0F"/>
    <w:rsid w:val="00525D18"/>
    <w:rsid w:val="005262CB"/>
    <w:rsid w:val="00526BFB"/>
    <w:rsid w:val="00527B79"/>
    <w:rsid w:val="00530034"/>
    <w:rsid w:val="00530705"/>
    <w:rsid w:val="00532149"/>
    <w:rsid w:val="00532BBA"/>
    <w:rsid w:val="00532D0B"/>
    <w:rsid w:val="00533143"/>
    <w:rsid w:val="0053335C"/>
    <w:rsid w:val="005337A4"/>
    <w:rsid w:val="00533DA8"/>
    <w:rsid w:val="00535038"/>
    <w:rsid w:val="005352E0"/>
    <w:rsid w:val="00535CE6"/>
    <w:rsid w:val="00536285"/>
    <w:rsid w:val="005366CD"/>
    <w:rsid w:val="00536BE3"/>
    <w:rsid w:val="005370AE"/>
    <w:rsid w:val="005372FE"/>
    <w:rsid w:val="005373C9"/>
    <w:rsid w:val="00537DCE"/>
    <w:rsid w:val="00541FC6"/>
    <w:rsid w:val="005428D0"/>
    <w:rsid w:val="00543D34"/>
    <w:rsid w:val="00543D63"/>
    <w:rsid w:val="00543E4F"/>
    <w:rsid w:val="005466D0"/>
    <w:rsid w:val="00546FCA"/>
    <w:rsid w:val="00547766"/>
    <w:rsid w:val="00547EE6"/>
    <w:rsid w:val="0055000A"/>
    <w:rsid w:val="005507BF"/>
    <w:rsid w:val="00550D06"/>
    <w:rsid w:val="00550F47"/>
    <w:rsid w:val="00550FF4"/>
    <w:rsid w:val="0055122D"/>
    <w:rsid w:val="0055127A"/>
    <w:rsid w:val="00552BF8"/>
    <w:rsid w:val="00552CAA"/>
    <w:rsid w:val="00552F46"/>
    <w:rsid w:val="0055370E"/>
    <w:rsid w:val="00555B71"/>
    <w:rsid w:val="005560E6"/>
    <w:rsid w:val="00556467"/>
    <w:rsid w:val="005567E5"/>
    <w:rsid w:val="0055726D"/>
    <w:rsid w:val="0056012D"/>
    <w:rsid w:val="005605B7"/>
    <w:rsid w:val="00561DD2"/>
    <w:rsid w:val="00562153"/>
    <w:rsid w:val="0056271E"/>
    <w:rsid w:val="00562B72"/>
    <w:rsid w:val="00562C15"/>
    <w:rsid w:val="00562FAD"/>
    <w:rsid w:val="00563713"/>
    <w:rsid w:val="00564A13"/>
    <w:rsid w:val="00564A78"/>
    <w:rsid w:val="00564F85"/>
    <w:rsid w:val="00565349"/>
    <w:rsid w:val="0056567E"/>
    <w:rsid w:val="0056651E"/>
    <w:rsid w:val="005673B0"/>
    <w:rsid w:val="00567AA7"/>
    <w:rsid w:val="005703F6"/>
    <w:rsid w:val="005704B9"/>
    <w:rsid w:val="00570774"/>
    <w:rsid w:val="00570C50"/>
    <w:rsid w:val="005712CD"/>
    <w:rsid w:val="00571A0F"/>
    <w:rsid w:val="0057269F"/>
    <w:rsid w:val="00572F4C"/>
    <w:rsid w:val="00573028"/>
    <w:rsid w:val="00573AE4"/>
    <w:rsid w:val="00573B1F"/>
    <w:rsid w:val="00573C11"/>
    <w:rsid w:val="00574084"/>
    <w:rsid w:val="00574439"/>
    <w:rsid w:val="00574D23"/>
    <w:rsid w:val="00576DBA"/>
    <w:rsid w:val="00577053"/>
    <w:rsid w:val="005770D6"/>
    <w:rsid w:val="00577212"/>
    <w:rsid w:val="00577347"/>
    <w:rsid w:val="00577926"/>
    <w:rsid w:val="00577B20"/>
    <w:rsid w:val="0058001B"/>
    <w:rsid w:val="00580306"/>
    <w:rsid w:val="005805C4"/>
    <w:rsid w:val="005806E0"/>
    <w:rsid w:val="0058070E"/>
    <w:rsid w:val="00580A8C"/>
    <w:rsid w:val="005816C8"/>
    <w:rsid w:val="00582B6D"/>
    <w:rsid w:val="00583DDA"/>
    <w:rsid w:val="00583E4E"/>
    <w:rsid w:val="00583F0E"/>
    <w:rsid w:val="00584783"/>
    <w:rsid w:val="00584C75"/>
    <w:rsid w:val="0058509B"/>
    <w:rsid w:val="00585691"/>
    <w:rsid w:val="00585A6F"/>
    <w:rsid w:val="0059030E"/>
    <w:rsid w:val="00590805"/>
    <w:rsid w:val="005918F4"/>
    <w:rsid w:val="005920BF"/>
    <w:rsid w:val="005929AB"/>
    <w:rsid w:val="00592ED9"/>
    <w:rsid w:val="0059339B"/>
    <w:rsid w:val="00593862"/>
    <w:rsid w:val="0059437B"/>
    <w:rsid w:val="00594A76"/>
    <w:rsid w:val="00595E23"/>
    <w:rsid w:val="005963FA"/>
    <w:rsid w:val="005964BF"/>
    <w:rsid w:val="00596FBF"/>
    <w:rsid w:val="00597A65"/>
    <w:rsid w:val="005A029F"/>
    <w:rsid w:val="005A082C"/>
    <w:rsid w:val="005A0D21"/>
    <w:rsid w:val="005A0DD7"/>
    <w:rsid w:val="005A298A"/>
    <w:rsid w:val="005A3A78"/>
    <w:rsid w:val="005A3BF5"/>
    <w:rsid w:val="005A3D6D"/>
    <w:rsid w:val="005A3FC8"/>
    <w:rsid w:val="005A410A"/>
    <w:rsid w:val="005A4B55"/>
    <w:rsid w:val="005A4CFB"/>
    <w:rsid w:val="005A5270"/>
    <w:rsid w:val="005A554A"/>
    <w:rsid w:val="005A5831"/>
    <w:rsid w:val="005A5FD3"/>
    <w:rsid w:val="005A6E26"/>
    <w:rsid w:val="005A712F"/>
    <w:rsid w:val="005A781D"/>
    <w:rsid w:val="005A78AD"/>
    <w:rsid w:val="005B1A2C"/>
    <w:rsid w:val="005B25CA"/>
    <w:rsid w:val="005B29BA"/>
    <w:rsid w:val="005B2A70"/>
    <w:rsid w:val="005B2C4B"/>
    <w:rsid w:val="005B2F75"/>
    <w:rsid w:val="005B2FF8"/>
    <w:rsid w:val="005B48DA"/>
    <w:rsid w:val="005B4D9E"/>
    <w:rsid w:val="005B5154"/>
    <w:rsid w:val="005B574D"/>
    <w:rsid w:val="005B6075"/>
    <w:rsid w:val="005B60B4"/>
    <w:rsid w:val="005B69C0"/>
    <w:rsid w:val="005B6D81"/>
    <w:rsid w:val="005B73B5"/>
    <w:rsid w:val="005B7779"/>
    <w:rsid w:val="005C0443"/>
    <w:rsid w:val="005C048A"/>
    <w:rsid w:val="005C1336"/>
    <w:rsid w:val="005C150B"/>
    <w:rsid w:val="005C2575"/>
    <w:rsid w:val="005C3619"/>
    <w:rsid w:val="005C5180"/>
    <w:rsid w:val="005C5B96"/>
    <w:rsid w:val="005C6DF3"/>
    <w:rsid w:val="005C6EE6"/>
    <w:rsid w:val="005C71B1"/>
    <w:rsid w:val="005C77A3"/>
    <w:rsid w:val="005C787F"/>
    <w:rsid w:val="005C7C5F"/>
    <w:rsid w:val="005D0347"/>
    <w:rsid w:val="005D1737"/>
    <w:rsid w:val="005D1BAA"/>
    <w:rsid w:val="005D224A"/>
    <w:rsid w:val="005D3D8A"/>
    <w:rsid w:val="005D465C"/>
    <w:rsid w:val="005D4F52"/>
    <w:rsid w:val="005D5BD3"/>
    <w:rsid w:val="005D636C"/>
    <w:rsid w:val="005D6388"/>
    <w:rsid w:val="005D6631"/>
    <w:rsid w:val="005D6BDD"/>
    <w:rsid w:val="005D74D0"/>
    <w:rsid w:val="005D751C"/>
    <w:rsid w:val="005D7743"/>
    <w:rsid w:val="005D7C01"/>
    <w:rsid w:val="005D7DC8"/>
    <w:rsid w:val="005E16F0"/>
    <w:rsid w:val="005E1C1A"/>
    <w:rsid w:val="005E1CAE"/>
    <w:rsid w:val="005E1D16"/>
    <w:rsid w:val="005E26D4"/>
    <w:rsid w:val="005E3EB5"/>
    <w:rsid w:val="005E3F40"/>
    <w:rsid w:val="005E428D"/>
    <w:rsid w:val="005E4AD9"/>
    <w:rsid w:val="005E4EF5"/>
    <w:rsid w:val="005E565A"/>
    <w:rsid w:val="005E5C47"/>
    <w:rsid w:val="005E7C29"/>
    <w:rsid w:val="005F092B"/>
    <w:rsid w:val="005F0EF8"/>
    <w:rsid w:val="005F14FC"/>
    <w:rsid w:val="005F18EC"/>
    <w:rsid w:val="005F1B41"/>
    <w:rsid w:val="005F1BEA"/>
    <w:rsid w:val="005F29B1"/>
    <w:rsid w:val="005F2E33"/>
    <w:rsid w:val="005F379F"/>
    <w:rsid w:val="005F3CA8"/>
    <w:rsid w:val="005F3DCC"/>
    <w:rsid w:val="005F3E48"/>
    <w:rsid w:val="005F3E4D"/>
    <w:rsid w:val="005F417E"/>
    <w:rsid w:val="005F4247"/>
    <w:rsid w:val="005F46EF"/>
    <w:rsid w:val="005F4CAB"/>
    <w:rsid w:val="005F5AC6"/>
    <w:rsid w:val="005F5C71"/>
    <w:rsid w:val="005F5DD7"/>
    <w:rsid w:val="005F6CDC"/>
    <w:rsid w:val="005F6E75"/>
    <w:rsid w:val="006005DE"/>
    <w:rsid w:val="006008D1"/>
    <w:rsid w:val="006011AC"/>
    <w:rsid w:val="00601288"/>
    <w:rsid w:val="006013F7"/>
    <w:rsid w:val="006018D4"/>
    <w:rsid w:val="0060192E"/>
    <w:rsid w:val="00601A2D"/>
    <w:rsid w:val="00602150"/>
    <w:rsid w:val="006026B4"/>
    <w:rsid w:val="00602BBC"/>
    <w:rsid w:val="00602CF5"/>
    <w:rsid w:val="00602F17"/>
    <w:rsid w:val="006030A2"/>
    <w:rsid w:val="0060393E"/>
    <w:rsid w:val="00603D22"/>
    <w:rsid w:val="00603DC4"/>
    <w:rsid w:val="00604789"/>
    <w:rsid w:val="00605012"/>
    <w:rsid w:val="0060542A"/>
    <w:rsid w:val="00605589"/>
    <w:rsid w:val="00606906"/>
    <w:rsid w:val="00606B30"/>
    <w:rsid w:val="00607569"/>
    <w:rsid w:val="00610B62"/>
    <w:rsid w:val="00611187"/>
    <w:rsid w:val="00611CAC"/>
    <w:rsid w:val="00611F71"/>
    <w:rsid w:val="0061203A"/>
    <w:rsid w:val="00615909"/>
    <w:rsid w:val="006163FC"/>
    <w:rsid w:val="006164D6"/>
    <w:rsid w:val="00616ECC"/>
    <w:rsid w:val="0061730F"/>
    <w:rsid w:val="00617C6E"/>
    <w:rsid w:val="00622F5B"/>
    <w:rsid w:val="006238BC"/>
    <w:rsid w:val="00624007"/>
    <w:rsid w:val="006243A8"/>
    <w:rsid w:val="00624F59"/>
    <w:rsid w:val="0062564F"/>
    <w:rsid w:val="006258FF"/>
    <w:rsid w:val="0062639C"/>
    <w:rsid w:val="00626F98"/>
    <w:rsid w:val="00627E10"/>
    <w:rsid w:val="00630834"/>
    <w:rsid w:val="00631959"/>
    <w:rsid w:val="00631D7D"/>
    <w:rsid w:val="0063278E"/>
    <w:rsid w:val="0063311C"/>
    <w:rsid w:val="00633503"/>
    <w:rsid w:val="0063429C"/>
    <w:rsid w:val="006345D5"/>
    <w:rsid w:val="006353A9"/>
    <w:rsid w:val="00636256"/>
    <w:rsid w:val="006365F6"/>
    <w:rsid w:val="00636907"/>
    <w:rsid w:val="00636CAD"/>
    <w:rsid w:val="00637833"/>
    <w:rsid w:val="00637FCC"/>
    <w:rsid w:val="006400E9"/>
    <w:rsid w:val="006409B3"/>
    <w:rsid w:val="006415AA"/>
    <w:rsid w:val="00642023"/>
    <w:rsid w:val="0064237D"/>
    <w:rsid w:val="00643AC9"/>
    <w:rsid w:val="00643BAC"/>
    <w:rsid w:val="00643BBD"/>
    <w:rsid w:val="00643EF5"/>
    <w:rsid w:val="00644568"/>
    <w:rsid w:val="006447AC"/>
    <w:rsid w:val="006451D0"/>
    <w:rsid w:val="006453AE"/>
    <w:rsid w:val="00645521"/>
    <w:rsid w:val="00645E6F"/>
    <w:rsid w:val="00646424"/>
    <w:rsid w:val="00646BCD"/>
    <w:rsid w:val="00647977"/>
    <w:rsid w:val="00647A4C"/>
    <w:rsid w:val="00650233"/>
    <w:rsid w:val="00650670"/>
    <w:rsid w:val="00650B43"/>
    <w:rsid w:val="00650C8E"/>
    <w:rsid w:val="00651D9F"/>
    <w:rsid w:val="00652252"/>
    <w:rsid w:val="00652FBB"/>
    <w:rsid w:val="00653D53"/>
    <w:rsid w:val="00653E04"/>
    <w:rsid w:val="00654090"/>
    <w:rsid w:val="0065490D"/>
    <w:rsid w:val="00654F1E"/>
    <w:rsid w:val="00655477"/>
    <w:rsid w:val="00656272"/>
    <w:rsid w:val="0065668E"/>
    <w:rsid w:val="00656738"/>
    <w:rsid w:val="00656947"/>
    <w:rsid w:val="006575E8"/>
    <w:rsid w:val="00657816"/>
    <w:rsid w:val="00657D5F"/>
    <w:rsid w:val="00657E0F"/>
    <w:rsid w:val="00657F8C"/>
    <w:rsid w:val="00660882"/>
    <w:rsid w:val="00660BC7"/>
    <w:rsid w:val="00661410"/>
    <w:rsid w:val="00661483"/>
    <w:rsid w:val="00661BC4"/>
    <w:rsid w:val="00662411"/>
    <w:rsid w:val="00662B51"/>
    <w:rsid w:val="00662E47"/>
    <w:rsid w:val="006638F5"/>
    <w:rsid w:val="00663A13"/>
    <w:rsid w:val="00663AC7"/>
    <w:rsid w:val="00663DB4"/>
    <w:rsid w:val="00664356"/>
    <w:rsid w:val="00664886"/>
    <w:rsid w:val="00664EC6"/>
    <w:rsid w:val="006658FB"/>
    <w:rsid w:val="006660D5"/>
    <w:rsid w:val="006674E0"/>
    <w:rsid w:val="00667E53"/>
    <w:rsid w:val="00670BF8"/>
    <w:rsid w:val="00670F8C"/>
    <w:rsid w:val="00671409"/>
    <w:rsid w:val="006719CF"/>
    <w:rsid w:val="006724F3"/>
    <w:rsid w:val="006730A2"/>
    <w:rsid w:val="00673285"/>
    <w:rsid w:val="006736BF"/>
    <w:rsid w:val="00673933"/>
    <w:rsid w:val="006742DA"/>
    <w:rsid w:val="006745AF"/>
    <w:rsid w:val="006746C3"/>
    <w:rsid w:val="00675F8A"/>
    <w:rsid w:val="0067660C"/>
    <w:rsid w:val="0067778E"/>
    <w:rsid w:val="00677D51"/>
    <w:rsid w:val="00680193"/>
    <w:rsid w:val="00680669"/>
    <w:rsid w:val="0068114D"/>
    <w:rsid w:val="0068233F"/>
    <w:rsid w:val="00682A21"/>
    <w:rsid w:val="006842CF"/>
    <w:rsid w:val="00685FE4"/>
    <w:rsid w:val="00686485"/>
    <w:rsid w:val="00686C14"/>
    <w:rsid w:val="00687F96"/>
    <w:rsid w:val="00690300"/>
    <w:rsid w:val="006904B3"/>
    <w:rsid w:val="00690623"/>
    <w:rsid w:val="00690B35"/>
    <w:rsid w:val="0069102A"/>
    <w:rsid w:val="00691412"/>
    <w:rsid w:val="00692398"/>
    <w:rsid w:val="00692857"/>
    <w:rsid w:val="00693150"/>
    <w:rsid w:val="00693DC0"/>
    <w:rsid w:val="00693F46"/>
    <w:rsid w:val="00694700"/>
    <w:rsid w:val="00695365"/>
    <w:rsid w:val="0069564D"/>
    <w:rsid w:val="00695713"/>
    <w:rsid w:val="0069601C"/>
    <w:rsid w:val="00696020"/>
    <w:rsid w:val="0069641D"/>
    <w:rsid w:val="00696F43"/>
    <w:rsid w:val="00696FA8"/>
    <w:rsid w:val="00697F76"/>
    <w:rsid w:val="006A0510"/>
    <w:rsid w:val="006A12C7"/>
    <w:rsid w:val="006A1E35"/>
    <w:rsid w:val="006A29D2"/>
    <w:rsid w:val="006A31A4"/>
    <w:rsid w:val="006A3DC9"/>
    <w:rsid w:val="006A4CB5"/>
    <w:rsid w:val="006A52E2"/>
    <w:rsid w:val="006A65F7"/>
    <w:rsid w:val="006A6B99"/>
    <w:rsid w:val="006A6F16"/>
    <w:rsid w:val="006A78A8"/>
    <w:rsid w:val="006B069D"/>
    <w:rsid w:val="006B19C9"/>
    <w:rsid w:val="006B2007"/>
    <w:rsid w:val="006B294A"/>
    <w:rsid w:val="006B2C07"/>
    <w:rsid w:val="006B32ED"/>
    <w:rsid w:val="006B4B6D"/>
    <w:rsid w:val="006B4C3A"/>
    <w:rsid w:val="006B4CFA"/>
    <w:rsid w:val="006B4FCE"/>
    <w:rsid w:val="006B54B6"/>
    <w:rsid w:val="006B5906"/>
    <w:rsid w:val="006B59FA"/>
    <w:rsid w:val="006B686B"/>
    <w:rsid w:val="006B695A"/>
    <w:rsid w:val="006B7813"/>
    <w:rsid w:val="006B7C7F"/>
    <w:rsid w:val="006C015B"/>
    <w:rsid w:val="006C0EE9"/>
    <w:rsid w:val="006C14CC"/>
    <w:rsid w:val="006C1E1A"/>
    <w:rsid w:val="006C1F9F"/>
    <w:rsid w:val="006C26EF"/>
    <w:rsid w:val="006C2EA7"/>
    <w:rsid w:val="006C4696"/>
    <w:rsid w:val="006C497B"/>
    <w:rsid w:val="006C61D0"/>
    <w:rsid w:val="006C6204"/>
    <w:rsid w:val="006C6CBC"/>
    <w:rsid w:val="006C7C3A"/>
    <w:rsid w:val="006D0500"/>
    <w:rsid w:val="006D0777"/>
    <w:rsid w:val="006D0917"/>
    <w:rsid w:val="006D1945"/>
    <w:rsid w:val="006D1B86"/>
    <w:rsid w:val="006D2F24"/>
    <w:rsid w:val="006D3439"/>
    <w:rsid w:val="006D4907"/>
    <w:rsid w:val="006D4977"/>
    <w:rsid w:val="006D4C77"/>
    <w:rsid w:val="006D54AD"/>
    <w:rsid w:val="006D6D9B"/>
    <w:rsid w:val="006D7F14"/>
    <w:rsid w:val="006E09F8"/>
    <w:rsid w:val="006E0E56"/>
    <w:rsid w:val="006E1073"/>
    <w:rsid w:val="006E1697"/>
    <w:rsid w:val="006E1709"/>
    <w:rsid w:val="006E21CE"/>
    <w:rsid w:val="006E2B20"/>
    <w:rsid w:val="006E3B4C"/>
    <w:rsid w:val="006E3EE2"/>
    <w:rsid w:val="006E4C6D"/>
    <w:rsid w:val="006E53C5"/>
    <w:rsid w:val="006E57CD"/>
    <w:rsid w:val="006E6CC3"/>
    <w:rsid w:val="006E7B31"/>
    <w:rsid w:val="006F02BB"/>
    <w:rsid w:val="006F15EF"/>
    <w:rsid w:val="006F1D2B"/>
    <w:rsid w:val="006F224B"/>
    <w:rsid w:val="006F27F2"/>
    <w:rsid w:val="006F295C"/>
    <w:rsid w:val="006F2DBA"/>
    <w:rsid w:val="006F3687"/>
    <w:rsid w:val="006F3947"/>
    <w:rsid w:val="006F3B15"/>
    <w:rsid w:val="006F4C9E"/>
    <w:rsid w:val="006F5093"/>
    <w:rsid w:val="006F5C1A"/>
    <w:rsid w:val="006F5C2D"/>
    <w:rsid w:val="006F630B"/>
    <w:rsid w:val="006F69B5"/>
    <w:rsid w:val="006F6A55"/>
    <w:rsid w:val="006F6A5F"/>
    <w:rsid w:val="006F6D81"/>
    <w:rsid w:val="006F77F4"/>
    <w:rsid w:val="006F7E5E"/>
    <w:rsid w:val="007009BD"/>
    <w:rsid w:val="007014C1"/>
    <w:rsid w:val="00701545"/>
    <w:rsid w:val="00702314"/>
    <w:rsid w:val="007028D5"/>
    <w:rsid w:val="00702AD1"/>
    <w:rsid w:val="00702BEB"/>
    <w:rsid w:val="00703A32"/>
    <w:rsid w:val="00703BB1"/>
    <w:rsid w:val="007041F9"/>
    <w:rsid w:val="00704439"/>
    <w:rsid w:val="00704CC9"/>
    <w:rsid w:val="00705239"/>
    <w:rsid w:val="007061F1"/>
    <w:rsid w:val="00706B34"/>
    <w:rsid w:val="00706EDB"/>
    <w:rsid w:val="00710785"/>
    <w:rsid w:val="00710A18"/>
    <w:rsid w:val="00711AE0"/>
    <w:rsid w:val="00711C5A"/>
    <w:rsid w:val="00713A49"/>
    <w:rsid w:val="00713C18"/>
    <w:rsid w:val="0071527C"/>
    <w:rsid w:val="007155A6"/>
    <w:rsid w:val="0071607F"/>
    <w:rsid w:val="007169A4"/>
    <w:rsid w:val="00717C8D"/>
    <w:rsid w:val="00720740"/>
    <w:rsid w:val="00721A30"/>
    <w:rsid w:val="00721CB7"/>
    <w:rsid w:val="007223EF"/>
    <w:rsid w:val="00722CC9"/>
    <w:rsid w:val="007232DE"/>
    <w:rsid w:val="007236BB"/>
    <w:rsid w:val="00724848"/>
    <w:rsid w:val="00724F00"/>
    <w:rsid w:val="00725356"/>
    <w:rsid w:val="00725972"/>
    <w:rsid w:val="007259E1"/>
    <w:rsid w:val="00726330"/>
    <w:rsid w:val="00726A51"/>
    <w:rsid w:val="00726CB4"/>
    <w:rsid w:val="00726D56"/>
    <w:rsid w:val="007279B6"/>
    <w:rsid w:val="00730F02"/>
    <w:rsid w:val="00730F05"/>
    <w:rsid w:val="0073107A"/>
    <w:rsid w:val="0073234F"/>
    <w:rsid w:val="007323B9"/>
    <w:rsid w:val="0073329F"/>
    <w:rsid w:val="00733B6F"/>
    <w:rsid w:val="0073402D"/>
    <w:rsid w:val="00734931"/>
    <w:rsid w:val="00734EAC"/>
    <w:rsid w:val="007351C8"/>
    <w:rsid w:val="00735B8B"/>
    <w:rsid w:val="00736063"/>
    <w:rsid w:val="00736D41"/>
    <w:rsid w:val="00737BE5"/>
    <w:rsid w:val="0074053E"/>
    <w:rsid w:val="00740CC6"/>
    <w:rsid w:val="00741107"/>
    <w:rsid w:val="007412CE"/>
    <w:rsid w:val="0074138C"/>
    <w:rsid w:val="0074149E"/>
    <w:rsid w:val="00742629"/>
    <w:rsid w:val="00742719"/>
    <w:rsid w:val="00743F02"/>
    <w:rsid w:val="0074553F"/>
    <w:rsid w:val="0074573C"/>
    <w:rsid w:val="007463FE"/>
    <w:rsid w:val="007474BA"/>
    <w:rsid w:val="00747904"/>
    <w:rsid w:val="007500AF"/>
    <w:rsid w:val="00750640"/>
    <w:rsid w:val="00750B9D"/>
    <w:rsid w:val="00751A2C"/>
    <w:rsid w:val="00751BF4"/>
    <w:rsid w:val="007522F2"/>
    <w:rsid w:val="00752386"/>
    <w:rsid w:val="0075251E"/>
    <w:rsid w:val="00752934"/>
    <w:rsid w:val="00753416"/>
    <w:rsid w:val="00753D42"/>
    <w:rsid w:val="00754CA0"/>
    <w:rsid w:val="007551BB"/>
    <w:rsid w:val="0075530A"/>
    <w:rsid w:val="00755751"/>
    <w:rsid w:val="007559DC"/>
    <w:rsid w:val="00755BEB"/>
    <w:rsid w:val="00755DC0"/>
    <w:rsid w:val="0075604E"/>
    <w:rsid w:val="00756263"/>
    <w:rsid w:val="00756658"/>
    <w:rsid w:val="00756DF8"/>
    <w:rsid w:val="00756FD3"/>
    <w:rsid w:val="007576D7"/>
    <w:rsid w:val="00757B17"/>
    <w:rsid w:val="00757B98"/>
    <w:rsid w:val="00760355"/>
    <w:rsid w:val="00761869"/>
    <w:rsid w:val="00761914"/>
    <w:rsid w:val="007629A4"/>
    <w:rsid w:val="0076340D"/>
    <w:rsid w:val="00763796"/>
    <w:rsid w:val="0076458D"/>
    <w:rsid w:val="00765FFD"/>
    <w:rsid w:val="007661BA"/>
    <w:rsid w:val="0076685D"/>
    <w:rsid w:val="00767B7C"/>
    <w:rsid w:val="007703C4"/>
    <w:rsid w:val="00772990"/>
    <w:rsid w:val="00773080"/>
    <w:rsid w:val="007748F4"/>
    <w:rsid w:val="00775C07"/>
    <w:rsid w:val="00775D8A"/>
    <w:rsid w:val="0077609D"/>
    <w:rsid w:val="0077635D"/>
    <w:rsid w:val="007768DB"/>
    <w:rsid w:val="007770D4"/>
    <w:rsid w:val="00777393"/>
    <w:rsid w:val="007805A8"/>
    <w:rsid w:val="0078082C"/>
    <w:rsid w:val="00780ABE"/>
    <w:rsid w:val="00780D63"/>
    <w:rsid w:val="00781F93"/>
    <w:rsid w:val="00782217"/>
    <w:rsid w:val="00784156"/>
    <w:rsid w:val="0078415D"/>
    <w:rsid w:val="00784B3A"/>
    <w:rsid w:val="00784DCB"/>
    <w:rsid w:val="00785601"/>
    <w:rsid w:val="00786FCD"/>
    <w:rsid w:val="00787826"/>
    <w:rsid w:val="00790C4F"/>
    <w:rsid w:val="00790CEE"/>
    <w:rsid w:val="00790D96"/>
    <w:rsid w:val="00791087"/>
    <w:rsid w:val="00791708"/>
    <w:rsid w:val="00792E41"/>
    <w:rsid w:val="0079342F"/>
    <w:rsid w:val="00793B7A"/>
    <w:rsid w:val="00793D3B"/>
    <w:rsid w:val="007949EE"/>
    <w:rsid w:val="00794A9A"/>
    <w:rsid w:val="00794FC8"/>
    <w:rsid w:val="00796249"/>
    <w:rsid w:val="00796274"/>
    <w:rsid w:val="00796290"/>
    <w:rsid w:val="00796C90"/>
    <w:rsid w:val="00796D23"/>
    <w:rsid w:val="007976BF"/>
    <w:rsid w:val="00797ECF"/>
    <w:rsid w:val="007A0C8C"/>
    <w:rsid w:val="007A0E6A"/>
    <w:rsid w:val="007A17A2"/>
    <w:rsid w:val="007A1C48"/>
    <w:rsid w:val="007A25AC"/>
    <w:rsid w:val="007A2B2A"/>
    <w:rsid w:val="007A30AD"/>
    <w:rsid w:val="007A36F3"/>
    <w:rsid w:val="007A3CEA"/>
    <w:rsid w:val="007A42DB"/>
    <w:rsid w:val="007A5B96"/>
    <w:rsid w:val="007A6808"/>
    <w:rsid w:val="007A6DBC"/>
    <w:rsid w:val="007A741F"/>
    <w:rsid w:val="007B01C5"/>
    <w:rsid w:val="007B0317"/>
    <w:rsid w:val="007B03CC"/>
    <w:rsid w:val="007B08A1"/>
    <w:rsid w:val="007B0C46"/>
    <w:rsid w:val="007B1542"/>
    <w:rsid w:val="007B167D"/>
    <w:rsid w:val="007B3B95"/>
    <w:rsid w:val="007B3E62"/>
    <w:rsid w:val="007B42EF"/>
    <w:rsid w:val="007B5479"/>
    <w:rsid w:val="007B6F75"/>
    <w:rsid w:val="007C01BB"/>
    <w:rsid w:val="007C04C3"/>
    <w:rsid w:val="007C07A1"/>
    <w:rsid w:val="007C0E20"/>
    <w:rsid w:val="007C2AF2"/>
    <w:rsid w:val="007C2F2E"/>
    <w:rsid w:val="007C3D50"/>
    <w:rsid w:val="007C46FD"/>
    <w:rsid w:val="007C5F3D"/>
    <w:rsid w:val="007C639C"/>
    <w:rsid w:val="007C6BB2"/>
    <w:rsid w:val="007C738F"/>
    <w:rsid w:val="007C7C4E"/>
    <w:rsid w:val="007D14FD"/>
    <w:rsid w:val="007D165F"/>
    <w:rsid w:val="007D20C8"/>
    <w:rsid w:val="007D2DBB"/>
    <w:rsid w:val="007D37C1"/>
    <w:rsid w:val="007D3F0C"/>
    <w:rsid w:val="007D427C"/>
    <w:rsid w:val="007D43FF"/>
    <w:rsid w:val="007D45C4"/>
    <w:rsid w:val="007D496C"/>
    <w:rsid w:val="007D4CF2"/>
    <w:rsid w:val="007D4D18"/>
    <w:rsid w:val="007D51A4"/>
    <w:rsid w:val="007D540B"/>
    <w:rsid w:val="007D5B4D"/>
    <w:rsid w:val="007D5EA1"/>
    <w:rsid w:val="007D64CD"/>
    <w:rsid w:val="007E014F"/>
    <w:rsid w:val="007E0555"/>
    <w:rsid w:val="007E0F94"/>
    <w:rsid w:val="007E1D77"/>
    <w:rsid w:val="007E2CFE"/>
    <w:rsid w:val="007E2EA1"/>
    <w:rsid w:val="007E40DB"/>
    <w:rsid w:val="007E46AF"/>
    <w:rsid w:val="007E501C"/>
    <w:rsid w:val="007E55B1"/>
    <w:rsid w:val="007E5DFA"/>
    <w:rsid w:val="007E662A"/>
    <w:rsid w:val="007E6756"/>
    <w:rsid w:val="007E6A9A"/>
    <w:rsid w:val="007E7609"/>
    <w:rsid w:val="007E7776"/>
    <w:rsid w:val="007E781F"/>
    <w:rsid w:val="007E7E06"/>
    <w:rsid w:val="007F0261"/>
    <w:rsid w:val="007F0400"/>
    <w:rsid w:val="007F0988"/>
    <w:rsid w:val="007F1456"/>
    <w:rsid w:val="007F265D"/>
    <w:rsid w:val="007F28CA"/>
    <w:rsid w:val="007F2EC8"/>
    <w:rsid w:val="007F30E4"/>
    <w:rsid w:val="007F3511"/>
    <w:rsid w:val="007F36A4"/>
    <w:rsid w:val="007F4BFF"/>
    <w:rsid w:val="007F4C35"/>
    <w:rsid w:val="007F5A1A"/>
    <w:rsid w:val="007F5ABA"/>
    <w:rsid w:val="007F5AD4"/>
    <w:rsid w:val="007F5AEB"/>
    <w:rsid w:val="007F600C"/>
    <w:rsid w:val="007F6DCF"/>
    <w:rsid w:val="007F75F7"/>
    <w:rsid w:val="007F77C7"/>
    <w:rsid w:val="007F7E6E"/>
    <w:rsid w:val="00800468"/>
    <w:rsid w:val="00801920"/>
    <w:rsid w:val="00801A97"/>
    <w:rsid w:val="00801F4B"/>
    <w:rsid w:val="00802253"/>
    <w:rsid w:val="008029ED"/>
    <w:rsid w:val="008064E2"/>
    <w:rsid w:val="00806AA6"/>
    <w:rsid w:val="00806E67"/>
    <w:rsid w:val="00807B2F"/>
    <w:rsid w:val="00807EF0"/>
    <w:rsid w:val="008107B6"/>
    <w:rsid w:val="00810973"/>
    <w:rsid w:val="00810C04"/>
    <w:rsid w:val="0081123E"/>
    <w:rsid w:val="00811F72"/>
    <w:rsid w:val="008125F0"/>
    <w:rsid w:val="0081355E"/>
    <w:rsid w:val="00813C0B"/>
    <w:rsid w:val="008142BE"/>
    <w:rsid w:val="008149F0"/>
    <w:rsid w:val="0081555E"/>
    <w:rsid w:val="0081567E"/>
    <w:rsid w:val="00815DC7"/>
    <w:rsid w:val="00816394"/>
    <w:rsid w:val="00816EFC"/>
    <w:rsid w:val="00817116"/>
    <w:rsid w:val="00820616"/>
    <w:rsid w:val="008207BB"/>
    <w:rsid w:val="008212C2"/>
    <w:rsid w:val="00822203"/>
    <w:rsid w:val="00823E98"/>
    <w:rsid w:val="008240A8"/>
    <w:rsid w:val="0082424F"/>
    <w:rsid w:val="00824F17"/>
    <w:rsid w:val="00825115"/>
    <w:rsid w:val="00825CB5"/>
    <w:rsid w:val="00825DF6"/>
    <w:rsid w:val="00826072"/>
    <w:rsid w:val="0082710F"/>
    <w:rsid w:val="00830837"/>
    <w:rsid w:val="00830A0B"/>
    <w:rsid w:val="00830A50"/>
    <w:rsid w:val="00831FC0"/>
    <w:rsid w:val="008321FA"/>
    <w:rsid w:val="00832560"/>
    <w:rsid w:val="00833A55"/>
    <w:rsid w:val="00833CEA"/>
    <w:rsid w:val="008341B9"/>
    <w:rsid w:val="00834C17"/>
    <w:rsid w:val="00834F9D"/>
    <w:rsid w:val="00835131"/>
    <w:rsid w:val="008359E6"/>
    <w:rsid w:val="008359EF"/>
    <w:rsid w:val="008362E1"/>
    <w:rsid w:val="00836EB1"/>
    <w:rsid w:val="00837017"/>
    <w:rsid w:val="008375BF"/>
    <w:rsid w:val="00837E60"/>
    <w:rsid w:val="00840DC0"/>
    <w:rsid w:val="00840E6E"/>
    <w:rsid w:val="008422C8"/>
    <w:rsid w:val="00842AE5"/>
    <w:rsid w:val="00842EBA"/>
    <w:rsid w:val="00844372"/>
    <w:rsid w:val="00844E6C"/>
    <w:rsid w:val="00845141"/>
    <w:rsid w:val="00845436"/>
    <w:rsid w:val="008455B8"/>
    <w:rsid w:val="008459E9"/>
    <w:rsid w:val="0084690C"/>
    <w:rsid w:val="00847665"/>
    <w:rsid w:val="00850CF2"/>
    <w:rsid w:val="008515A4"/>
    <w:rsid w:val="0085172A"/>
    <w:rsid w:val="00851892"/>
    <w:rsid w:val="00851D56"/>
    <w:rsid w:val="00851DF3"/>
    <w:rsid w:val="00852C3C"/>
    <w:rsid w:val="00852E20"/>
    <w:rsid w:val="00852F77"/>
    <w:rsid w:val="008532D5"/>
    <w:rsid w:val="0085373B"/>
    <w:rsid w:val="00853B02"/>
    <w:rsid w:val="00853BEF"/>
    <w:rsid w:val="008550EB"/>
    <w:rsid w:val="00855920"/>
    <w:rsid w:val="008565CB"/>
    <w:rsid w:val="00857CAA"/>
    <w:rsid w:val="00857F5A"/>
    <w:rsid w:val="008603D1"/>
    <w:rsid w:val="00861407"/>
    <w:rsid w:val="0086214D"/>
    <w:rsid w:val="00863C12"/>
    <w:rsid w:val="008645D9"/>
    <w:rsid w:val="008646BD"/>
    <w:rsid w:val="00865211"/>
    <w:rsid w:val="00865A8E"/>
    <w:rsid w:val="0086622B"/>
    <w:rsid w:val="00867519"/>
    <w:rsid w:val="0087039E"/>
    <w:rsid w:val="00870626"/>
    <w:rsid w:val="00871581"/>
    <w:rsid w:val="0087180A"/>
    <w:rsid w:val="00873542"/>
    <w:rsid w:val="00874040"/>
    <w:rsid w:val="0087420C"/>
    <w:rsid w:val="008757DE"/>
    <w:rsid w:val="00875AD0"/>
    <w:rsid w:val="00875E60"/>
    <w:rsid w:val="0087635C"/>
    <w:rsid w:val="00876E4D"/>
    <w:rsid w:val="008772E4"/>
    <w:rsid w:val="0087788C"/>
    <w:rsid w:val="00877C14"/>
    <w:rsid w:val="00880169"/>
    <w:rsid w:val="00880195"/>
    <w:rsid w:val="008816D3"/>
    <w:rsid w:val="008818EF"/>
    <w:rsid w:val="00882961"/>
    <w:rsid w:val="0088317E"/>
    <w:rsid w:val="008832D9"/>
    <w:rsid w:val="0088332D"/>
    <w:rsid w:val="00883342"/>
    <w:rsid w:val="00883D5F"/>
    <w:rsid w:val="00883FDA"/>
    <w:rsid w:val="00884825"/>
    <w:rsid w:val="00885318"/>
    <w:rsid w:val="00885693"/>
    <w:rsid w:val="00886891"/>
    <w:rsid w:val="00886FE3"/>
    <w:rsid w:val="0088728F"/>
    <w:rsid w:val="008875CC"/>
    <w:rsid w:val="00887795"/>
    <w:rsid w:val="0089079D"/>
    <w:rsid w:val="00890D99"/>
    <w:rsid w:val="00891580"/>
    <w:rsid w:val="00891CAF"/>
    <w:rsid w:val="00892687"/>
    <w:rsid w:val="00892699"/>
    <w:rsid w:val="00892881"/>
    <w:rsid w:val="0089402C"/>
    <w:rsid w:val="00894370"/>
    <w:rsid w:val="0089447D"/>
    <w:rsid w:val="00894D34"/>
    <w:rsid w:val="00895234"/>
    <w:rsid w:val="008958F9"/>
    <w:rsid w:val="00896491"/>
    <w:rsid w:val="0089667B"/>
    <w:rsid w:val="00897709"/>
    <w:rsid w:val="00897A19"/>
    <w:rsid w:val="00897C39"/>
    <w:rsid w:val="008A09EB"/>
    <w:rsid w:val="008A0FD9"/>
    <w:rsid w:val="008A16B0"/>
    <w:rsid w:val="008A2EB1"/>
    <w:rsid w:val="008A343D"/>
    <w:rsid w:val="008A36EC"/>
    <w:rsid w:val="008A3760"/>
    <w:rsid w:val="008A3BE8"/>
    <w:rsid w:val="008A3F0F"/>
    <w:rsid w:val="008A579C"/>
    <w:rsid w:val="008A5884"/>
    <w:rsid w:val="008A791A"/>
    <w:rsid w:val="008A7E07"/>
    <w:rsid w:val="008A7FE3"/>
    <w:rsid w:val="008B060F"/>
    <w:rsid w:val="008B0722"/>
    <w:rsid w:val="008B10D8"/>
    <w:rsid w:val="008B1BD3"/>
    <w:rsid w:val="008B1EC5"/>
    <w:rsid w:val="008B20AA"/>
    <w:rsid w:val="008B27EB"/>
    <w:rsid w:val="008B44E7"/>
    <w:rsid w:val="008B4510"/>
    <w:rsid w:val="008B541E"/>
    <w:rsid w:val="008B54AB"/>
    <w:rsid w:val="008B55B0"/>
    <w:rsid w:val="008B5B32"/>
    <w:rsid w:val="008B5D69"/>
    <w:rsid w:val="008B6F2A"/>
    <w:rsid w:val="008B6F4C"/>
    <w:rsid w:val="008B7074"/>
    <w:rsid w:val="008B75AD"/>
    <w:rsid w:val="008B7B35"/>
    <w:rsid w:val="008C07A2"/>
    <w:rsid w:val="008C08E4"/>
    <w:rsid w:val="008C1AF9"/>
    <w:rsid w:val="008C1B5A"/>
    <w:rsid w:val="008C1FF5"/>
    <w:rsid w:val="008C319E"/>
    <w:rsid w:val="008C3C73"/>
    <w:rsid w:val="008C4310"/>
    <w:rsid w:val="008C45DF"/>
    <w:rsid w:val="008C4C8A"/>
    <w:rsid w:val="008C5692"/>
    <w:rsid w:val="008C7BDA"/>
    <w:rsid w:val="008D0746"/>
    <w:rsid w:val="008D0C76"/>
    <w:rsid w:val="008D0D48"/>
    <w:rsid w:val="008D0F47"/>
    <w:rsid w:val="008D13F0"/>
    <w:rsid w:val="008D1550"/>
    <w:rsid w:val="008D19AF"/>
    <w:rsid w:val="008D222F"/>
    <w:rsid w:val="008D3D45"/>
    <w:rsid w:val="008D4DAE"/>
    <w:rsid w:val="008D521B"/>
    <w:rsid w:val="008D5387"/>
    <w:rsid w:val="008D5390"/>
    <w:rsid w:val="008D5C86"/>
    <w:rsid w:val="008D6597"/>
    <w:rsid w:val="008D7830"/>
    <w:rsid w:val="008D7A2F"/>
    <w:rsid w:val="008D7D1B"/>
    <w:rsid w:val="008D7DBD"/>
    <w:rsid w:val="008D7F84"/>
    <w:rsid w:val="008E00AA"/>
    <w:rsid w:val="008E02B8"/>
    <w:rsid w:val="008E0F70"/>
    <w:rsid w:val="008E101F"/>
    <w:rsid w:val="008E12FD"/>
    <w:rsid w:val="008E1F07"/>
    <w:rsid w:val="008E25C9"/>
    <w:rsid w:val="008E2F5D"/>
    <w:rsid w:val="008E34C0"/>
    <w:rsid w:val="008E3C10"/>
    <w:rsid w:val="008E3E0C"/>
    <w:rsid w:val="008E42F3"/>
    <w:rsid w:val="008E4763"/>
    <w:rsid w:val="008E4A70"/>
    <w:rsid w:val="008E4CDC"/>
    <w:rsid w:val="008E5EAF"/>
    <w:rsid w:val="008E6511"/>
    <w:rsid w:val="008E6B9D"/>
    <w:rsid w:val="008E70E3"/>
    <w:rsid w:val="008E7A68"/>
    <w:rsid w:val="008E7B4E"/>
    <w:rsid w:val="008F02A1"/>
    <w:rsid w:val="008F0535"/>
    <w:rsid w:val="008F0811"/>
    <w:rsid w:val="008F087E"/>
    <w:rsid w:val="008F0964"/>
    <w:rsid w:val="008F0DEA"/>
    <w:rsid w:val="008F1484"/>
    <w:rsid w:val="008F14FE"/>
    <w:rsid w:val="008F167A"/>
    <w:rsid w:val="008F1A54"/>
    <w:rsid w:val="008F227C"/>
    <w:rsid w:val="008F3357"/>
    <w:rsid w:val="008F462B"/>
    <w:rsid w:val="008F4710"/>
    <w:rsid w:val="008F47D6"/>
    <w:rsid w:val="008F48B0"/>
    <w:rsid w:val="008F4B70"/>
    <w:rsid w:val="008F4B71"/>
    <w:rsid w:val="008F5456"/>
    <w:rsid w:val="008F55DF"/>
    <w:rsid w:val="008F5718"/>
    <w:rsid w:val="008F5E84"/>
    <w:rsid w:val="008F69BA"/>
    <w:rsid w:val="008F6EE4"/>
    <w:rsid w:val="008F792A"/>
    <w:rsid w:val="00900434"/>
    <w:rsid w:val="00900EA4"/>
    <w:rsid w:val="0090149F"/>
    <w:rsid w:val="00901D31"/>
    <w:rsid w:val="00902C41"/>
    <w:rsid w:val="00903347"/>
    <w:rsid w:val="00903BCA"/>
    <w:rsid w:val="009041A8"/>
    <w:rsid w:val="00905402"/>
    <w:rsid w:val="009059F9"/>
    <w:rsid w:val="00905B05"/>
    <w:rsid w:val="00907B24"/>
    <w:rsid w:val="0091228B"/>
    <w:rsid w:val="009122CC"/>
    <w:rsid w:val="00912A3B"/>
    <w:rsid w:val="00912FBE"/>
    <w:rsid w:val="009139AB"/>
    <w:rsid w:val="009149CA"/>
    <w:rsid w:val="009151D2"/>
    <w:rsid w:val="00916A78"/>
    <w:rsid w:val="00916F67"/>
    <w:rsid w:val="0091717C"/>
    <w:rsid w:val="00917448"/>
    <w:rsid w:val="009175A1"/>
    <w:rsid w:val="009207F0"/>
    <w:rsid w:val="009210F4"/>
    <w:rsid w:val="0092169D"/>
    <w:rsid w:val="00921C47"/>
    <w:rsid w:val="00921CF5"/>
    <w:rsid w:val="009225EC"/>
    <w:rsid w:val="00922629"/>
    <w:rsid w:val="00923909"/>
    <w:rsid w:val="00923910"/>
    <w:rsid w:val="00923AD1"/>
    <w:rsid w:val="00925564"/>
    <w:rsid w:val="0092648A"/>
    <w:rsid w:val="00926D01"/>
    <w:rsid w:val="00926DE8"/>
    <w:rsid w:val="00927696"/>
    <w:rsid w:val="009276B2"/>
    <w:rsid w:val="009279C6"/>
    <w:rsid w:val="00927E80"/>
    <w:rsid w:val="00930194"/>
    <w:rsid w:val="00930C6F"/>
    <w:rsid w:val="00930CE7"/>
    <w:rsid w:val="009315D8"/>
    <w:rsid w:val="009316E6"/>
    <w:rsid w:val="00931A6C"/>
    <w:rsid w:val="00933F61"/>
    <w:rsid w:val="00934171"/>
    <w:rsid w:val="00934564"/>
    <w:rsid w:val="00934DEE"/>
    <w:rsid w:val="00934F06"/>
    <w:rsid w:val="009351E2"/>
    <w:rsid w:val="00935843"/>
    <w:rsid w:val="0093592B"/>
    <w:rsid w:val="00936258"/>
    <w:rsid w:val="00936337"/>
    <w:rsid w:val="00936A74"/>
    <w:rsid w:val="00937DB5"/>
    <w:rsid w:val="00940356"/>
    <w:rsid w:val="009405E3"/>
    <w:rsid w:val="00941FF9"/>
    <w:rsid w:val="0094318C"/>
    <w:rsid w:val="00943944"/>
    <w:rsid w:val="00943B55"/>
    <w:rsid w:val="00943C21"/>
    <w:rsid w:val="009445EF"/>
    <w:rsid w:val="00944C70"/>
    <w:rsid w:val="00944F17"/>
    <w:rsid w:val="00946D57"/>
    <w:rsid w:val="00947400"/>
    <w:rsid w:val="00947917"/>
    <w:rsid w:val="009479B8"/>
    <w:rsid w:val="00947A61"/>
    <w:rsid w:val="00950A5D"/>
    <w:rsid w:val="00951177"/>
    <w:rsid w:val="00952228"/>
    <w:rsid w:val="0095229F"/>
    <w:rsid w:val="009528BD"/>
    <w:rsid w:val="009540A9"/>
    <w:rsid w:val="00954404"/>
    <w:rsid w:val="009548BF"/>
    <w:rsid w:val="009549C1"/>
    <w:rsid w:val="00956553"/>
    <w:rsid w:val="00956DCF"/>
    <w:rsid w:val="00956E0A"/>
    <w:rsid w:val="009574F9"/>
    <w:rsid w:val="00957DDF"/>
    <w:rsid w:val="009600F3"/>
    <w:rsid w:val="00960B71"/>
    <w:rsid w:val="00961140"/>
    <w:rsid w:val="00961517"/>
    <w:rsid w:val="00961C8D"/>
    <w:rsid w:val="0096228F"/>
    <w:rsid w:val="00962BDB"/>
    <w:rsid w:val="00962F98"/>
    <w:rsid w:val="0096392B"/>
    <w:rsid w:val="009643BC"/>
    <w:rsid w:val="00964757"/>
    <w:rsid w:val="009647D0"/>
    <w:rsid w:val="009651E3"/>
    <w:rsid w:val="00965400"/>
    <w:rsid w:val="009654E4"/>
    <w:rsid w:val="009659DA"/>
    <w:rsid w:val="00965D09"/>
    <w:rsid w:val="00966B08"/>
    <w:rsid w:val="00966F95"/>
    <w:rsid w:val="0096718A"/>
    <w:rsid w:val="009672C5"/>
    <w:rsid w:val="009675B1"/>
    <w:rsid w:val="00967FFC"/>
    <w:rsid w:val="00970095"/>
    <w:rsid w:val="00970111"/>
    <w:rsid w:val="00970415"/>
    <w:rsid w:val="00970929"/>
    <w:rsid w:val="00970ABC"/>
    <w:rsid w:val="00971AAB"/>
    <w:rsid w:val="00972633"/>
    <w:rsid w:val="009729E8"/>
    <w:rsid w:val="00972E93"/>
    <w:rsid w:val="0097319B"/>
    <w:rsid w:val="0097425D"/>
    <w:rsid w:val="00974296"/>
    <w:rsid w:val="009753C6"/>
    <w:rsid w:val="009753D9"/>
    <w:rsid w:val="00976057"/>
    <w:rsid w:val="00976289"/>
    <w:rsid w:val="009764CC"/>
    <w:rsid w:val="00976D7F"/>
    <w:rsid w:val="0097788A"/>
    <w:rsid w:val="00977BFB"/>
    <w:rsid w:val="00980102"/>
    <w:rsid w:val="00980185"/>
    <w:rsid w:val="009802C9"/>
    <w:rsid w:val="00981500"/>
    <w:rsid w:val="00981822"/>
    <w:rsid w:val="00982784"/>
    <w:rsid w:val="0098295C"/>
    <w:rsid w:val="00983541"/>
    <w:rsid w:val="00983F47"/>
    <w:rsid w:val="009851D2"/>
    <w:rsid w:val="00987012"/>
    <w:rsid w:val="00987C8D"/>
    <w:rsid w:val="00990027"/>
    <w:rsid w:val="009903A6"/>
    <w:rsid w:val="00990489"/>
    <w:rsid w:val="00990DAF"/>
    <w:rsid w:val="00990E9E"/>
    <w:rsid w:val="00990F59"/>
    <w:rsid w:val="0099162C"/>
    <w:rsid w:val="00991685"/>
    <w:rsid w:val="009927E6"/>
    <w:rsid w:val="009929BC"/>
    <w:rsid w:val="00992AC0"/>
    <w:rsid w:val="009933AE"/>
    <w:rsid w:val="00993AA0"/>
    <w:rsid w:val="009942EC"/>
    <w:rsid w:val="00994437"/>
    <w:rsid w:val="00994E5E"/>
    <w:rsid w:val="00994FE9"/>
    <w:rsid w:val="00995C3E"/>
    <w:rsid w:val="00997437"/>
    <w:rsid w:val="00997BCA"/>
    <w:rsid w:val="00997C37"/>
    <w:rsid w:val="009A2AE3"/>
    <w:rsid w:val="009A2E26"/>
    <w:rsid w:val="009A2EF0"/>
    <w:rsid w:val="009A3841"/>
    <w:rsid w:val="009A3FDC"/>
    <w:rsid w:val="009A519B"/>
    <w:rsid w:val="009A53E0"/>
    <w:rsid w:val="009A6A15"/>
    <w:rsid w:val="009A6EF4"/>
    <w:rsid w:val="009A7ACE"/>
    <w:rsid w:val="009B031B"/>
    <w:rsid w:val="009B03BF"/>
    <w:rsid w:val="009B061C"/>
    <w:rsid w:val="009B073D"/>
    <w:rsid w:val="009B0B63"/>
    <w:rsid w:val="009B1849"/>
    <w:rsid w:val="009B22CA"/>
    <w:rsid w:val="009B283D"/>
    <w:rsid w:val="009B2A38"/>
    <w:rsid w:val="009B2AD1"/>
    <w:rsid w:val="009B33AF"/>
    <w:rsid w:val="009B3BF9"/>
    <w:rsid w:val="009B66D3"/>
    <w:rsid w:val="009B79F1"/>
    <w:rsid w:val="009B7B9B"/>
    <w:rsid w:val="009B7C63"/>
    <w:rsid w:val="009B7D2F"/>
    <w:rsid w:val="009B7FF0"/>
    <w:rsid w:val="009C0B86"/>
    <w:rsid w:val="009C0E8E"/>
    <w:rsid w:val="009C0F68"/>
    <w:rsid w:val="009C103A"/>
    <w:rsid w:val="009C1952"/>
    <w:rsid w:val="009C23C0"/>
    <w:rsid w:val="009C24A6"/>
    <w:rsid w:val="009C265E"/>
    <w:rsid w:val="009C2BF9"/>
    <w:rsid w:val="009C3110"/>
    <w:rsid w:val="009C33D3"/>
    <w:rsid w:val="009C4A50"/>
    <w:rsid w:val="009C57A4"/>
    <w:rsid w:val="009C605C"/>
    <w:rsid w:val="009C6A50"/>
    <w:rsid w:val="009C6B66"/>
    <w:rsid w:val="009C6BFB"/>
    <w:rsid w:val="009C72C4"/>
    <w:rsid w:val="009C760B"/>
    <w:rsid w:val="009D0506"/>
    <w:rsid w:val="009D39F2"/>
    <w:rsid w:val="009D3FC5"/>
    <w:rsid w:val="009D42F9"/>
    <w:rsid w:val="009D50DE"/>
    <w:rsid w:val="009D5CFD"/>
    <w:rsid w:val="009D72AD"/>
    <w:rsid w:val="009D74D7"/>
    <w:rsid w:val="009D778F"/>
    <w:rsid w:val="009D7E80"/>
    <w:rsid w:val="009D7E9B"/>
    <w:rsid w:val="009E0CCF"/>
    <w:rsid w:val="009E1376"/>
    <w:rsid w:val="009E1ABE"/>
    <w:rsid w:val="009E37E1"/>
    <w:rsid w:val="009E477F"/>
    <w:rsid w:val="009E5D15"/>
    <w:rsid w:val="009E621C"/>
    <w:rsid w:val="009F0343"/>
    <w:rsid w:val="009F0E29"/>
    <w:rsid w:val="009F2CB1"/>
    <w:rsid w:val="009F2E7A"/>
    <w:rsid w:val="009F4174"/>
    <w:rsid w:val="009F4674"/>
    <w:rsid w:val="009F4F8E"/>
    <w:rsid w:val="009F60D4"/>
    <w:rsid w:val="009F6EF9"/>
    <w:rsid w:val="009F7965"/>
    <w:rsid w:val="00A013A4"/>
    <w:rsid w:val="00A0205D"/>
    <w:rsid w:val="00A026F7"/>
    <w:rsid w:val="00A0295C"/>
    <w:rsid w:val="00A03213"/>
    <w:rsid w:val="00A033F4"/>
    <w:rsid w:val="00A04177"/>
    <w:rsid w:val="00A052F3"/>
    <w:rsid w:val="00A05876"/>
    <w:rsid w:val="00A05FC6"/>
    <w:rsid w:val="00A06269"/>
    <w:rsid w:val="00A06788"/>
    <w:rsid w:val="00A069FF"/>
    <w:rsid w:val="00A06CA7"/>
    <w:rsid w:val="00A07011"/>
    <w:rsid w:val="00A0719C"/>
    <w:rsid w:val="00A07443"/>
    <w:rsid w:val="00A07908"/>
    <w:rsid w:val="00A07AA5"/>
    <w:rsid w:val="00A07EC9"/>
    <w:rsid w:val="00A113AA"/>
    <w:rsid w:val="00A11760"/>
    <w:rsid w:val="00A1236E"/>
    <w:rsid w:val="00A12A8A"/>
    <w:rsid w:val="00A131CD"/>
    <w:rsid w:val="00A132E1"/>
    <w:rsid w:val="00A13646"/>
    <w:rsid w:val="00A13CEC"/>
    <w:rsid w:val="00A144D8"/>
    <w:rsid w:val="00A15288"/>
    <w:rsid w:val="00A15474"/>
    <w:rsid w:val="00A17BFA"/>
    <w:rsid w:val="00A17EC9"/>
    <w:rsid w:val="00A2038B"/>
    <w:rsid w:val="00A20A8C"/>
    <w:rsid w:val="00A21165"/>
    <w:rsid w:val="00A21992"/>
    <w:rsid w:val="00A227B7"/>
    <w:rsid w:val="00A227E8"/>
    <w:rsid w:val="00A22D7D"/>
    <w:rsid w:val="00A22FC9"/>
    <w:rsid w:val="00A238C1"/>
    <w:rsid w:val="00A23BDB"/>
    <w:rsid w:val="00A23E7D"/>
    <w:rsid w:val="00A24227"/>
    <w:rsid w:val="00A24FA3"/>
    <w:rsid w:val="00A26193"/>
    <w:rsid w:val="00A27A98"/>
    <w:rsid w:val="00A27D5F"/>
    <w:rsid w:val="00A30353"/>
    <w:rsid w:val="00A308BD"/>
    <w:rsid w:val="00A30FD9"/>
    <w:rsid w:val="00A316A1"/>
    <w:rsid w:val="00A3196A"/>
    <w:rsid w:val="00A320DA"/>
    <w:rsid w:val="00A32204"/>
    <w:rsid w:val="00A32436"/>
    <w:rsid w:val="00A326DB"/>
    <w:rsid w:val="00A3274D"/>
    <w:rsid w:val="00A33373"/>
    <w:rsid w:val="00A34191"/>
    <w:rsid w:val="00A35263"/>
    <w:rsid w:val="00A35D42"/>
    <w:rsid w:val="00A35E87"/>
    <w:rsid w:val="00A360F3"/>
    <w:rsid w:val="00A36BCB"/>
    <w:rsid w:val="00A372C9"/>
    <w:rsid w:val="00A37895"/>
    <w:rsid w:val="00A40875"/>
    <w:rsid w:val="00A40D9B"/>
    <w:rsid w:val="00A40EE0"/>
    <w:rsid w:val="00A41F59"/>
    <w:rsid w:val="00A426FA"/>
    <w:rsid w:val="00A4288A"/>
    <w:rsid w:val="00A42D87"/>
    <w:rsid w:val="00A42E6E"/>
    <w:rsid w:val="00A43040"/>
    <w:rsid w:val="00A43E86"/>
    <w:rsid w:val="00A44665"/>
    <w:rsid w:val="00A447A7"/>
    <w:rsid w:val="00A44C0D"/>
    <w:rsid w:val="00A452CD"/>
    <w:rsid w:val="00A4561E"/>
    <w:rsid w:val="00A467E3"/>
    <w:rsid w:val="00A47187"/>
    <w:rsid w:val="00A474D9"/>
    <w:rsid w:val="00A50878"/>
    <w:rsid w:val="00A50B1C"/>
    <w:rsid w:val="00A5109C"/>
    <w:rsid w:val="00A510E6"/>
    <w:rsid w:val="00A511B3"/>
    <w:rsid w:val="00A514B7"/>
    <w:rsid w:val="00A5156F"/>
    <w:rsid w:val="00A51589"/>
    <w:rsid w:val="00A5223D"/>
    <w:rsid w:val="00A52964"/>
    <w:rsid w:val="00A53977"/>
    <w:rsid w:val="00A54862"/>
    <w:rsid w:val="00A5523B"/>
    <w:rsid w:val="00A55656"/>
    <w:rsid w:val="00A55687"/>
    <w:rsid w:val="00A55C35"/>
    <w:rsid w:val="00A5724D"/>
    <w:rsid w:val="00A57A16"/>
    <w:rsid w:val="00A57D92"/>
    <w:rsid w:val="00A57E2A"/>
    <w:rsid w:val="00A604CA"/>
    <w:rsid w:val="00A6062A"/>
    <w:rsid w:val="00A60917"/>
    <w:rsid w:val="00A60CCA"/>
    <w:rsid w:val="00A61DD2"/>
    <w:rsid w:val="00A62302"/>
    <w:rsid w:val="00A62768"/>
    <w:rsid w:val="00A6359C"/>
    <w:rsid w:val="00A641B5"/>
    <w:rsid w:val="00A645FD"/>
    <w:rsid w:val="00A647C0"/>
    <w:rsid w:val="00A6522D"/>
    <w:rsid w:val="00A6562A"/>
    <w:rsid w:val="00A65938"/>
    <w:rsid w:val="00A65DA4"/>
    <w:rsid w:val="00A660CD"/>
    <w:rsid w:val="00A66975"/>
    <w:rsid w:val="00A66B8A"/>
    <w:rsid w:val="00A675AC"/>
    <w:rsid w:val="00A67B63"/>
    <w:rsid w:val="00A7044D"/>
    <w:rsid w:val="00A70ABA"/>
    <w:rsid w:val="00A71350"/>
    <w:rsid w:val="00A72956"/>
    <w:rsid w:val="00A73B56"/>
    <w:rsid w:val="00A73D87"/>
    <w:rsid w:val="00A743AB"/>
    <w:rsid w:val="00A7595F"/>
    <w:rsid w:val="00A76D81"/>
    <w:rsid w:val="00A76EFE"/>
    <w:rsid w:val="00A771CA"/>
    <w:rsid w:val="00A77AA4"/>
    <w:rsid w:val="00A77ABE"/>
    <w:rsid w:val="00A77E0E"/>
    <w:rsid w:val="00A80C5E"/>
    <w:rsid w:val="00A8297F"/>
    <w:rsid w:val="00A82AB8"/>
    <w:rsid w:val="00A8311F"/>
    <w:rsid w:val="00A83F22"/>
    <w:rsid w:val="00A84028"/>
    <w:rsid w:val="00A84160"/>
    <w:rsid w:val="00A849FB"/>
    <w:rsid w:val="00A85997"/>
    <w:rsid w:val="00A85D85"/>
    <w:rsid w:val="00A863EF"/>
    <w:rsid w:val="00A8644C"/>
    <w:rsid w:val="00A86942"/>
    <w:rsid w:val="00A869EB"/>
    <w:rsid w:val="00A86A00"/>
    <w:rsid w:val="00A86B72"/>
    <w:rsid w:val="00A86DD0"/>
    <w:rsid w:val="00A86EB5"/>
    <w:rsid w:val="00A878BC"/>
    <w:rsid w:val="00A87F78"/>
    <w:rsid w:val="00A9000B"/>
    <w:rsid w:val="00A90A9D"/>
    <w:rsid w:val="00A90E58"/>
    <w:rsid w:val="00A91E39"/>
    <w:rsid w:val="00A92024"/>
    <w:rsid w:val="00A92D7B"/>
    <w:rsid w:val="00A92E1C"/>
    <w:rsid w:val="00A9336F"/>
    <w:rsid w:val="00A93B80"/>
    <w:rsid w:val="00A93B8B"/>
    <w:rsid w:val="00A93DB6"/>
    <w:rsid w:val="00A93EC2"/>
    <w:rsid w:val="00A94116"/>
    <w:rsid w:val="00A942F7"/>
    <w:rsid w:val="00A942F9"/>
    <w:rsid w:val="00A9526C"/>
    <w:rsid w:val="00A95EEB"/>
    <w:rsid w:val="00A96B8B"/>
    <w:rsid w:val="00A96FF6"/>
    <w:rsid w:val="00A9723B"/>
    <w:rsid w:val="00A97605"/>
    <w:rsid w:val="00A977B1"/>
    <w:rsid w:val="00A97DBE"/>
    <w:rsid w:val="00AA0111"/>
    <w:rsid w:val="00AA04A2"/>
    <w:rsid w:val="00AA0B64"/>
    <w:rsid w:val="00AA1142"/>
    <w:rsid w:val="00AA1176"/>
    <w:rsid w:val="00AA11C4"/>
    <w:rsid w:val="00AA1293"/>
    <w:rsid w:val="00AA17C5"/>
    <w:rsid w:val="00AA1ED0"/>
    <w:rsid w:val="00AA2B32"/>
    <w:rsid w:val="00AA3620"/>
    <w:rsid w:val="00AA3882"/>
    <w:rsid w:val="00AA3964"/>
    <w:rsid w:val="00AA39DA"/>
    <w:rsid w:val="00AA3C7C"/>
    <w:rsid w:val="00AA4CE7"/>
    <w:rsid w:val="00AA5F9D"/>
    <w:rsid w:val="00AA6172"/>
    <w:rsid w:val="00AA69B5"/>
    <w:rsid w:val="00AA6AE2"/>
    <w:rsid w:val="00AA79C0"/>
    <w:rsid w:val="00AB01E7"/>
    <w:rsid w:val="00AB1778"/>
    <w:rsid w:val="00AB1E8F"/>
    <w:rsid w:val="00AB20D8"/>
    <w:rsid w:val="00AB2771"/>
    <w:rsid w:val="00AB292F"/>
    <w:rsid w:val="00AB3EE2"/>
    <w:rsid w:val="00AB449B"/>
    <w:rsid w:val="00AB75A2"/>
    <w:rsid w:val="00AC0654"/>
    <w:rsid w:val="00AC0A0D"/>
    <w:rsid w:val="00AC1787"/>
    <w:rsid w:val="00AC2443"/>
    <w:rsid w:val="00AC2EDC"/>
    <w:rsid w:val="00AC38DF"/>
    <w:rsid w:val="00AC4E84"/>
    <w:rsid w:val="00AC582F"/>
    <w:rsid w:val="00AC6A26"/>
    <w:rsid w:val="00AC6CEA"/>
    <w:rsid w:val="00AD02E8"/>
    <w:rsid w:val="00AD09B5"/>
    <w:rsid w:val="00AD0FB4"/>
    <w:rsid w:val="00AD2E33"/>
    <w:rsid w:val="00AD3135"/>
    <w:rsid w:val="00AD3274"/>
    <w:rsid w:val="00AD40D2"/>
    <w:rsid w:val="00AD5016"/>
    <w:rsid w:val="00AD5A8E"/>
    <w:rsid w:val="00AD601B"/>
    <w:rsid w:val="00AD630B"/>
    <w:rsid w:val="00AD69EB"/>
    <w:rsid w:val="00AD779E"/>
    <w:rsid w:val="00AD7B3E"/>
    <w:rsid w:val="00AD7FB4"/>
    <w:rsid w:val="00AE00ED"/>
    <w:rsid w:val="00AE0187"/>
    <w:rsid w:val="00AE14FA"/>
    <w:rsid w:val="00AE16E5"/>
    <w:rsid w:val="00AE21F3"/>
    <w:rsid w:val="00AE23B6"/>
    <w:rsid w:val="00AE266C"/>
    <w:rsid w:val="00AE2BD6"/>
    <w:rsid w:val="00AE2FD9"/>
    <w:rsid w:val="00AE326E"/>
    <w:rsid w:val="00AE3487"/>
    <w:rsid w:val="00AE3EB1"/>
    <w:rsid w:val="00AE44A8"/>
    <w:rsid w:val="00AE59CB"/>
    <w:rsid w:val="00AE5A44"/>
    <w:rsid w:val="00AE6431"/>
    <w:rsid w:val="00AE6EE7"/>
    <w:rsid w:val="00AE7F0A"/>
    <w:rsid w:val="00AF0EB1"/>
    <w:rsid w:val="00AF12E7"/>
    <w:rsid w:val="00AF1718"/>
    <w:rsid w:val="00AF17ED"/>
    <w:rsid w:val="00AF1E06"/>
    <w:rsid w:val="00AF1E75"/>
    <w:rsid w:val="00AF2798"/>
    <w:rsid w:val="00AF313C"/>
    <w:rsid w:val="00AF3D21"/>
    <w:rsid w:val="00AF533E"/>
    <w:rsid w:val="00AF5354"/>
    <w:rsid w:val="00AF572A"/>
    <w:rsid w:val="00AF5EBD"/>
    <w:rsid w:val="00AF6FE9"/>
    <w:rsid w:val="00AF7B4F"/>
    <w:rsid w:val="00AF7F84"/>
    <w:rsid w:val="00B0067D"/>
    <w:rsid w:val="00B00949"/>
    <w:rsid w:val="00B00A42"/>
    <w:rsid w:val="00B015B0"/>
    <w:rsid w:val="00B01B46"/>
    <w:rsid w:val="00B01E0E"/>
    <w:rsid w:val="00B02743"/>
    <w:rsid w:val="00B027C8"/>
    <w:rsid w:val="00B02FC5"/>
    <w:rsid w:val="00B036F6"/>
    <w:rsid w:val="00B039FD"/>
    <w:rsid w:val="00B04AC9"/>
    <w:rsid w:val="00B05CDE"/>
    <w:rsid w:val="00B0659A"/>
    <w:rsid w:val="00B06E21"/>
    <w:rsid w:val="00B1038E"/>
    <w:rsid w:val="00B1100F"/>
    <w:rsid w:val="00B1123F"/>
    <w:rsid w:val="00B117DA"/>
    <w:rsid w:val="00B11B71"/>
    <w:rsid w:val="00B13640"/>
    <w:rsid w:val="00B136B7"/>
    <w:rsid w:val="00B1402F"/>
    <w:rsid w:val="00B151A6"/>
    <w:rsid w:val="00B15427"/>
    <w:rsid w:val="00B1580B"/>
    <w:rsid w:val="00B15C75"/>
    <w:rsid w:val="00B16135"/>
    <w:rsid w:val="00B16180"/>
    <w:rsid w:val="00B16CAC"/>
    <w:rsid w:val="00B179AC"/>
    <w:rsid w:val="00B17AAE"/>
    <w:rsid w:val="00B20AC8"/>
    <w:rsid w:val="00B20FE6"/>
    <w:rsid w:val="00B2102E"/>
    <w:rsid w:val="00B2155B"/>
    <w:rsid w:val="00B21741"/>
    <w:rsid w:val="00B2252E"/>
    <w:rsid w:val="00B2259B"/>
    <w:rsid w:val="00B228B9"/>
    <w:rsid w:val="00B2296E"/>
    <w:rsid w:val="00B23477"/>
    <w:rsid w:val="00B257B1"/>
    <w:rsid w:val="00B25875"/>
    <w:rsid w:val="00B25D76"/>
    <w:rsid w:val="00B25FE2"/>
    <w:rsid w:val="00B264EB"/>
    <w:rsid w:val="00B26D65"/>
    <w:rsid w:val="00B27673"/>
    <w:rsid w:val="00B276D2"/>
    <w:rsid w:val="00B277DA"/>
    <w:rsid w:val="00B27DB4"/>
    <w:rsid w:val="00B311CD"/>
    <w:rsid w:val="00B31349"/>
    <w:rsid w:val="00B317D0"/>
    <w:rsid w:val="00B322FB"/>
    <w:rsid w:val="00B328D8"/>
    <w:rsid w:val="00B32A06"/>
    <w:rsid w:val="00B33E48"/>
    <w:rsid w:val="00B3419C"/>
    <w:rsid w:val="00B35041"/>
    <w:rsid w:val="00B35668"/>
    <w:rsid w:val="00B35DCD"/>
    <w:rsid w:val="00B36805"/>
    <w:rsid w:val="00B36909"/>
    <w:rsid w:val="00B377C0"/>
    <w:rsid w:val="00B40590"/>
    <w:rsid w:val="00B41AF4"/>
    <w:rsid w:val="00B4251C"/>
    <w:rsid w:val="00B427AB"/>
    <w:rsid w:val="00B42B0D"/>
    <w:rsid w:val="00B437A7"/>
    <w:rsid w:val="00B43F26"/>
    <w:rsid w:val="00B440E7"/>
    <w:rsid w:val="00B449F7"/>
    <w:rsid w:val="00B44AAC"/>
    <w:rsid w:val="00B45604"/>
    <w:rsid w:val="00B45F70"/>
    <w:rsid w:val="00B4735C"/>
    <w:rsid w:val="00B4792E"/>
    <w:rsid w:val="00B47FCF"/>
    <w:rsid w:val="00B50954"/>
    <w:rsid w:val="00B513D5"/>
    <w:rsid w:val="00B5268D"/>
    <w:rsid w:val="00B532EB"/>
    <w:rsid w:val="00B5498F"/>
    <w:rsid w:val="00B54C25"/>
    <w:rsid w:val="00B55337"/>
    <w:rsid w:val="00B5537B"/>
    <w:rsid w:val="00B553FA"/>
    <w:rsid w:val="00B555FE"/>
    <w:rsid w:val="00B55712"/>
    <w:rsid w:val="00B5599C"/>
    <w:rsid w:val="00B55AF8"/>
    <w:rsid w:val="00B56076"/>
    <w:rsid w:val="00B564F8"/>
    <w:rsid w:val="00B565DF"/>
    <w:rsid w:val="00B567D3"/>
    <w:rsid w:val="00B57961"/>
    <w:rsid w:val="00B57C25"/>
    <w:rsid w:val="00B6013C"/>
    <w:rsid w:val="00B6017A"/>
    <w:rsid w:val="00B605FF"/>
    <w:rsid w:val="00B60F67"/>
    <w:rsid w:val="00B6154C"/>
    <w:rsid w:val="00B61FE8"/>
    <w:rsid w:val="00B6280B"/>
    <w:rsid w:val="00B63C36"/>
    <w:rsid w:val="00B644BE"/>
    <w:rsid w:val="00B64589"/>
    <w:rsid w:val="00B646CF"/>
    <w:rsid w:val="00B647F7"/>
    <w:rsid w:val="00B65125"/>
    <w:rsid w:val="00B66413"/>
    <w:rsid w:val="00B66E77"/>
    <w:rsid w:val="00B6721F"/>
    <w:rsid w:val="00B67F68"/>
    <w:rsid w:val="00B70381"/>
    <w:rsid w:val="00B7162C"/>
    <w:rsid w:val="00B71D11"/>
    <w:rsid w:val="00B729CB"/>
    <w:rsid w:val="00B72F08"/>
    <w:rsid w:val="00B72F81"/>
    <w:rsid w:val="00B73308"/>
    <w:rsid w:val="00B73649"/>
    <w:rsid w:val="00B74073"/>
    <w:rsid w:val="00B740B8"/>
    <w:rsid w:val="00B74AEE"/>
    <w:rsid w:val="00B74FC9"/>
    <w:rsid w:val="00B7664A"/>
    <w:rsid w:val="00B77121"/>
    <w:rsid w:val="00B80098"/>
    <w:rsid w:val="00B8009D"/>
    <w:rsid w:val="00B800C4"/>
    <w:rsid w:val="00B80252"/>
    <w:rsid w:val="00B80FE3"/>
    <w:rsid w:val="00B821B7"/>
    <w:rsid w:val="00B8224F"/>
    <w:rsid w:val="00B829FA"/>
    <w:rsid w:val="00B82BCA"/>
    <w:rsid w:val="00B83215"/>
    <w:rsid w:val="00B8491B"/>
    <w:rsid w:val="00B84C00"/>
    <w:rsid w:val="00B850DD"/>
    <w:rsid w:val="00B85F00"/>
    <w:rsid w:val="00B86A24"/>
    <w:rsid w:val="00B86D66"/>
    <w:rsid w:val="00B87211"/>
    <w:rsid w:val="00B87B89"/>
    <w:rsid w:val="00B904A1"/>
    <w:rsid w:val="00B908BE"/>
    <w:rsid w:val="00B90FF5"/>
    <w:rsid w:val="00B91CC8"/>
    <w:rsid w:val="00B92010"/>
    <w:rsid w:val="00B9228C"/>
    <w:rsid w:val="00B925A6"/>
    <w:rsid w:val="00B92FA4"/>
    <w:rsid w:val="00B95093"/>
    <w:rsid w:val="00B95EAF"/>
    <w:rsid w:val="00B9623A"/>
    <w:rsid w:val="00B969D4"/>
    <w:rsid w:val="00B96AF7"/>
    <w:rsid w:val="00B96C4B"/>
    <w:rsid w:val="00BA085B"/>
    <w:rsid w:val="00BA1308"/>
    <w:rsid w:val="00BA2FE6"/>
    <w:rsid w:val="00BA38F7"/>
    <w:rsid w:val="00BA4ACC"/>
    <w:rsid w:val="00BA4AE1"/>
    <w:rsid w:val="00BA4C99"/>
    <w:rsid w:val="00BA55FA"/>
    <w:rsid w:val="00BA5C5E"/>
    <w:rsid w:val="00BA5E6C"/>
    <w:rsid w:val="00BA6AA2"/>
    <w:rsid w:val="00BA6CFA"/>
    <w:rsid w:val="00BA6F37"/>
    <w:rsid w:val="00BA7769"/>
    <w:rsid w:val="00BA7DC1"/>
    <w:rsid w:val="00BB10B9"/>
    <w:rsid w:val="00BB1E02"/>
    <w:rsid w:val="00BB282C"/>
    <w:rsid w:val="00BB2C49"/>
    <w:rsid w:val="00BB3CAC"/>
    <w:rsid w:val="00BB5B6F"/>
    <w:rsid w:val="00BB5CC2"/>
    <w:rsid w:val="00BB5D55"/>
    <w:rsid w:val="00BB6F76"/>
    <w:rsid w:val="00BC0965"/>
    <w:rsid w:val="00BC0E49"/>
    <w:rsid w:val="00BC100A"/>
    <w:rsid w:val="00BC2899"/>
    <w:rsid w:val="00BC2CBA"/>
    <w:rsid w:val="00BC2DCA"/>
    <w:rsid w:val="00BC3389"/>
    <w:rsid w:val="00BC39E0"/>
    <w:rsid w:val="00BC4311"/>
    <w:rsid w:val="00BC47D5"/>
    <w:rsid w:val="00BC4DE6"/>
    <w:rsid w:val="00BC598C"/>
    <w:rsid w:val="00BC5BB5"/>
    <w:rsid w:val="00BC5EC6"/>
    <w:rsid w:val="00BC60E7"/>
    <w:rsid w:val="00BC61C4"/>
    <w:rsid w:val="00BC63A1"/>
    <w:rsid w:val="00BC6AF9"/>
    <w:rsid w:val="00BC7F7B"/>
    <w:rsid w:val="00BD0B55"/>
    <w:rsid w:val="00BD0E4B"/>
    <w:rsid w:val="00BD130C"/>
    <w:rsid w:val="00BD19DB"/>
    <w:rsid w:val="00BD2A35"/>
    <w:rsid w:val="00BD389F"/>
    <w:rsid w:val="00BD4419"/>
    <w:rsid w:val="00BD52E2"/>
    <w:rsid w:val="00BD614B"/>
    <w:rsid w:val="00BD6DE3"/>
    <w:rsid w:val="00BD6E85"/>
    <w:rsid w:val="00BE0896"/>
    <w:rsid w:val="00BE0978"/>
    <w:rsid w:val="00BE12C8"/>
    <w:rsid w:val="00BE1AC2"/>
    <w:rsid w:val="00BE220F"/>
    <w:rsid w:val="00BE22CA"/>
    <w:rsid w:val="00BE27C3"/>
    <w:rsid w:val="00BE4FDA"/>
    <w:rsid w:val="00BE6340"/>
    <w:rsid w:val="00BE640A"/>
    <w:rsid w:val="00BE6777"/>
    <w:rsid w:val="00BE6DED"/>
    <w:rsid w:val="00BE6F48"/>
    <w:rsid w:val="00BE7200"/>
    <w:rsid w:val="00BE7967"/>
    <w:rsid w:val="00BE7B08"/>
    <w:rsid w:val="00BF0711"/>
    <w:rsid w:val="00BF0BAA"/>
    <w:rsid w:val="00BF0C63"/>
    <w:rsid w:val="00BF0D98"/>
    <w:rsid w:val="00BF103A"/>
    <w:rsid w:val="00BF1364"/>
    <w:rsid w:val="00BF1FD0"/>
    <w:rsid w:val="00BF2D48"/>
    <w:rsid w:val="00BF352A"/>
    <w:rsid w:val="00BF3DF2"/>
    <w:rsid w:val="00BF4437"/>
    <w:rsid w:val="00BF453B"/>
    <w:rsid w:val="00BF5937"/>
    <w:rsid w:val="00BF5C8E"/>
    <w:rsid w:val="00BF6F18"/>
    <w:rsid w:val="00BF7EFF"/>
    <w:rsid w:val="00C00930"/>
    <w:rsid w:val="00C01B8A"/>
    <w:rsid w:val="00C01F39"/>
    <w:rsid w:val="00C02303"/>
    <w:rsid w:val="00C023DE"/>
    <w:rsid w:val="00C030B7"/>
    <w:rsid w:val="00C034EE"/>
    <w:rsid w:val="00C0398A"/>
    <w:rsid w:val="00C05793"/>
    <w:rsid w:val="00C058E7"/>
    <w:rsid w:val="00C05EFF"/>
    <w:rsid w:val="00C0619E"/>
    <w:rsid w:val="00C0656F"/>
    <w:rsid w:val="00C0683F"/>
    <w:rsid w:val="00C0687C"/>
    <w:rsid w:val="00C06D7F"/>
    <w:rsid w:val="00C11804"/>
    <w:rsid w:val="00C11944"/>
    <w:rsid w:val="00C1213A"/>
    <w:rsid w:val="00C12783"/>
    <w:rsid w:val="00C128EF"/>
    <w:rsid w:val="00C12FC6"/>
    <w:rsid w:val="00C136EE"/>
    <w:rsid w:val="00C13A02"/>
    <w:rsid w:val="00C145F7"/>
    <w:rsid w:val="00C14672"/>
    <w:rsid w:val="00C14C18"/>
    <w:rsid w:val="00C150CC"/>
    <w:rsid w:val="00C1595C"/>
    <w:rsid w:val="00C15A25"/>
    <w:rsid w:val="00C15E93"/>
    <w:rsid w:val="00C164CA"/>
    <w:rsid w:val="00C16685"/>
    <w:rsid w:val="00C16B48"/>
    <w:rsid w:val="00C173AC"/>
    <w:rsid w:val="00C176C2"/>
    <w:rsid w:val="00C17B23"/>
    <w:rsid w:val="00C200E5"/>
    <w:rsid w:val="00C20231"/>
    <w:rsid w:val="00C20D93"/>
    <w:rsid w:val="00C2167D"/>
    <w:rsid w:val="00C21C26"/>
    <w:rsid w:val="00C22A6C"/>
    <w:rsid w:val="00C22FD4"/>
    <w:rsid w:val="00C23067"/>
    <w:rsid w:val="00C23BF9"/>
    <w:rsid w:val="00C23C80"/>
    <w:rsid w:val="00C24466"/>
    <w:rsid w:val="00C2472C"/>
    <w:rsid w:val="00C24E86"/>
    <w:rsid w:val="00C256A9"/>
    <w:rsid w:val="00C25859"/>
    <w:rsid w:val="00C263B7"/>
    <w:rsid w:val="00C26A91"/>
    <w:rsid w:val="00C278E2"/>
    <w:rsid w:val="00C2797D"/>
    <w:rsid w:val="00C30884"/>
    <w:rsid w:val="00C30E73"/>
    <w:rsid w:val="00C3123B"/>
    <w:rsid w:val="00C31385"/>
    <w:rsid w:val="00C317AC"/>
    <w:rsid w:val="00C31D30"/>
    <w:rsid w:val="00C31F57"/>
    <w:rsid w:val="00C3215B"/>
    <w:rsid w:val="00C324EA"/>
    <w:rsid w:val="00C32F76"/>
    <w:rsid w:val="00C3330D"/>
    <w:rsid w:val="00C3330E"/>
    <w:rsid w:val="00C354D2"/>
    <w:rsid w:val="00C3558A"/>
    <w:rsid w:val="00C36208"/>
    <w:rsid w:val="00C362EB"/>
    <w:rsid w:val="00C3671F"/>
    <w:rsid w:val="00C37F19"/>
    <w:rsid w:val="00C4000D"/>
    <w:rsid w:val="00C40434"/>
    <w:rsid w:val="00C41C1C"/>
    <w:rsid w:val="00C42DAD"/>
    <w:rsid w:val="00C42EC2"/>
    <w:rsid w:val="00C4343B"/>
    <w:rsid w:val="00C43654"/>
    <w:rsid w:val="00C43713"/>
    <w:rsid w:val="00C43785"/>
    <w:rsid w:val="00C43932"/>
    <w:rsid w:val="00C43DF8"/>
    <w:rsid w:val="00C43EA1"/>
    <w:rsid w:val="00C43F82"/>
    <w:rsid w:val="00C44A89"/>
    <w:rsid w:val="00C450D2"/>
    <w:rsid w:val="00C45A17"/>
    <w:rsid w:val="00C46BBC"/>
    <w:rsid w:val="00C46E6F"/>
    <w:rsid w:val="00C47D66"/>
    <w:rsid w:val="00C505BD"/>
    <w:rsid w:val="00C50C7E"/>
    <w:rsid w:val="00C51238"/>
    <w:rsid w:val="00C51256"/>
    <w:rsid w:val="00C512BC"/>
    <w:rsid w:val="00C51426"/>
    <w:rsid w:val="00C51DDE"/>
    <w:rsid w:val="00C51E18"/>
    <w:rsid w:val="00C5282F"/>
    <w:rsid w:val="00C53F9C"/>
    <w:rsid w:val="00C542A8"/>
    <w:rsid w:val="00C54CF4"/>
    <w:rsid w:val="00C54FBC"/>
    <w:rsid w:val="00C56799"/>
    <w:rsid w:val="00C56BED"/>
    <w:rsid w:val="00C57A07"/>
    <w:rsid w:val="00C602B1"/>
    <w:rsid w:val="00C6049E"/>
    <w:rsid w:val="00C606F2"/>
    <w:rsid w:val="00C61E7A"/>
    <w:rsid w:val="00C61EDB"/>
    <w:rsid w:val="00C636CA"/>
    <w:rsid w:val="00C63BDE"/>
    <w:rsid w:val="00C63CCA"/>
    <w:rsid w:val="00C64AAC"/>
    <w:rsid w:val="00C64C1E"/>
    <w:rsid w:val="00C65229"/>
    <w:rsid w:val="00C654E4"/>
    <w:rsid w:val="00C65590"/>
    <w:rsid w:val="00C662A7"/>
    <w:rsid w:val="00C669FD"/>
    <w:rsid w:val="00C66B44"/>
    <w:rsid w:val="00C66CF5"/>
    <w:rsid w:val="00C67169"/>
    <w:rsid w:val="00C700E2"/>
    <w:rsid w:val="00C70809"/>
    <w:rsid w:val="00C716F1"/>
    <w:rsid w:val="00C71916"/>
    <w:rsid w:val="00C71A25"/>
    <w:rsid w:val="00C71B38"/>
    <w:rsid w:val="00C71C65"/>
    <w:rsid w:val="00C7266E"/>
    <w:rsid w:val="00C73387"/>
    <w:rsid w:val="00C749CC"/>
    <w:rsid w:val="00C751D8"/>
    <w:rsid w:val="00C75628"/>
    <w:rsid w:val="00C75A60"/>
    <w:rsid w:val="00C76239"/>
    <w:rsid w:val="00C766A5"/>
    <w:rsid w:val="00C76909"/>
    <w:rsid w:val="00C77BA9"/>
    <w:rsid w:val="00C8056A"/>
    <w:rsid w:val="00C8162A"/>
    <w:rsid w:val="00C81E3F"/>
    <w:rsid w:val="00C82F67"/>
    <w:rsid w:val="00C83648"/>
    <w:rsid w:val="00C83898"/>
    <w:rsid w:val="00C85E0D"/>
    <w:rsid w:val="00C863B9"/>
    <w:rsid w:val="00C8666B"/>
    <w:rsid w:val="00C8680E"/>
    <w:rsid w:val="00C86DBC"/>
    <w:rsid w:val="00C8783C"/>
    <w:rsid w:val="00C87931"/>
    <w:rsid w:val="00C87C11"/>
    <w:rsid w:val="00C87F32"/>
    <w:rsid w:val="00C87F88"/>
    <w:rsid w:val="00C9095D"/>
    <w:rsid w:val="00C90A7A"/>
    <w:rsid w:val="00C91D48"/>
    <w:rsid w:val="00C91D56"/>
    <w:rsid w:val="00C91E70"/>
    <w:rsid w:val="00C91FF5"/>
    <w:rsid w:val="00C93AD9"/>
    <w:rsid w:val="00C94516"/>
    <w:rsid w:val="00C94587"/>
    <w:rsid w:val="00C94599"/>
    <w:rsid w:val="00C94B3E"/>
    <w:rsid w:val="00C94D10"/>
    <w:rsid w:val="00C95761"/>
    <w:rsid w:val="00C96A5C"/>
    <w:rsid w:val="00C96B48"/>
    <w:rsid w:val="00C97047"/>
    <w:rsid w:val="00C97E85"/>
    <w:rsid w:val="00CA02FF"/>
    <w:rsid w:val="00CA049A"/>
    <w:rsid w:val="00CA06A7"/>
    <w:rsid w:val="00CA08AB"/>
    <w:rsid w:val="00CA0B17"/>
    <w:rsid w:val="00CA0BF1"/>
    <w:rsid w:val="00CA292A"/>
    <w:rsid w:val="00CA2A2D"/>
    <w:rsid w:val="00CA2E79"/>
    <w:rsid w:val="00CA2E9B"/>
    <w:rsid w:val="00CA3E00"/>
    <w:rsid w:val="00CA4A55"/>
    <w:rsid w:val="00CA5098"/>
    <w:rsid w:val="00CA6132"/>
    <w:rsid w:val="00CA7255"/>
    <w:rsid w:val="00CA7A5B"/>
    <w:rsid w:val="00CB019B"/>
    <w:rsid w:val="00CB06ED"/>
    <w:rsid w:val="00CB14B9"/>
    <w:rsid w:val="00CB1632"/>
    <w:rsid w:val="00CB17FC"/>
    <w:rsid w:val="00CB1E4B"/>
    <w:rsid w:val="00CB1F70"/>
    <w:rsid w:val="00CB1FF9"/>
    <w:rsid w:val="00CB204E"/>
    <w:rsid w:val="00CB2C7C"/>
    <w:rsid w:val="00CB2DCC"/>
    <w:rsid w:val="00CB348A"/>
    <w:rsid w:val="00CB34AA"/>
    <w:rsid w:val="00CB3AED"/>
    <w:rsid w:val="00CB4146"/>
    <w:rsid w:val="00CB46BD"/>
    <w:rsid w:val="00CB4E19"/>
    <w:rsid w:val="00CB5581"/>
    <w:rsid w:val="00CB592C"/>
    <w:rsid w:val="00CB632C"/>
    <w:rsid w:val="00CB67F7"/>
    <w:rsid w:val="00CB6C0D"/>
    <w:rsid w:val="00CB7467"/>
    <w:rsid w:val="00CC047E"/>
    <w:rsid w:val="00CC0D62"/>
    <w:rsid w:val="00CC16BE"/>
    <w:rsid w:val="00CC1BFB"/>
    <w:rsid w:val="00CC2CC9"/>
    <w:rsid w:val="00CC40A2"/>
    <w:rsid w:val="00CC418B"/>
    <w:rsid w:val="00CC468D"/>
    <w:rsid w:val="00CC4EBD"/>
    <w:rsid w:val="00CC5D4C"/>
    <w:rsid w:val="00CC60A7"/>
    <w:rsid w:val="00CC6FCC"/>
    <w:rsid w:val="00CC7356"/>
    <w:rsid w:val="00CC75D1"/>
    <w:rsid w:val="00CC7964"/>
    <w:rsid w:val="00CC7B66"/>
    <w:rsid w:val="00CD093C"/>
    <w:rsid w:val="00CD0B19"/>
    <w:rsid w:val="00CD13C0"/>
    <w:rsid w:val="00CD1A40"/>
    <w:rsid w:val="00CD1A99"/>
    <w:rsid w:val="00CD1CF8"/>
    <w:rsid w:val="00CD1DB6"/>
    <w:rsid w:val="00CD1F37"/>
    <w:rsid w:val="00CD27E0"/>
    <w:rsid w:val="00CD2B13"/>
    <w:rsid w:val="00CD3964"/>
    <w:rsid w:val="00CD3D67"/>
    <w:rsid w:val="00CD3EA6"/>
    <w:rsid w:val="00CD4774"/>
    <w:rsid w:val="00CD5566"/>
    <w:rsid w:val="00CD56A6"/>
    <w:rsid w:val="00CD5E98"/>
    <w:rsid w:val="00CD61E7"/>
    <w:rsid w:val="00CD6384"/>
    <w:rsid w:val="00CD6422"/>
    <w:rsid w:val="00CE0003"/>
    <w:rsid w:val="00CE0544"/>
    <w:rsid w:val="00CE0566"/>
    <w:rsid w:val="00CE17F8"/>
    <w:rsid w:val="00CE1A5B"/>
    <w:rsid w:val="00CE1D0D"/>
    <w:rsid w:val="00CE2144"/>
    <w:rsid w:val="00CE28F1"/>
    <w:rsid w:val="00CE31CE"/>
    <w:rsid w:val="00CE3531"/>
    <w:rsid w:val="00CE3FD5"/>
    <w:rsid w:val="00CE5926"/>
    <w:rsid w:val="00CE69DA"/>
    <w:rsid w:val="00CE7404"/>
    <w:rsid w:val="00CF0103"/>
    <w:rsid w:val="00CF0515"/>
    <w:rsid w:val="00CF0720"/>
    <w:rsid w:val="00CF0BED"/>
    <w:rsid w:val="00CF0C7E"/>
    <w:rsid w:val="00CF0F54"/>
    <w:rsid w:val="00CF12CC"/>
    <w:rsid w:val="00CF1AFA"/>
    <w:rsid w:val="00CF1D2D"/>
    <w:rsid w:val="00CF1D49"/>
    <w:rsid w:val="00CF2C8E"/>
    <w:rsid w:val="00CF3448"/>
    <w:rsid w:val="00CF3A29"/>
    <w:rsid w:val="00CF3D35"/>
    <w:rsid w:val="00CF5711"/>
    <w:rsid w:val="00CF63FB"/>
    <w:rsid w:val="00CF6477"/>
    <w:rsid w:val="00D006B1"/>
    <w:rsid w:val="00D008B9"/>
    <w:rsid w:val="00D008D3"/>
    <w:rsid w:val="00D01133"/>
    <w:rsid w:val="00D01362"/>
    <w:rsid w:val="00D01B4F"/>
    <w:rsid w:val="00D02238"/>
    <w:rsid w:val="00D0241A"/>
    <w:rsid w:val="00D025C8"/>
    <w:rsid w:val="00D029D3"/>
    <w:rsid w:val="00D029FC"/>
    <w:rsid w:val="00D032AC"/>
    <w:rsid w:val="00D040F6"/>
    <w:rsid w:val="00D04602"/>
    <w:rsid w:val="00D0485B"/>
    <w:rsid w:val="00D0532E"/>
    <w:rsid w:val="00D05977"/>
    <w:rsid w:val="00D06227"/>
    <w:rsid w:val="00D064DD"/>
    <w:rsid w:val="00D06BF3"/>
    <w:rsid w:val="00D075BD"/>
    <w:rsid w:val="00D07ECD"/>
    <w:rsid w:val="00D10C85"/>
    <w:rsid w:val="00D1349C"/>
    <w:rsid w:val="00D141E9"/>
    <w:rsid w:val="00D14C63"/>
    <w:rsid w:val="00D14F0B"/>
    <w:rsid w:val="00D16829"/>
    <w:rsid w:val="00D16C36"/>
    <w:rsid w:val="00D17061"/>
    <w:rsid w:val="00D17BE3"/>
    <w:rsid w:val="00D2008F"/>
    <w:rsid w:val="00D2048F"/>
    <w:rsid w:val="00D20502"/>
    <w:rsid w:val="00D207AE"/>
    <w:rsid w:val="00D21953"/>
    <w:rsid w:val="00D22153"/>
    <w:rsid w:val="00D2226F"/>
    <w:rsid w:val="00D2253F"/>
    <w:rsid w:val="00D22FC4"/>
    <w:rsid w:val="00D230F1"/>
    <w:rsid w:val="00D239E6"/>
    <w:rsid w:val="00D2439F"/>
    <w:rsid w:val="00D258EE"/>
    <w:rsid w:val="00D2671F"/>
    <w:rsid w:val="00D271F7"/>
    <w:rsid w:val="00D2751D"/>
    <w:rsid w:val="00D301D1"/>
    <w:rsid w:val="00D308E6"/>
    <w:rsid w:val="00D31595"/>
    <w:rsid w:val="00D315E2"/>
    <w:rsid w:val="00D31F52"/>
    <w:rsid w:val="00D333D7"/>
    <w:rsid w:val="00D333DF"/>
    <w:rsid w:val="00D33C27"/>
    <w:rsid w:val="00D33D48"/>
    <w:rsid w:val="00D33E36"/>
    <w:rsid w:val="00D34AA3"/>
    <w:rsid w:val="00D34E94"/>
    <w:rsid w:val="00D36F66"/>
    <w:rsid w:val="00D4123E"/>
    <w:rsid w:val="00D41AFB"/>
    <w:rsid w:val="00D42EE6"/>
    <w:rsid w:val="00D43733"/>
    <w:rsid w:val="00D43777"/>
    <w:rsid w:val="00D43DBF"/>
    <w:rsid w:val="00D43F02"/>
    <w:rsid w:val="00D44107"/>
    <w:rsid w:val="00D44191"/>
    <w:rsid w:val="00D4488A"/>
    <w:rsid w:val="00D4513E"/>
    <w:rsid w:val="00D45558"/>
    <w:rsid w:val="00D45C61"/>
    <w:rsid w:val="00D4713A"/>
    <w:rsid w:val="00D474FF"/>
    <w:rsid w:val="00D47D27"/>
    <w:rsid w:val="00D47EEF"/>
    <w:rsid w:val="00D5095F"/>
    <w:rsid w:val="00D509A3"/>
    <w:rsid w:val="00D51FC4"/>
    <w:rsid w:val="00D5238E"/>
    <w:rsid w:val="00D52A03"/>
    <w:rsid w:val="00D52C02"/>
    <w:rsid w:val="00D53015"/>
    <w:rsid w:val="00D53054"/>
    <w:rsid w:val="00D5367B"/>
    <w:rsid w:val="00D53C02"/>
    <w:rsid w:val="00D54300"/>
    <w:rsid w:val="00D55F2F"/>
    <w:rsid w:val="00D55FBF"/>
    <w:rsid w:val="00D560A2"/>
    <w:rsid w:val="00D561B6"/>
    <w:rsid w:val="00D5667C"/>
    <w:rsid w:val="00D57339"/>
    <w:rsid w:val="00D5751B"/>
    <w:rsid w:val="00D601FF"/>
    <w:rsid w:val="00D604C2"/>
    <w:rsid w:val="00D6093D"/>
    <w:rsid w:val="00D61E4E"/>
    <w:rsid w:val="00D620F6"/>
    <w:rsid w:val="00D62702"/>
    <w:rsid w:val="00D627B0"/>
    <w:rsid w:val="00D633AA"/>
    <w:rsid w:val="00D639BB"/>
    <w:rsid w:val="00D639F8"/>
    <w:rsid w:val="00D646D8"/>
    <w:rsid w:val="00D64BC3"/>
    <w:rsid w:val="00D66B7C"/>
    <w:rsid w:val="00D677E6"/>
    <w:rsid w:val="00D70B75"/>
    <w:rsid w:val="00D71253"/>
    <w:rsid w:val="00D72583"/>
    <w:rsid w:val="00D72C89"/>
    <w:rsid w:val="00D72E66"/>
    <w:rsid w:val="00D73A8D"/>
    <w:rsid w:val="00D742F0"/>
    <w:rsid w:val="00D74C36"/>
    <w:rsid w:val="00D759D9"/>
    <w:rsid w:val="00D762B7"/>
    <w:rsid w:val="00D76335"/>
    <w:rsid w:val="00D76387"/>
    <w:rsid w:val="00D76485"/>
    <w:rsid w:val="00D803B3"/>
    <w:rsid w:val="00D8156D"/>
    <w:rsid w:val="00D81A5D"/>
    <w:rsid w:val="00D81FDB"/>
    <w:rsid w:val="00D82353"/>
    <w:rsid w:val="00D82CBD"/>
    <w:rsid w:val="00D82E4A"/>
    <w:rsid w:val="00D83881"/>
    <w:rsid w:val="00D83EF0"/>
    <w:rsid w:val="00D840FE"/>
    <w:rsid w:val="00D8446C"/>
    <w:rsid w:val="00D84C2B"/>
    <w:rsid w:val="00D85209"/>
    <w:rsid w:val="00D858E1"/>
    <w:rsid w:val="00D85E8A"/>
    <w:rsid w:val="00D8662C"/>
    <w:rsid w:val="00D866A2"/>
    <w:rsid w:val="00D86E0F"/>
    <w:rsid w:val="00D87051"/>
    <w:rsid w:val="00D870E9"/>
    <w:rsid w:val="00D871D6"/>
    <w:rsid w:val="00D87ECC"/>
    <w:rsid w:val="00D87F50"/>
    <w:rsid w:val="00D9011A"/>
    <w:rsid w:val="00D91493"/>
    <w:rsid w:val="00D92091"/>
    <w:rsid w:val="00D9241A"/>
    <w:rsid w:val="00D93754"/>
    <w:rsid w:val="00D93F96"/>
    <w:rsid w:val="00D9419D"/>
    <w:rsid w:val="00D9463D"/>
    <w:rsid w:val="00D9488C"/>
    <w:rsid w:val="00D94A63"/>
    <w:rsid w:val="00D94D63"/>
    <w:rsid w:val="00D94FA2"/>
    <w:rsid w:val="00D95A42"/>
    <w:rsid w:val="00D96F6D"/>
    <w:rsid w:val="00D97401"/>
    <w:rsid w:val="00D97C97"/>
    <w:rsid w:val="00DA1501"/>
    <w:rsid w:val="00DA3421"/>
    <w:rsid w:val="00DA3A65"/>
    <w:rsid w:val="00DA3FA8"/>
    <w:rsid w:val="00DA439E"/>
    <w:rsid w:val="00DA480D"/>
    <w:rsid w:val="00DA4C66"/>
    <w:rsid w:val="00DA54D8"/>
    <w:rsid w:val="00DA5853"/>
    <w:rsid w:val="00DA6D4F"/>
    <w:rsid w:val="00DA6EFB"/>
    <w:rsid w:val="00DA7591"/>
    <w:rsid w:val="00DB11E3"/>
    <w:rsid w:val="00DB2859"/>
    <w:rsid w:val="00DB2B6D"/>
    <w:rsid w:val="00DB2BE0"/>
    <w:rsid w:val="00DB2EA0"/>
    <w:rsid w:val="00DB3445"/>
    <w:rsid w:val="00DB3A19"/>
    <w:rsid w:val="00DB3DF5"/>
    <w:rsid w:val="00DB4CD8"/>
    <w:rsid w:val="00DB5CAB"/>
    <w:rsid w:val="00DB5FF9"/>
    <w:rsid w:val="00DB64A0"/>
    <w:rsid w:val="00DB6C8C"/>
    <w:rsid w:val="00DB6EEE"/>
    <w:rsid w:val="00DB6FB4"/>
    <w:rsid w:val="00DB70F2"/>
    <w:rsid w:val="00DB7179"/>
    <w:rsid w:val="00DB7621"/>
    <w:rsid w:val="00DB7811"/>
    <w:rsid w:val="00DB7A92"/>
    <w:rsid w:val="00DB7E43"/>
    <w:rsid w:val="00DC035C"/>
    <w:rsid w:val="00DC0502"/>
    <w:rsid w:val="00DC05BA"/>
    <w:rsid w:val="00DC124D"/>
    <w:rsid w:val="00DC13A0"/>
    <w:rsid w:val="00DC1FA4"/>
    <w:rsid w:val="00DC2E36"/>
    <w:rsid w:val="00DC2FA1"/>
    <w:rsid w:val="00DC33CF"/>
    <w:rsid w:val="00DC3474"/>
    <w:rsid w:val="00DC3F1A"/>
    <w:rsid w:val="00DC46E1"/>
    <w:rsid w:val="00DC4900"/>
    <w:rsid w:val="00DC4BBE"/>
    <w:rsid w:val="00DC51DC"/>
    <w:rsid w:val="00DC5472"/>
    <w:rsid w:val="00DC5647"/>
    <w:rsid w:val="00DC6C9E"/>
    <w:rsid w:val="00DC6EE1"/>
    <w:rsid w:val="00DC78CE"/>
    <w:rsid w:val="00DC7E1B"/>
    <w:rsid w:val="00DD0AEE"/>
    <w:rsid w:val="00DD0C11"/>
    <w:rsid w:val="00DD13BF"/>
    <w:rsid w:val="00DD1505"/>
    <w:rsid w:val="00DD17C3"/>
    <w:rsid w:val="00DD217A"/>
    <w:rsid w:val="00DD3FD2"/>
    <w:rsid w:val="00DD416F"/>
    <w:rsid w:val="00DD452B"/>
    <w:rsid w:val="00DD46B3"/>
    <w:rsid w:val="00DD4FEF"/>
    <w:rsid w:val="00DD5AD9"/>
    <w:rsid w:val="00DD5D4B"/>
    <w:rsid w:val="00DD6150"/>
    <w:rsid w:val="00DD63E7"/>
    <w:rsid w:val="00DD660D"/>
    <w:rsid w:val="00DD66A7"/>
    <w:rsid w:val="00DD6949"/>
    <w:rsid w:val="00DD6BD5"/>
    <w:rsid w:val="00DD6DED"/>
    <w:rsid w:val="00DE0689"/>
    <w:rsid w:val="00DE1499"/>
    <w:rsid w:val="00DE1819"/>
    <w:rsid w:val="00DE1BD2"/>
    <w:rsid w:val="00DE20BD"/>
    <w:rsid w:val="00DE23FC"/>
    <w:rsid w:val="00DE2487"/>
    <w:rsid w:val="00DE24D2"/>
    <w:rsid w:val="00DE275D"/>
    <w:rsid w:val="00DE2859"/>
    <w:rsid w:val="00DE2BE2"/>
    <w:rsid w:val="00DE3167"/>
    <w:rsid w:val="00DE3324"/>
    <w:rsid w:val="00DE3CFA"/>
    <w:rsid w:val="00DE429F"/>
    <w:rsid w:val="00DE44ED"/>
    <w:rsid w:val="00DE48AD"/>
    <w:rsid w:val="00DE609A"/>
    <w:rsid w:val="00DE675E"/>
    <w:rsid w:val="00DF02F2"/>
    <w:rsid w:val="00DF03B4"/>
    <w:rsid w:val="00DF0623"/>
    <w:rsid w:val="00DF0A5A"/>
    <w:rsid w:val="00DF0D21"/>
    <w:rsid w:val="00DF0DD9"/>
    <w:rsid w:val="00DF0E15"/>
    <w:rsid w:val="00DF122F"/>
    <w:rsid w:val="00DF15B6"/>
    <w:rsid w:val="00DF1803"/>
    <w:rsid w:val="00DF3E26"/>
    <w:rsid w:val="00DF3E41"/>
    <w:rsid w:val="00DF418F"/>
    <w:rsid w:val="00DF425A"/>
    <w:rsid w:val="00DF53BD"/>
    <w:rsid w:val="00DF5446"/>
    <w:rsid w:val="00DF6641"/>
    <w:rsid w:val="00DF6A13"/>
    <w:rsid w:val="00DF6DB7"/>
    <w:rsid w:val="00E01BF9"/>
    <w:rsid w:val="00E01ECC"/>
    <w:rsid w:val="00E02386"/>
    <w:rsid w:val="00E02503"/>
    <w:rsid w:val="00E02BF4"/>
    <w:rsid w:val="00E036C3"/>
    <w:rsid w:val="00E04BB1"/>
    <w:rsid w:val="00E04D40"/>
    <w:rsid w:val="00E05183"/>
    <w:rsid w:val="00E05516"/>
    <w:rsid w:val="00E059FC"/>
    <w:rsid w:val="00E0619C"/>
    <w:rsid w:val="00E067E3"/>
    <w:rsid w:val="00E100A2"/>
    <w:rsid w:val="00E10696"/>
    <w:rsid w:val="00E10E9E"/>
    <w:rsid w:val="00E11CC8"/>
    <w:rsid w:val="00E11E5B"/>
    <w:rsid w:val="00E129DD"/>
    <w:rsid w:val="00E13781"/>
    <w:rsid w:val="00E13C27"/>
    <w:rsid w:val="00E13C86"/>
    <w:rsid w:val="00E13E31"/>
    <w:rsid w:val="00E13F87"/>
    <w:rsid w:val="00E14453"/>
    <w:rsid w:val="00E14941"/>
    <w:rsid w:val="00E1501A"/>
    <w:rsid w:val="00E1528D"/>
    <w:rsid w:val="00E160B0"/>
    <w:rsid w:val="00E16F1E"/>
    <w:rsid w:val="00E16F72"/>
    <w:rsid w:val="00E17322"/>
    <w:rsid w:val="00E178E8"/>
    <w:rsid w:val="00E207D2"/>
    <w:rsid w:val="00E20D9F"/>
    <w:rsid w:val="00E213F4"/>
    <w:rsid w:val="00E21D0B"/>
    <w:rsid w:val="00E22023"/>
    <w:rsid w:val="00E220AD"/>
    <w:rsid w:val="00E229C5"/>
    <w:rsid w:val="00E22BFE"/>
    <w:rsid w:val="00E2323A"/>
    <w:rsid w:val="00E24F13"/>
    <w:rsid w:val="00E25ACB"/>
    <w:rsid w:val="00E26181"/>
    <w:rsid w:val="00E26993"/>
    <w:rsid w:val="00E26C07"/>
    <w:rsid w:val="00E26F10"/>
    <w:rsid w:val="00E30E09"/>
    <w:rsid w:val="00E31070"/>
    <w:rsid w:val="00E31A4A"/>
    <w:rsid w:val="00E31ACB"/>
    <w:rsid w:val="00E32131"/>
    <w:rsid w:val="00E3224E"/>
    <w:rsid w:val="00E32510"/>
    <w:rsid w:val="00E3252A"/>
    <w:rsid w:val="00E32E43"/>
    <w:rsid w:val="00E32EC4"/>
    <w:rsid w:val="00E33610"/>
    <w:rsid w:val="00E34093"/>
    <w:rsid w:val="00E34A64"/>
    <w:rsid w:val="00E35692"/>
    <w:rsid w:val="00E3578A"/>
    <w:rsid w:val="00E35EB3"/>
    <w:rsid w:val="00E360A8"/>
    <w:rsid w:val="00E37A54"/>
    <w:rsid w:val="00E37CDE"/>
    <w:rsid w:val="00E4088E"/>
    <w:rsid w:val="00E40AA2"/>
    <w:rsid w:val="00E4108B"/>
    <w:rsid w:val="00E41319"/>
    <w:rsid w:val="00E41D69"/>
    <w:rsid w:val="00E42251"/>
    <w:rsid w:val="00E42260"/>
    <w:rsid w:val="00E423AA"/>
    <w:rsid w:val="00E42B74"/>
    <w:rsid w:val="00E44274"/>
    <w:rsid w:val="00E449D0"/>
    <w:rsid w:val="00E451E9"/>
    <w:rsid w:val="00E45B3F"/>
    <w:rsid w:val="00E45EA8"/>
    <w:rsid w:val="00E46616"/>
    <w:rsid w:val="00E46C45"/>
    <w:rsid w:val="00E4706E"/>
    <w:rsid w:val="00E4707D"/>
    <w:rsid w:val="00E50354"/>
    <w:rsid w:val="00E513A4"/>
    <w:rsid w:val="00E515E9"/>
    <w:rsid w:val="00E52419"/>
    <w:rsid w:val="00E55F33"/>
    <w:rsid w:val="00E5603C"/>
    <w:rsid w:val="00E56299"/>
    <w:rsid w:val="00E566C7"/>
    <w:rsid w:val="00E56A93"/>
    <w:rsid w:val="00E56E4D"/>
    <w:rsid w:val="00E5743E"/>
    <w:rsid w:val="00E601D5"/>
    <w:rsid w:val="00E60252"/>
    <w:rsid w:val="00E6073F"/>
    <w:rsid w:val="00E60F70"/>
    <w:rsid w:val="00E61D56"/>
    <w:rsid w:val="00E620D2"/>
    <w:rsid w:val="00E62530"/>
    <w:rsid w:val="00E62DB6"/>
    <w:rsid w:val="00E62E05"/>
    <w:rsid w:val="00E64AF7"/>
    <w:rsid w:val="00E65423"/>
    <w:rsid w:val="00E658DD"/>
    <w:rsid w:val="00E65E15"/>
    <w:rsid w:val="00E66488"/>
    <w:rsid w:val="00E67715"/>
    <w:rsid w:val="00E67AA4"/>
    <w:rsid w:val="00E67E0F"/>
    <w:rsid w:val="00E703DC"/>
    <w:rsid w:val="00E70618"/>
    <w:rsid w:val="00E70635"/>
    <w:rsid w:val="00E70719"/>
    <w:rsid w:val="00E709FC"/>
    <w:rsid w:val="00E716A3"/>
    <w:rsid w:val="00E722B8"/>
    <w:rsid w:val="00E72C62"/>
    <w:rsid w:val="00E736C2"/>
    <w:rsid w:val="00E73D3E"/>
    <w:rsid w:val="00E749CE"/>
    <w:rsid w:val="00E7502A"/>
    <w:rsid w:val="00E75862"/>
    <w:rsid w:val="00E76C33"/>
    <w:rsid w:val="00E77712"/>
    <w:rsid w:val="00E77860"/>
    <w:rsid w:val="00E805F3"/>
    <w:rsid w:val="00E805F8"/>
    <w:rsid w:val="00E80ECE"/>
    <w:rsid w:val="00E81139"/>
    <w:rsid w:val="00E811D9"/>
    <w:rsid w:val="00E8165E"/>
    <w:rsid w:val="00E81779"/>
    <w:rsid w:val="00E82257"/>
    <w:rsid w:val="00E835C5"/>
    <w:rsid w:val="00E83D61"/>
    <w:rsid w:val="00E84D91"/>
    <w:rsid w:val="00E8537F"/>
    <w:rsid w:val="00E85424"/>
    <w:rsid w:val="00E86309"/>
    <w:rsid w:val="00E86B6A"/>
    <w:rsid w:val="00E86FCC"/>
    <w:rsid w:val="00E87F60"/>
    <w:rsid w:val="00E9000C"/>
    <w:rsid w:val="00E9003B"/>
    <w:rsid w:val="00E905B1"/>
    <w:rsid w:val="00E90987"/>
    <w:rsid w:val="00E91C5C"/>
    <w:rsid w:val="00E92789"/>
    <w:rsid w:val="00E93D89"/>
    <w:rsid w:val="00E93DAA"/>
    <w:rsid w:val="00E949EF"/>
    <w:rsid w:val="00E94FA6"/>
    <w:rsid w:val="00E96A04"/>
    <w:rsid w:val="00E9701F"/>
    <w:rsid w:val="00E977B1"/>
    <w:rsid w:val="00EA0725"/>
    <w:rsid w:val="00EA0E10"/>
    <w:rsid w:val="00EA106B"/>
    <w:rsid w:val="00EA181B"/>
    <w:rsid w:val="00EA1917"/>
    <w:rsid w:val="00EA1963"/>
    <w:rsid w:val="00EA1A0B"/>
    <w:rsid w:val="00EA2230"/>
    <w:rsid w:val="00EA22BE"/>
    <w:rsid w:val="00EA23A6"/>
    <w:rsid w:val="00EA2AF2"/>
    <w:rsid w:val="00EA3640"/>
    <w:rsid w:val="00EA4352"/>
    <w:rsid w:val="00EA43FC"/>
    <w:rsid w:val="00EA5D76"/>
    <w:rsid w:val="00EA6D5E"/>
    <w:rsid w:val="00EA6F47"/>
    <w:rsid w:val="00EB0213"/>
    <w:rsid w:val="00EB1E6E"/>
    <w:rsid w:val="00EB2077"/>
    <w:rsid w:val="00EB2829"/>
    <w:rsid w:val="00EB2AFF"/>
    <w:rsid w:val="00EB37D8"/>
    <w:rsid w:val="00EB37DE"/>
    <w:rsid w:val="00EB3E22"/>
    <w:rsid w:val="00EB431E"/>
    <w:rsid w:val="00EB50F9"/>
    <w:rsid w:val="00EB560E"/>
    <w:rsid w:val="00EB738D"/>
    <w:rsid w:val="00EB73DD"/>
    <w:rsid w:val="00EB7525"/>
    <w:rsid w:val="00EB7FDF"/>
    <w:rsid w:val="00EC00AB"/>
    <w:rsid w:val="00EC04BC"/>
    <w:rsid w:val="00EC0EA5"/>
    <w:rsid w:val="00EC2313"/>
    <w:rsid w:val="00EC239A"/>
    <w:rsid w:val="00EC2E9E"/>
    <w:rsid w:val="00EC35AC"/>
    <w:rsid w:val="00EC3ABC"/>
    <w:rsid w:val="00EC59BE"/>
    <w:rsid w:val="00EC5D90"/>
    <w:rsid w:val="00EC6122"/>
    <w:rsid w:val="00EC6908"/>
    <w:rsid w:val="00EC739F"/>
    <w:rsid w:val="00EC7DB4"/>
    <w:rsid w:val="00ED118E"/>
    <w:rsid w:val="00ED1461"/>
    <w:rsid w:val="00ED1578"/>
    <w:rsid w:val="00ED2017"/>
    <w:rsid w:val="00ED2329"/>
    <w:rsid w:val="00ED29BA"/>
    <w:rsid w:val="00ED2C20"/>
    <w:rsid w:val="00ED492A"/>
    <w:rsid w:val="00ED50CF"/>
    <w:rsid w:val="00ED563D"/>
    <w:rsid w:val="00ED6189"/>
    <w:rsid w:val="00ED62F7"/>
    <w:rsid w:val="00ED655E"/>
    <w:rsid w:val="00ED6AB6"/>
    <w:rsid w:val="00ED6B2A"/>
    <w:rsid w:val="00ED7747"/>
    <w:rsid w:val="00EE002F"/>
    <w:rsid w:val="00EE17DF"/>
    <w:rsid w:val="00EE2376"/>
    <w:rsid w:val="00EE23E0"/>
    <w:rsid w:val="00EE3229"/>
    <w:rsid w:val="00EE327B"/>
    <w:rsid w:val="00EE355E"/>
    <w:rsid w:val="00EE38A7"/>
    <w:rsid w:val="00EE3C76"/>
    <w:rsid w:val="00EE44FD"/>
    <w:rsid w:val="00EE4633"/>
    <w:rsid w:val="00EE534C"/>
    <w:rsid w:val="00EE59FC"/>
    <w:rsid w:val="00EE60BF"/>
    <w:rsid w:val="00EE66AD"/>
    <w:rsid w:val="00EE75D6"/>
    <w:rsid w:val="00EF0096"/>
    <w:rsid w:val="00EF0489"/>
    <w:rsid w:val="00EF0732"/>
    <w:rsid w:val="00EF159D"/>
    <w:rsid w:val="00EF180B"/>
    <w:rsid w:val="00EF1816"/>
    <w:rsid w:val="00EF2358"/>
    <w:rsid w:val="00EF23FC"/>
    <w:rsid w:val="00EF2616"/>
    <w:rsid w:val="00EF37CA"/>
    <w:rsid w:val="00EF424B"/>
    <w:rsid w:val="00EF42AA"/>
    <w:rsid w:val="00EF561D"/>
    <w:rsid w:val="00EF5702"/>
    <w:rsid w:val="00EF6AD2"/>
    <w:rsid w:val="00EF7E4C"/>
    <w:rsid w:val="00F002D4"/>
    <w:rsid w:val="00F02C92"/>
    <w:rsid w:val="00F04F0F"/>
    <w:rsid w:val="00F05443"/>
    <w:rsid w:val="00F058C1"/>
    <w:rsid w:val="00F05BEE"/>
    <w:rsid w:val="00F061F2"/>
    <w:rsid w:val="00F062FF"/>
    <w:rsid w:val="00F0633F"/>
    <w:rsid w:val="00F06661"/>
    <w:rsid w:val="00F101E0"/>
    <w:rsid w:val="00F1123F"/>
    <w:rsid w:val="00F1171C"/>
    <w:rsid w:val="00F118CE"/>
    <w:rsid w:val="00F12249"/>
    <w:rsid w:val="00F12B31"/>
    <w:rsid w:val="00F12ED6"/>
    <w:rsid w:val="00F135A1"/>
    <w:rsid w:val="00F13991"/>
    <w:rsid w:val="00F14062"/>
    <w:rsid w:val="00F1442B"/>
    <w:rsid w:val="00F14BDA"/>
    <w:rsid w:val="00F15038"/>
    <w:rsid w:val="00F15DC3"/>
    <w:rsid w:val="00F162D8"/>
    <w:rsid w:val="00F16F22"/>
    <w:rsid w:val="00F1775B"/>
    <w:rsid w:val="00F20A61"/>
    <w:rsid w:val="00F2114F"/>
    <w:rsid w:val="00F212E2"/>
    <w:rsid w:val="00F2162C"/>
    <w:rsid w:val="00F2196D"/>
    <w:rsid w:val="00F21FF9"/>
    <w:rsid w:val="00F22A77"/>
    <w:rsid w:val="00F22FF6"/>
    <w:rsid w:val="00F238C9"/>
    <w:rsid w:val="00F23A27"/>
    <w:rsid w:val="00F23EC3"/>
    <w:rsid w:val="00F24817"/>
    <w:rsid w:val="00F24A2C"/>
    <w:rsid w:val="00F24C98"/>
    <w:rsid w:val="00F25007"/>
    <w:rsid w:val="00F254E8"/>
    <w:rsid w:val="00F254F0"/>
    <w:rsid w:val="00F26310"/>
    <w:rsid w:val="00F27663"/>
    <w:rsid w:val="00F279D3"/>
    <w:rsid w:val="00F27A47"/>
    <w:rsid w:val="00F27AF4"/>
    <w:rsid w:val="00F30919"/>
    <w:rsid w:val="00F32074"/>
    <w:rsid w:val="00F32446"/>
    <w:rsid w:val="00F3253A"/>
    <w:rsid w:val="00F32B16"/>
    <w:rsid w:val="00F3368C"/>
    <w:rsid w:val="00F336E4"/>
    <w:rsid w:val="00F3395C"/>
    <w:rsid w:val="00F33CEC"/>
    <w:rsid w:val="00F34706"/>
    <w:rsid w:val="00F35B4A"/>
    <w:rsid w:val="00F36902"/>
    <w:rsid w:val="00F3769C"/>
    <w:rsid w:val="00F407A5"/>
    <w:rsid w:val="00F41398"/>
    <w:rsid w:val="00F415EE"/>
    <w:rsid w:val="00F41E38"/>
    <w:rsid w:val="00F41EBA"/>
    <w:rsid w:val="00F428EC"/>
    <w:rsid w:val="00F42ACF"/>
    <w:rsid w:val="00F42D42"/>
    <w:rsid w:val="00F42F90"/>
    <w:rsid w:val="00F44A62"/>
    <w:rsid w:val="00F44AC1"/>
    <w:rsid w:val="00F44D8D"/>
    <w:rsid w:val="00F4567F"/>
    <w:rsid w:val="00F45F90"/>
    <w:rsid w:val="00F47F50"/>
    <w:rsid w:val="00F50374"/>
    <w:rsid w:val="00F50A11"/>
    <w:rsid w:val="00F51301"/>
    <w:rsid w:val="00F5146A"/>
    <w:rsid w:val="00F5249E"/>
    <w:rsid w:val="00F526CE"/>
    <w:rsid w:val="00F52E91"/>
    <w:rsid w:val="00F53D97"/>
    <w:rsid w:val="00F543E4"/>
    <w:rsid w:val="00F54E9E"/>
    <w:rsid w:val="00F54F7E"/>
    <w:rsid w:val="00F560E2"/>
    <w:rsid w:val="00F563BD"/>
    <w:rsid w:val="00F565BE"/>
    <w:rsid w:val="00F56C51"/>
    <w:rsid w:val="00F56D82"/>
    <w:rsid w:val="00F5788F"/>
    <w:rsid w:val="00F60A6C"/>
    <w:rsid w:val="00F60F5A"/>
    <w:rsid w:val="00F60FA0"/>
    <w:rsid w:val="00F63964"/>
    <w:rsid w:val="00F64942"/>
    <w:rsid w:val="00F64E67"/>
    <w:rsid w:val="00F64F89"/>
    <w:rsid w:val="00F65821"/>
    <w:rsid w:val="00F65ACE"/>
    <w:rsid w:val="00F65D96"/>
    <w:rsid w:val="00F65E19"/>
    <w:rsid w:val="00F65E3B"/>
    <w:rsid w:val="00F663A2"/>
    <w:rsid w:val="00F66C25"/>
    <w:rsid w:val="00F670E1"/>
    <w:rsid w:val="00F67C81"/>
    <w:rsid w:val="00F70DB1"/>
    <w:rsid w:val="00F71030"/>
    <w:rsid w:val="00F712E5"/>
    <w:rsid w:val="00F715BD"/>
    <w:rsid w:val="00F71A2F"/>
    <w:rsid w:val="00F731EB"/>
    <w:rsid w:val="00F734D2"/>
    <w:rsid w:val="00F747F9"/>
    <w:rsid w:val="00F7603A"/>
    <w:rsid w:val="00F76D49"/>
    <w:rsid w:val="00F7720E"/>
    <w:rsid w:val="00F7750A"/>
    <w:rsid w:val="00F77697"/>
    <w:rsid w:val="00F77FEA"/>
    <w:rsid w:val="00F80540"/>
    <w:rsid w:val="00F80931"/>
    <w:rsid w:val="00F83809"/>
    <w:rsid w:val="00F84554"/>
    <w:rsid w:val="00F84A2D"/>
    <w:rsid w:val="00F84F50"/>
    <w:rsid w:val="00F85C05"/>
    <w:rsid w:val="00F86183"/>
    <w:rsid w:val="00F86FBA"/>
    <w:rsid w:val="00F872A9"/>
    <w:rsid w:val="00F8754B"/>
    <w:rsid w:val="00F87AAE"/>
    <w:rsid w:val="00F87AE1"/>
    <w:rsid w:val="00F9151B"/>
    <w:rsid w:val="00F92445"/>
    <w:rsid w:val="00F92620"/>
    <w:rsid w:val="00F92990"/>
    <w:rsid w:val="00F92B25"/>
    <w:rsid w:val="00F92D21"/>
    <w:rsid w:val="00F92F04"/>
    <w:rsid w:val="00F9377C"/>
    <w:rsid w:val="00F94B3A"/>
    <w:rsid w:val="00F96359"/>
    <w:rsid w:val="00F967B3"/>
    <w:rsid w:val="00FA019E"/>
    <w:rsid w:val="00FA0DD0"/>
    <w:rsid w:val="00FA1D6C"/>
    <w:rsid w:val="00FA28F3"/>
    <w:rsid w:val="00FA2A3A"/>
    <w:rsid w:val="00FA30F7"/>
    <w:rsid w:val="00FA31FC"/>
    <w:rsid w:val="00FA3234"/>
    <w:rsid w:val="00FA35C6"/>
    <w:rsid w:val="00FA35F2"/>
    <w:rsid w:val="00FA3823"/>
    <w:rsid w:val="00FA3C51"/>
    <w:rsid w:val="00FA408A"/>
    <w:rsid w:val="00FA42B6"/>
    <w:rsid w:val="00FA4488"/>
    <w:rsid w:val="00FA4DFD"/>
    <w:rsid w:val="00FA5A2F"/>
    <w:rsid w:val="00FA62A8"/>
    <w:rsid w:val="00FA6B46"/>
    <w:rsid w:val="00FA6B78"/>
    <w:rsid w:val="00FA7EEE"/>
    <w:rsid w:val="00FB08C3"/>
    <w:rsid w:val="00FB0968"/>
    <w:rsid w:val="00FB1B4D"/>
    <w:rsid w:val="00FB1C5E"/>
    <w:rsid w:val="00FB1CF7"/>
    <w:rsid w:val="00FB2264"/>
    <w:rsid w:val="00FB327B"/>
    <w:rsid w:val="00FB4B6A"/>
    <w:rsid w:val="00FB4CC7"/>
    <w:rsid w:val="00FB4CE2"/>
    <w:rsid w:val="00FB5EEA"/>
    <w:rsid w:val="00FB6476"/>
    <w:rsid w:val="00FB7302"/>
    <w:rsid w:val="00FB759F"/>
    <w:rsid w:val="00FB7C8E"/>
    <w:rsid w:val="00FC1803"/>
    <w:rsid w:val="00FC1C49"/>
    <w:rsid w:val="00FC1C6C"/>
    <w:rsid w:val="00FC1CE8"/>
    <w:rsid w:val="00FC23DB"/>
    <w:rsid w:val="00FC3496"/>
    <w:rsid w:val="00FC4409"/>
    <w:rsid w:val="00FC4463"/>
    <w:rsid w:val="00FC4CC2"/>
    <w:rsid w:val="00FC559E"/>
    <w:rsid w:val="00FC55ED"/>
    <w:rsid w:val="00FC653A"/>
    <w:rsid w:val="00FC6FFC"/>
    <w:rsid w:val="00FC7629"/>
    <w:rsid w:val="00FD0429"/>
    <w:rsid w:val="00FD063A"/>
    <w:rsid w:val="00FD1E7C"/>
    <w:rsid w:val="00FD2034"/>
    <w:rsid w:val="00FD2764"/>
    <w:rsid w:val="00FD2FD5"/>
    <w:rsid w:val="00FD3178"/>
    <w:rsid w:val="00FD3E3B"/>
    <w:rsid w:val="00FD4D21"/>
    <w:rsid w:val="00FD4D80"/>
    <w:rsid w:val="00FD5470"/>
    <w:rsid w:val="00FD556F"/>
    <w:rsid w:val="00FD5895"/>
    <w:rsid w:val="00FD59A6"/>
    <w:rsid w:val="00FD6B56"/>
    <w:rsid w:val="00FD6C1F"/>
    <w:rsid w:val="00FD7336"/>
    <w:rsid w:val="00FD772B"/>
    <w:rsid w:val="00FD7BF2"/>
    <w:rsid w:val="00FD7CEC"/>
    <w:rsid w:val="00FE095C"/>
    <w:rsid w:val="00FE0C90"/>
    <w:rsid w:val="00FE120E"/>
    <w:rsid w:val="00FE161E"/>
    <w:rsid w:val="00FE16BF"/>
    <w:rsid w:val="00FE2103"/>
    <w:rsid w:val="00FE22D4"/>
    <w:rsid w:val="00FE2576"/>
    <w:rsid w:val="00FE38CA"/>
    <w:rsid w:val="00FE3B41"/>
    <w:rsid w:val="00FE4165"/>
    <w:rsid w:val="00FE4A9E"/>
    <w:rsid w:val="00FE51A1"/>
    <w:rsid w:val="00FE61DB"/>
    <w:rsid w:val="00FE61E3"/>
    <w:rsid w:val="00FE70E4"/>
    <w:rsid w:val="00FE73D6"/>
    <w:rsid w:val="00FE7BBA"/>
    <w:rsid w:val="00FE7F38"/>
    <w:rsid w:val="00FF0279"/>
    <w:rsid w:val="00FF05B9"/>
    <w:rsid w:val="00FF08BD"/>
    <w:rsid w:val="00FF0A25"/>
    <w:rsid w:val="00FF1C33"/>
    <w:rsid w:val="00FF1D07"/>
    <w:rsid w:val="00FF203B"/>
    <w:rsid w:val="00FF27E0"/>
    <w:rsid w:val="00FF333F"/>
    <w:rsid w:val="00FF4008"/>
    <w:rsid w:val="00FF41A5"/>
    <w:rsid w:val="00FF4E21"/>
    <w:rsid w:val="00FF58B9"/>
    <w:rsid w:val="00FF7371"/>
    <w:rsid w:val="00FF74F6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119545"/>
  <w14:defaultImageDpi w14:val="300"/>
  <w15:docId w15:val="{BD789C25-C2C9-864B-9C19-8FC20D36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D62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92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81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90300"/>
    <w:pPr>
      <w:spacing w:before="100" w:beforeAutospacing="1" w:after="100" w:afterAutospacing="1"/>
      <w:outlineLvl w:val="2"/>
    </w:pPr>
    <w:rPr>
      <w:rFonts w:ascii="Times" w:eastAsia="MS Mincho" w:hAnsi="Times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B20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B9D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0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51C8"/>
  </w:style>
  <w:style w:type="paragraph" w:styleId="Footer">
    <w:name w:val="footer"/>
    <w:basedOn w:val="Normal"/>
    <w:link w:val="Foot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51C8"/>
  </w:style>
  <w:style w:type="character" w:styleId="Hyperlink">
    <w:name w:val="Hyperlink"/>
    <w:uiPriority w:val="99"/>
    <w:unhideWhenUsed/>
    <w:rsid w:val="00FD6B56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90300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5360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styleId="Emphasis">
    <w:name w:val="Emphasis"/>
    <w:uiPriority w:val="20"/>
    <w:qFormat/>
    <w:rsid w:val="00253600"/>
    <w:rPr>
      <w:i/>
      <w:iCs/>
    </w:rPr>
  </w:style>
  <w:style w:type="character" w:styleId="Strong">
    <w:name w:val="Strong"/>
    <w:uiPriority w:val="22"/>
    <w:qFormat/>
    <w:rsid w:val="00253600"/>
    <w:rPr>
      <w:b/>
      <w:bCs/>
    </w:rPr>
  </w:style>
  <w:style w:type="character" w:customStyle="1" w:styleId="fe-extrainfo-value">
    <w:name w:val="fe-extrainfo-value"/>
    <w:basedOn w:val="DefaultParagraphFont"/>
    <w:rsid w:val="00140B1A"/>
  </w:style>
  <w:style w:type="paragraph" w:customStyle="1" w:styleId="svttextlead-article">
    <w:name w:val="svttextlead-article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vtnewsvignette">
    <w:name w:val="svtnewsvignette"/>
    <w:basedOn w:val="DefaultParagraphFont"/>
    <w:rsid w:val="0003471A"/>
  </w:style>
  <w:style w:type="paragraph" w:customStyle="1" w:styleId="svttextmeta-discreet">
    <w:name w:val="svttextmeta-discreet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vtxtextbold">
    <w:name w:val="svtxtextbold"/>
    <w:basedOn w:val="DefaultParagraphFont"/>
    <w:rsid w:val="0003471A"/>
  </w:style>
  <w:style w:type="paragraph" w:customStyle="1" w:styleId="wp-caption-text">
    <w:name w:val="wp-caption-text"/>
    <w:basedOn w:val="Normal"/>
    <w:rsid w:val="00282BA7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chedaofferta">
    <w:name w:val="schedaofferta"/>
    <w:basedOn w:val="DefaultParagraphFont"/>
    <w:rsid w:val="000130C3"/>
  </w:style>
  <w:style w:type="character" w:customStyle="1" w:styleId="tags-title">
    <w:name w:val="tags-title"/>
    <w:basedOn w:val="DefaultParagraphFont"/>
    <w:rsid w:val="00A052F3"/>
  </w:style>
  <w:style w:type="character" w:customStyle="1" w:styleId="Heading5Char">
    <w:name w:val="Heading 5 Char"/>
    <w:link w:val="Heading5"/>
    <w:uiPriority w:val="9"/>
    <w:semiHidden/>
    <w:rsid w:val="008E6B9D"/>
    <w:rPr>
      <w:rFonts w:ascii="Calibri" w:eastAsia="MS Gothic" w:hAnsi="Calibri" w:cs="Times New Roman"/>
      <w:color w:val="243F60"/>
      <w:szCs w:val="20"/>
    </w:rPr>
  </w:style>
  <w:style w:type="character" w:customStyle="1" w:styleId="datetime">
    <w:name w:val="datetime"/>
    <w:basedOn w:val="DefaultParagraphFont"/>
    <w:rsid w:val="008E6B9D"/>
  </w:style>
  <w:style w:type="character" w:customStyle="1" w:styleId="rgilmn">
    <w:name w:val="rg_ilmn"/>
    <w:basedOn w:val="DefaultParagraphFont"/>
    <w:rsid w:val="0075530A"/>
  </w:style>
  <w:style w:type="character" w:customStyle="1" w:styleId="Heading1Char">
    <w:name w:val="Heading 1 Char"/>
    <w:link w:val="Heading1"/>
    <w:uiPriority w:val="9"/>
    <w:rsid w:val="00ED492A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name">
    <w:name w:val="name"/>
    <w:basedOn w:val="DefaultParagraphFont"/>
    <w:rsid w:val="00B904A1"/>
  </w:style>
  <w:style w:type="character" w:customStyle="1" w:styleId="itxtrst">
    <w:name w:val="itxtrst"/>
    <w:basedOn w:val="DefaultParagraphFont"/>
    <w:rsid w:val="00B904A1"/>
  </w:style>
  <w:style w:type="character" w:customStyle="1" w:styleId="Heading2Char">
    <w:name w:val="Heading 2 Char"/>
    <w:link w:val="Heading2"/>
    <w:uiPriority w:val="9"/>
    <w:rsid w:val="00F24817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postinfoauthor">
    <w:name w:val="post_info_author"/>
    <w:basedOn w:val="DefaultParagraphFont"/>
    <w:rsid w:val="00FB6476"/>
  </w:style>
  <w:style w:type="paragraph" w:styleId="ListParagraph">
    <w:name w:val="List Paragraph"/>
    <w:basedOn w:val="Normal"/>
    <w:uiPriority w:val="34"/>
    <w:qFormat/>
    <w:rsid w:val="000F7D08"/>
    <w:pPr>
      <w:ind w:left="720"/>
      <w:contextualSpacing/>
    </w:pPr>
  </w:style>
  <w:style w:type="character" w:customStyle="1" w:styleId="date-display-single">
    <w:name w:val="date-display-single"/>
    <w:basedOn w:val="DefaultParagraphFont"/>
    <w:rsid w:val="009B061C"/>
  </w:style>
  <w:style w:type="character" w:customStyle="1" w:styleId="field-content">
    <w:name w:val="field-content"/>
    <w:basedOn w:val="DefaultParagraphFont"/>
    <w:rsid w:val="009B061C"/>
  </w:style>
  <w:style w:type="character" w:customStyle="1" w:styleId="locality">
    <w:name w:val="locality"/>
    <w:basedOn w:val="DefaultParagraphFont"/>
    <w:rsid w:val="009B061C"/>
  </w:style>
  <w:style w:type="character" w:customStyle="1" w:styleId="postal-code">
    <w:name w:val="postal-code"/>
    <w:basedOn w:val="DefaultParagraphFont"/>
    <w:rsid w:val="009B061C"/>
  </w:style>
  <w:style w:type="character" w:customStyle="1" w:styleId="views-label">
    <w:name w:val="views-label"/>
    <w:basedOn w:val="DefaultParagraphFont"/>
    <w:rsid w:val="009B061C"/>
  </w:style>
  <w:style w:type="character" w:customStyle="1" w:styleId="relatedtitletext">
    <w:name w:val="relatedtitletext"/>
    <w:rsid w:val="006030A2"/>
  </w:style>
  <w:style w:type="character" w:styleId="FollowedHyperlink">
    <w:name w:val="FollowedHyperlink"/>
    <w:uiPriority w:val="99"/>
    <w:semiHidden/>
    <w:unhideWhenUsed/>
    <w:rsid w:val="006030A2"/>
    <w:rPr>
      <w:color w:val="800080"/>
      <w:u w:val="single"/>
    </w:rPr>
  </w:style>
  <w:style w:type="character" w:customStyle="1" w:styleId="baebleblogcontenttext">
    <w:name w:val="baeble_blog_content_text"/>
    <w:rsid w:val="004D622E"/>
  </w:style>
  <w:style w:type="character" w:customStyle="1" w:styleId="Heading4Char">
    <w:name w:val="Heading 4 Char"/>
    <w:link w:val="Heading4"/>
    <w:uiPriority w:val="9"/>
    <w:semiHidden/>
    <w:rsid w:val="00076B20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vp-topper">
    <w:name w:val="vp-topper"/>
    <w:rsid w:val="00076B20"/>
  </w:style>
  <w:style w:type="character" w:customStyle="1" w:styleId="article-launch-text">
    <w:name w:val="article-launch-text"/>
    <w:rsid w:val="00076B20"/>
  </w:style>
  <w:style w:type="character" w:customStyle="1" w:styleId="author">
    <w:name w:val="author"/>
    <w:rsid w:val="00FA019E"/>
  </w:style>
  <w:style w:type="character" w:styleId="HTMLCite">
    <w:name w:val="HTML Cite"/>
    <w:uiPriority w:val="99"/>
    <w:semiHidden/>
    <w:unhideWhenUsed/>
    <w:rsid w:val="000C27AD"/>
    <w:rPr>
      <w:i/>
      <w:iCs/>
    </w:rPr>
  </w:style>
  <w:style w:type="character" w:customStyle="1" w:styleId="postby">
    <w:name w:val="post_by"/>
    <w:rsid w:val="00EE534C"/>
  </w:style>
  <w:style w:type="paragraph" w:customStyle="1" w:styleId="story-body-text">
    <w:name w:val="story-body-text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d-leadin">
    <w:name w:val="d-leadin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byline-author">
    <w:name w:val="byline-author"/>
    <w:rsid w:val="00BE640A"/>
  </w:style>
  <w:style w:type="character" w:customStyle="1" w:styleId="art-byline">
    <w:name w:val="art-byline"/>
    <w:rsid w:val="002F6C0B"/>
  </w:style>
  <w:style w:type="character" w:customStyle="1" w:styleId="type">
    <w:name w:val="type"/>
    <w:rsid w:val="009445EF"/>
  </w:style>
  <w:style w:type="character" w:customStyle="1" w:styleId="post-byline">
    <w:name w:val="post-byline"/>
    <w:rsid w:val="00E0619C"/>
  </w:style>
  <w:style w:type="paragraph" w:customStyle="1" w:styleId="tsm-photogallery-imagedescription">
    <w:name w:val="tsm-photogallery-imagedescription"/>
    <w:basedOn w:val="Normal"/>
    <w:rsid w:val="00230B8E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by-authors">
    <w:name w:val="by-authors"/>
    <w:rsid w:val="00BD4419"/>
  </w:style>
  <w:style w:type="character" w:customStyle="1" w:styleId="post-author">
    <w:name w:val="post-author"/>
    <w:rsid w:val="0081567E"/>
  </w:style>
  <w:style w:type="character" w:customStyle="1" w:styleId="fn">
    <w:name w:val="fn"/>
    <w:rsid w:val="0081567E"/>
  </w:style>
  <w:style w:type="paragraph" w:styleId="Caption">
    <w:name w:val="caption"/>
    <w:aliases w:val="caption"/>
    <w:basedOn w:val="Normal"/>
    <w:uiPriority w:val="35"/>
    <w:qFormat/>
    <w:rsid w:val="00D006B1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1">
    <w:name w:val="p1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2">
    <w:name w:val="p2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3">
    <w:name w:val="p3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4">
    <w:name w:val="p4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5">
    <w:name w:val="p5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trbembedrelatedtitle">
    <w:name w:val="trb_embed_related_title"/>
    <w:rsid w:val="00E100A2"/>
  </w:style>
  <w:style w:type="character" w:customStyle="1" w:styleId="byline">
    <w:name w:val="byline"/>
    <w:rsid w:val="00FE4165"/>
  </w:style>
  <w:style w:type="character" w:customStyle="1" w:styleId="ng-binding">
    <w:name w:val="ng-binding"/>
    <w:rsid w:val="00966B08"/>
  </w:style>
  <w:style w:type="character" w:customStyle="1" w:styleId="cspri">
    <w:name w:val="cspri"/>
    <w:rsid w:val="00966B08"/>
  </w:style>
  <w:style w:type="character" w:customStyle="1" w:styleId="ng-scope">
    <w:name w:val="ng-scope"/>
    <w:rsid w:val="00966B08"/>
  </w:style>
  <w:style w:type="character" w:customStyle="1" w:styleId="labelnote">
    <w:name w:val="labelnote"/>
    <w:rsid w:val="00966B08"/>
  </w:style>
  <w:style w:type="character" w:customStyle="1" w:styleId="apple-converted-space">
    <w:name w:val="apple-converted-space"/>
    <w:rsid w:val="00FE61E3"/>
  </w:style>
  <w:style w:type="paragraph" w:customStyle="1" w:styleId="no-bottom">
    <w:name w:val="no-bottom"/>
    <w:basedOn w:val="Normal"/>
    <w:rsid w:val="00374254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mycapture-non-priority-horizontal-image">
    <w:name w:val="mycapture-non-priority-horizontal-image"/>
    <w:rsid w:val="0018152C"/>
  </w:style>
  <w:style w:type="character" w:customStyle="1" w:styleId="credit">
    <w:name w:val="credit"/>
    <w:rsid w:val="0018152C"/>
  </w:style>
  <w:style w:type="paragraph" w:styleId="DocumentMap">
    <w:name w:val="Document Map"/>
    <w:basedOn w:val="Normal"/>
    <w:link w:val="DocumentMapChar"/>
    <w:uiPriority w:val="99"/>
    <w:semiHidden/>
    <w:unhideWhenUsed/>
    <w:rsid w:val="005964BF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5964BF"/>
    <w:rPr>
      <w:rFonts w:ascii="Lucida Grande" w:eastAsia="Times New Roman" w:hAnsi="Lucida Grande" w:cs="Lucida Grande"/>
      <w:sz w:val="24"/>
      <w:szCs w:val="24"/>
    </w:rPr>
  </w:style>
  <w:style w:type="character" w:customStyle="1" w:styleId="s1">
    <w:name w:val="s1"/>
    <w:basedOn w:val="DefaultParagraphFont"/>
    <w:rsid w:val="000D6F69"/>
  </w:style>
  <w:style w:type="character" w:customStyle="1" w:styleId="s2">
    <w:name w:val="s2"/>
    <w:basedOn w:val="DefaultParagraphFont"/>
    <w:rsid w:val="000D6F69"/>
  </w:style>
  <w:style w:type="paragraph" w:customStyle="1" w:styleId="body-el-text">
    <w:name w:val="body-el-text"/>
    <w:basedOn w:val="Normal"/>
    <w:rsid w:val="00624007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atavist-caption">
    <w:name w:val="atavist-caption"/>
    <w:basedOn w:val="Normal"/>
    <w:rsid w:val="00B06E21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caps">
    <w:name w:val="caps"/>
    <w:rsid w:val="00E45EA8"/>
  </w:style>
  <w:style w:type="paragraph" w:customStyle="1" w:styleId="question">
    <w:name w:val="question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sluginfo">
    <w:name w:val="sluginfo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comment-selection">
    <w:name w:val="comment-selection"/>
    <w:rsid w:val="00CD6422"/>
  </w:style>
  <w:style w:type="paragraph" w:customStyle="1" w:styleId="Date1">
    <w:name w:val="Date1"/>
    <w:basedOn w:val="Normal"/>
    <w:rsid w:val="00F25007"/>
    <w:pPr>
      <w:tabs>
        <w:tab w:val="right" w:pos="9360"/>
      </w:tabs>
    </w:pPr>
    <w:rPr>
      <w:rFonts w:ascii="Times" w:eastAsia="Times" w:hAnsi="Times"/>
      <w:sz w:val="22"/>
      <w:u w:val="single"/>
    </w:rPr>
  </w:style>
  <w:style w:type="paragraph" w:styleId="BodyTextIndent">
    <w:name w:val="Body Text Indent"/>
    <w:basedOn w:val="Normal"/>
    <w:link w:val="BodyTextIndentChar"/>
    <w:rsid w:val="00F25007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</w:rPr>
  </w:style>
  <w:style w:type="character" w:customStyle="1" w:styleId="BodyTextIndentChar">
    <w:name w:val="Body Text Indent Char"/>
    <w:link w:val="BodyTextIndent"/>
    <w:rsid w:val="00F25007"/>
    <w:rPr>
      <w:rFonts w:ascii="Times" w:eastAsia="Times" w:hAnsi="Times"/>
      <w:sz w:val="24"/>
    </w:rPr>
  </w:style>
  <w:style w:type="paragraph" w:customStyle="1" w:styleId="TOURLISTINGFOLLOWING">
    <w:name w:val="TOUR LISTING FOLLOWING"/>
    <w:basedOn w:val="Normal"/>
    <w:rsid w:val="00F25007"/>
    <w:pPr>
      <w:tabs>
        <w:tab w:val="center" w:pos="4680"/>
        <w:tab w:val="right" w:pos="8640"/>
      </w:tabs>
      <w:ind w:left="720"/>
    </w:pPr>
    <w:rPr>
      <w:rFonts w:ascii="Times" w:eastAsia="Times" w:hAnsi="Times"/>
      <w:sz w:val="28"/>
    </w:rPr>
  </w:style>
  <w:style w:type="paragraph" w:customStyle="1" w:styleId="1HEADLINE">
    <w:name w:val="1 HEADLINE"/>
    <w:rsid w:val="00BC4311"/>
    <w:pPr>
      <w:spacing w:before="360"/>
      <w:jc w:val="right"/>
    </w:pPr>
    <w:rPr>
      <w:rFonts w:ascii="Times New Roman" w:eastAsia="Times New Roman" w:hAnsi="Times New Roman"/>
      <w:b/>
      <w:noProof/>
      <w:sz w:val="56"/>
    </w:rPr>
  </w:style>
  <w:style w:type="paragraph" w:customStyle="1" w:styleId="Normal1">
    <w:name w:val="Normal1"/>
    <w:rsid w:val="007D5EA1"/>
    <w:rPr>
      <w:rFonts w:ascii="Times New Roman" w:eastAsia="Times New Roman" w:hAnsi="Times New Roman"/>
      <w:color w:val="000000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458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F417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60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D3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D37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D37"/>
    <w:rPr>
      <w:rFonts w:ascii="Times New Roman" w:eastAsia="Times New Roman" w:hAnsi="Times New Roman"/>
      <w:b/>
      <w:bCs/>
    </w:rPr>
  </w:style>
  <w:style w:type="paragraph" w:styleId="Revision">
    <w:name w:val="Revision"/>
    <w:hidden/>
    <w:uiPriority w:val="99"/>
    <w:semiHidden/>
    <w:rsid w:val="00B908BE"/>
    <w:rPr>
      <w:rFonts w:ascii="Times New Roman" w:eastAsia="Times New Roman" w:hAnsi="Times New Roman"/>
      <w:sz w:val="24"/>
    </w:rPr>
  </w:style>
  <w:style w:type="paragraph" w:styleId="NoSpacing">
    <w:name w:val="No Spacing"/>
    <w:uiPriority w:val="1"/>
    <w:qFormat/>
    <w:rsid w:val="00FE70E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7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8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4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9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8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0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8684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9563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8313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5920324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0593">
                      <w:marLeft w:val="300"/>
                      <w:marRight w:val="30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668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2680">
                  <w:marLeft w:val="900"/>
                  <w:marRight w:val="0"/>
                  <w:marTop w:val="150"/>
                  <w:marBottom w:val="300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830750838">
                      <w:marLeft w:val="0"/>
                      <w:marRight w:val="0"/>
                      <w:marTop w:val="0"/>
                      <w:marBottom w:val="13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5200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02020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2278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7499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9558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4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5020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49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61574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389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935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567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0371">
          <w:marLeft w:val="0"/>
          <w:marRight w:val="0"/>
          <w:marTop w:val="15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258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764">
          <w:blockQuote w:val="1"/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683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711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3687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87260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1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2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1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1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1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97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0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4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3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9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9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6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6433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093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763048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7137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21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6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559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94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72241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42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903">
          <w:marLeft w:val="375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2954">
              <w:marLeft w:val="0"/>
              <w:marRight w:val="0"/>
              <w:marTop w:val="75"/>
              <w:marBottom w:val="150"/>
              <w:divBdr>
                <w:top w:val="single" w:sz="6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3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8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6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162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698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697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0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891">
          <w:marLeft w:val="0"/>
          <w:marRight w:val="0"/>
          <w:marTop w:val="225"/>
          <w:marBottom w:val="12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</w:div>
      </w:divsChild>
    </w:div>
    <w:div w:id="909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6094">
          <w:marLeft w:val="2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3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1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7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53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19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012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3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2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0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61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4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704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60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46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64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1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95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2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898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85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1999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44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7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88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46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7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7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8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1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1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4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5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8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3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8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9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7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2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2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9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7402">
          <w:marLeft w:val="0"/>
          <w:marRight w:val="0"/>
          <w:marTop w:val="300"/>
          <w:marBottom w:val="300"/>
          <w:divBdr>
            <w:top w:val="single" w:sz="2" w:space="8" w:color="auto"/>
            <w:left w:val="single" w:sz="18" w:space="15" w:color="auto"/>
            <w:bottom w:val="single" w:sz="2" w:space="8" w:color="auto"/>
            <w:right w:val="single" w:sz="2" w:space="15" w:color="auto"/>
          </w:divBdr>
        </w:div>
      </w:divsChild>
    </w:div>
    <w:div w:id="15154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6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5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9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1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1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63089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42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7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9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2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5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0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8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765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6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8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9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1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52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98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7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79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0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13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5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0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4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07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3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8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2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0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5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1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3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4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2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9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5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8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0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0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4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41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1959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0588">
          <w:blockQuote w:val="1"/>
          <w:marLeft w:val="480"/>
          <w:marRight w:val="48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54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490">
              <w:blockQuote w:val="1"/>
              <w:marLeft w:val="-26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3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1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53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39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3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08663">
              <w:marLeft w:val="9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7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37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5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5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3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9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3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1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1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1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2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4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1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0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7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69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5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70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8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2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6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99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7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7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4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44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1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rettmadison.lnk.to%2FOFJOFC&amp;data=05%7C01%7CDelanee.Wilson%40warnerrecords.com%7C4f84c653cbb445aba13d08dbc3a3b5c3%7C8367939002ec4ba1ad3d69da3fdd637e%7C0%7C0%7C638318880133460162%7CUnknown%7CTWFpbGZsb3d8eyJWIjoiMC4wLjAwMDAiLCJQIjoiV2luMzIiLCJBTiI6Ik1haWwiLCJXVCI6Mn0%3D%7C3000%7C%7C%7C&amp;sdata=FeIeAEz7fyOQjje3eSQoBk6N%2BL2iy%2Fuf8MBWscOy7xM%3D&amp;reserved=0" TargetMode="External"/><Relationship Id="rId13" Type="http://schemas.openxmlformats.org/officeDocument/2006/relationships/hyperlink" Target="https://rettmadison.lnk.to/OFJOFCvid" TargetMode="External"/><Relationship Id="rId18" Type="http://schemas.openxmlformats.org/officeDocument/2006/relationships/hyperlink" Target="https://fortuneteller.rettmadison.com/" TargetMode="External"/><Relationship Id="rId26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hyperlink" Target="HER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ttmadison.lnk.to/OFJOFC" TargetMode="External"/><Relationship Id="rId17" Type="http://schemas.openxmlformats.org/officeDocument/2006/relationships/hyperlink" Target="https://www.youtube.com/watch?v=5cOEqc9aeoo&amp;feature=youtu.be" TargetMode="External"/><Relationship Id="rId25" Type="http://schemas.openxmlformats.org/officeDocument/2006/relationships/hyperlink" Target="mailto:Carla@sacksco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Ln_iIZj56I" TargetMode="External"/><Relationship Id="rId20" Type="http://schemas.openxmlformats.org/officeDocument/2006/relationships/image" Target="media/image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ess.warnerrecords.com/sites/g/files/g2000014901/files/2023-08/LOOK%201_19221.jpg" TargetMode="External"/><Relationship Id="rId24" Type="http://schemas.openxmlformats.org/officeDocument/2006/relationships/hyperlink" Target="mailto:Ethan.Jacobs@sacksc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ettmadison.com/?frontpage=true" TargetMode="External"/><Relationship Id="rId23" Type="http://schemas.openxmlformats.org/officeDocument/2006/relationships/hyperlink" Target="mailto:Reid.Kutrow@sacksco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s://www.youtube.com/watch?v=L2nLaqRePZ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m04.safelinks.protection.outlook.com/?url=https%3A%2F%2Frettmadison.lnk.to%2FOFJOFCvid&amp;data=05%7C01%7CDelanee.Wilson%40warnerrecords.com%7C4f84c653cbb445aba13d08dbc3a3b5c3%7C8367939002ec4ba1ad3d69da3fdd637e%7C0%7C0%7C638318880133460162%7CUnknown%7CTWFpbGZsb3d8eyJWIjoiMC4wLjAwMDAiLCJQIjoiV2luMzIiLCJBTiI6Ik1haWwiLCJXVCI6Mn0%3D%7C3000%7C%7C%7C&amp;sdata=KNzW8IzzPyYHV46ItEl%2BMQxVP8QO6WGmZycMkQ8HUVE%3D&amp;reserved=0" TargetMode="External"/><Relationship Id="rId14" Type="http://schemas.openxmlformats.org/officeDocument/2006/relationships/hyperlink" Target="https://rettmadison.lnk.to/OneForJackie" TargetMode="External"/><Relationship Id="rId22" Type="http://schemas.openxmlformats.org/officeDocument/2006/relationships/hyperlink" Target="mailto:Rick.Gershon@warnerrecords.com" TargetMode="External"/><Relationship Id="rId27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ristaleewilliams:Library:Application%20Support:Microsoft:Office:User%20Templates:My%20Templates:W57_Letterhead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E708EF-9930-0147-A9B5-E9044B4E0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Macintosh%20HD:Users:kristaleewilliams:Library:Application%20Support:Microsoft:Office:User%20Templates:My%20Templates:W57_Letterhead_Final.dotx</Template>
  <TotalTime>10</TotalTime>
  <Pages>4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Links>
    <vt:vector size="6" baseType="variant">
      <vt:variant>
        <vt:i4>524380</vt:i4>
      </vt:variant>
      <vt:variant>
        <vt:i4>-1</vt:i4>
      </vt:variant>
      <vt:variant>
        <vt:i4>2051</vt:i4>
      </vt:variant>
      <vt:variant>
        <vt:i4>1</vt:i4>
      </vt:variant>
      <vt:variant>
        <vt:lpwstr>Letterhead_w57_penthousenorth_final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Williams</dc:creator>
  <cp:keywords/>
  <dc:description/>
  <cp:lastModifiedBy>Microsoft Office User</cp:lastModifiedBy>
  <cp:revision>3</cp:revision>
  <cp:lastPrinted>2019-05-06T19:38:00Z</cp:lastPrinted>
  <dcterms:created xsi:type="dcterms:W3CDTF">2023-10-05T23:00:00Z</dcterms:created>
  <dcterms:modified xsi:type="dcterms:W3CDTF">2023-10-05T23:11:00Z</dcterms:modified>
</cp:coreProperties>
</file>