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8D9F5" w14:textId="26A48494" w:rsidR="00EB3B49" w:rsidRPr="00EC21F9" w:rsidRDefault="006C44EF" w:rsidP="005D0FB9">
      <w:pPr>
        <w:spacing w:after="120"/>
        <w:rPr>
          <w:rFonts w:ascii="Helvetica" w:hAnsi="Helvetica"/>
          <w:b/>
          <w:sz w:val="52"/>
          <w:szCs w:val="52"/>
        </w:rPr>
      </w:pPr>
      <w:bookmarkStart w:id="0" w:name="OLE_LINK3"/>
      <w:bookmarkStart w:id="1" w:name="OLE_LINK4"/>
      <w:bookmarkStart w:id="2" w:name="OLE_LINK1"/>
      <w:bookmarkStart w:id="3" w:name="OLE_LINK2"/>
      <w:r w:rsidRPr="00EC21F9">
        <w:rPr>
          <w:rFonts w:ascii="Helvetica" w:hAnsi="Helvetica"/>
          <w:b/>
          <w:sz w:val="52"/>
          <w:szCs w:val="52"/>
        </w:rPr>
        <w:t>ADAM MELCHOR</w:t>
      </w:r>
      <w:r w:rsidR="00A232B5" w:rsidRPr="00EC21F9">
        <w:rPr>
          <w:rFonts w:ascii="Helvetica" w:hAnsi="Helvetica"/>
          <w:b/>
          <w:sz w:val="52"/>
          <w:szCs w:val="52"/>
        </w:rPr>
        <w:t xml:space="preserve"> </w:t>
      </w:r>
      <w:r w:rsidR="001E59C2" w:rsidRPr="00EC21F9">
        <w:rPr>
          <w:rFonts w:ascii="Helvetica" w:hAnsi="Helvetica"/>
          <w:b/>
          <w:sz w:val="52"/>
          <w:szCs w:val="52"/>
        </w:rPr>
        <w:t>DEBUTS</w:t>
      </w:r>
      <w:r w:rsidR="00A232B5" w:rsidRPr="00EC21F9">
        <w:rPr>
          <w:rFonts w:ascii="Helvetica" w:hAnsi="Helvetica"/>
          <w:b/>
          <w:sz w:val="52"/>
          <w:szCs w:val="52"/>
        </w:rPr>
        <w:t xml:space="preserve"> </w:t>
      </w:r>
      <w:r w:rsidR="0012490E">
        <w:rPr>
          <w:rFonts w:ascii="Helvetica" w:hAnsi="Helvetica"/>
          <w:b/>
          <w:sz w:val="52"/>
          <w:szCs w:val="52"/>
        </w:rPr>
        <w:br/>
      </w:r>
      <w:r w:rsidR="005C73BC" w:rsidRPr="00EC21F9">
        <w:rPr>
          <w:rFonts w:ascii="Helvetica" w:hAnsi="Helvetica"/>
          <w:b/>
          <w:sz w:val="52"/>
          <w:szCs w:val="52"/>
        </w:rPr>
        <w:t>NEW</w:t>
      </w:r>
      <w:r w:rsidR="00EB3B49" w:rsidRPr="00EC21F9">
        <w:rPr>
          <w:rFonts w:ascii="Helvetica" w:hAnsi="Helvetica"/>
          <w:b/>
          <w:sz w:val="52"/>
          <w:szCs w:val="52"/>
        </w:rPr>
        <w:t xml:space="preserve"> </w:t>
      </w:r>
      <w:r w:rsidR="005C73BC" w:rsidRPr="00EC21F9">
        <w:rPr>
          <w:rFonts w:ascii="Helvetica" w:hAnsi="Helvetica"/>
          <w:b/>
          <w:sz w:val="52"/>
          <w:szCs w:val="52"/>
        </w:rPr>
        <w:t>SONG</w:t>
      </w:r>
      <w:r w:rsidR="00492981" w:rsidRPr="00EC21F9">
        <w:rPr>
          <w:rFonts w:ascii="Helvetica" w:hAnsi="Helvetica"/>
          <w:b/>
          <w:sz w:val="52"/>
          <w:szCs w:val="52"/>
        </w:rPr>
        <w:t xml:space="preserve"> </w:t>
      </w:r>
      <w:r w:rsidR="00EB3B49" w:rsidRPr="00EC21F9">
        <w:rPr>
          <w:rFonts w:ascii="Helvetica" w:hAnsi="Helvetica"/>
          <w:b/>
          <w:sz w:val="52"/>
          <w:szCs w:val="52"/>
        </w:rPr>
        <w:t>“</w:t>
      </w:r>
      <w:r w:rsidR="00492981" w:rsidRPr="00EC21F9">
        <w:rPr>
          <w:rFonts w:ascii="Helvetica" w:hAnsi="Helvetica"/>
          <w:b/>
          <w:sz w:val="52"/>
          <w:szCs w:val="52"/>
        </w:rPr>
        <w:t>CRY</w:t>
      </w:r>
      <w:r w:rsidR="00EB3B49" w:rsidRPr="00EC21F9">
        <w:rPr>
          <w:rFonts w:ascii="Helvetica" w:hAnsi="Helvetica"/>
          <w:b/>
          <w:sz w:val="52"/>
          <w:szCs w:val="52"/>
        </w:rPr>
        <w:t>”</w:t>
      </w:r>
      <w:r w:rsidR="008B006F" w:rsidRPr="00EC21F9">
        <w:rPr>
          <w:rFonts w:ascii="Helvetica" w:hAnsi="Helvetica"/>
          <w:b/>
          <w:sz w:val="52"/>
          <w:szCs w:val="52"/>
        </w:rPr>
        <w:t xml:space="preserve"> </w:t>
      </w:r>
    </w:p>
    <w:p w14:paraId="3B1E7009" w14:textId="212B65EF" w:rsidR="00670D24" w:rsidRPr="00EC21F9" w:rsidRDefault="0012490E" w:rsidP="00A836EA">
      <w:pPr>
        <w:spacing w:before="120" w:after="120"/>
        <w:jc w:val="right"/>
        <w:rPr>
          <w:rFonts w:ascii="Helvetica" w:hAnsi="Helvetica"/>
          <w:bCs/>
          <w:sz w:val="36"/>
          <w:szCs w:val="36"/>
        </w:rPr>
      </w:pPr>
      <w:r>
        <w:rPr>
          <w:rFonts w:ascii="Helvetica" w:hAnsi="Helvetica"/>
          <w:bCs/>
          <w:sz w:val="36"/>
          <w:szCs w:val="36"/>
        </w:rPr>
        <w:t>OPENING</w:t>
      </w:r>
      <w:r w:rsidR="00492981" w:rsidRPr="00EC21F9">
        <w:rPr>
          <w:rFonts w:ascii="Helvetica" w:hAnsi="Helvetica"/>
          <w:bCs/>
          <w:sz w:val="36"/>
          <w:szCs w:val="36"/>
        </w:rPr>
        <w:t xml:space="preserve"> NOAH KAHAN</w:t>
      </w:r>
      <w:r w:rsidR="00EC21F9">
        <w:rPr>
          <w:rFonts w:ascii="Helvetica" w:hAnsi="Helvetica"/>
          <w:bCs/>
          <w:sz w:val="36"/>
          <w:szCs w:val="36"/>
        </w:rPr>
        <w:t>’S</w:t>
      </w:r>
      <w:r w:rsidR="00492981" w:rsidRPr="00EC21F9">
        <w:rPr>
          <w:rFonts w:ascii="Helvetica" w:hAnsi="Helvetica"/>
          <w:bCs/>
          <w:sz w:val="36"/>
          <w:szCs w:val="36"/>
        </w:rPr>
        <w:t xml:space="preserve"> </w:t>
      </w:r>
      <w:r w:rsidR="00EC21F9">
        <w:rPr>
          <w:rFonts w:ascii="Helvetica" w:hAnsi="Helvetica"/>
          <w:bCs/>
          <w:sz w:val="36"/>
          <w:szCs w:val="36"/>
        </w:rPr>
        <w:t xml:space="preserve">SOLD-OUT </w:t>
      </w:r>
      <w:r w:rsidR="00EC21F9">
        <w:rPr>
          <w:rFonts w:ascii="Helvetica" w:hAnsi="Helvetica"/>
          <w:bCs/>
          <w:sz w:val="36"/>
          <w:szCs w:val="36"/>
        </w:rPr>
        <w:br/>
      </w:r>
      <w:r w:rsidR="00492981" w:rsidRPr="00EC21F9">
        <w:rPr>
          <w:rFonts w:ascii="Helvetica" w:hAnsi="Helvetica"/>
          <w:bCs/>
          <w:sz w:val="36"/>
          <w:szCs w:val="36"/>
        </w:rPr>
        <w:t xml:space="preserve">NORTH AMERICAN FALL TOUR </w:t>
      </w:r>
    </w:p>
    <w:p w14:paraId="19BCCF8E" w14:textId="77777777" w:rsidR="00492981" w:rsidRPr="00492981" w:rsidRDefault="00492981" w:rsidP="00492981">
      <w:pPr>
        <w:spacing w:after="120"/>
        <w:jc w:val="right"/>
        <w:rPr>
          <w:rFonts w:ascii="Helvetica" w:hAnsi="Helvetica"/>
          <w:bCs/>
          <w:sz w:val="36"/>
          <w:szCs w:val="36"/>
        </w:rPr>
      </w:pPr>
      <w:r w:rsidRPr="00EB3B49">
        <w:rPr>
          <w:rFonts w:ascii="Helvetica" w:hAnsi="Helvetica"/>
          <w:bCs/>
          <w:sz w:val="36"/>
          <w:szCs w:val="36"/>
        </w:rPr>
        <w:t xml:space="preserve">DEBUT ALBUM </w:t>
      </w:r>
      <w:r w:rsidRPr="00EB3B49">
        <w:rPr>
          <w:rFonts w:ascii="Helvetica" w:hAnsi="Helvetica"/>
          <w:bCs/>
          <w:i/>
          <w:iCs/>
          <w:sz w:val="36"/>
          <w:szCs w:val="36"/>
        </w:rPr>
        <w:t>HERE GOES NOTHING</w:t>
      </w:r>
      <w:r w:rsidR="00EC21F9">
        <w:rPr>
          <w:rFonts w:ascii="Helvetica" w:hAnsi="Helvetica"/>
          <w:bCs/>
          <w:i/>
          <w:iCs/>
          <w:sz w:val="36"/>
          <w:szCs w:val="36"/>
        </w:rPr>
        <w:t>!</w:t>
      </w:r>
      <w:r w:rsidRPr="00EB3B49">
        <w:rPr>
          <w:rFonts w:ascii="Helvetica" w:hAnsi="Helvetica"/>
          <w:bCs/>
          <w:sz w:val="36"/>
          <w:szCs w:val="36"/>
        </w:rPr>
        <w:t xml:space="preserve"> </w:t>
      </w:r>
      <w:r>
        <w:rPr>
          <w:rFonts w:ascii="Helvetica" w:hAnsi="Helvetica"/>
          <w:bCs/>
          <w:sz w:val="36"/>
          <w:szCs w:val="36"/>
        </w:rPr>
        <w:t>OUT</w:t>
      </w:r>
      <w:r>
        <w:rPr>
          <w:rFonts w:ascii="Helvetica" w:hAnsi="Helvetica"/>
          <w:bCs/>
          <w:sz w:val="36"/>
          <w:szCs w:val="36"/>
        </w:rPr>
        <w:br/>
      </w:r>
      <w:r w:rsidRPr="00EB3B49">
        <w:rPr>
          <w:rFonts w:ascii="Helvetica" w:hAnsi="Helvetica"/>
          <w:bCs/>
          <w:sz w:val="36"/>
          <w:szCs w:val="36"/>
        </w:rPr>
        <w:t>OCTOBER 21 VIA WARNER RECORDS</w:t>
      </w:r>
    </w:p>
    <w:p w14:paraId="7B733C98" w14:textId="77777777" w:rsidR="00B644D4" w:rsidRDefault="003A32E7" w:rsidP="00D10894">
      <w:pPr>
        <w:autoSpaceDE w:val="0"/>
        <w:autoSpaceDN w:val="0"/>
        <w:adjustRightInd w:val="0"/>
        <w:spacing w:before="245" w:after="120"/>
        <w:jc w:val="right"/>
        <w:rPr>
          <w:rFonts w:eastAsia="MS Mincho"/>
          <w:bCs/>
          <w:i/>
          <w:iCs/>
          <w:sz w:val="16"/>
          <w:szCs w:val="16"/>
        </w:rPr>
      </w:pPr>
      <w:bookmarkStart w:id="4" w:name="OLE_LINK7"/>
      <w:bookmarkStart w:id="5" w:name="OLE_LINK8"/>
      <w:r>
        <w:rPr>
          <w:rFonts w:eastAsia="MS Mincho"/>
          <w:bCs/>
          <w:noProof/>
          <w:sz w:val="16"/>
          <w:szCs w:val="16"/>
        </w:rPr>
        <w:drawing>
          <wp:inline distT="0" distB="0" distL="0" distR="0" wp14:anchorId="51B15969" wp14:editId="1BBFF6E6">
            <wp:extent cx="5093724" cy="3403435"/>
            <wp:effectExtent l="0" t="0" r="0" b="635"/>
            <wp:docPr id="8" name="Picture 8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erson, indoo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5762" cy="34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BEE">
        <w:rPr>
          <w:rFonts w:eastAsia="MS Mincho"/>
          <w:bCs/>
          <w:sz w:val="16"/>
          <w:szCs w:val="16"/>
        </w:rPr>
        <w:br/>
      </w:r>
      <w:r w:rsidR="000C0CC2">
        <w:rPr>
          <w:rFonts w:eastAsia="MS Mincho"/>
          <w:bCs/>
          <w:i/>
          <w:iCs/>
          <w:sz w:val="16"/>
          <w:szCs w:val="16"/>
        </w:rPr>
        <w:t>P</w:t>
      </w:r>
      <w:r w:rsidR="00C35B3D">
        <w:rPr>
          <w:rFonts w:eastAsia="MS Mincho"/>
          <w:bCs/>
          <w:i/>
          <w:iCs/>
          <w:sz w:val="16"/>
          <w:szCs w:val="16"/>
        </w:rPr>
        <w:t xml:space="preserve">hoto credit: </w:t>
      </w:r>
      <w:r w:rsidR="00896267">
        <w:rPr>
          <w:rFonts w:eastAsia="MS Mincho"/>
          <w:bCs/>
          <w:i/>
          <w:iCs/>
          <w:sz w:val="16"/>
          <w:szCs w:val="16"/>
        </w:rPr>
        <w:t xml:space="preserve">Daniel </w:t>
      </w:r>
      <w:proofErr w:type="spellStart"/>
      <w:r w:rsidR="00896267">
        <w:rPr>
          <w:rFonts w:eastAsia="MS Mincho"/>
          <w:bCs/>
          <w:i/>
          <w:iCs/>
          <w:sz w:val="16"/>
          <w:szCs w:val="16"/>
        </w:rPr>
        <w:t>Topete</w:t>
      </w:r>
      <w:proofErr w:type="spellEnd"/>
    </w:p>
    <w:p w14:paraId="0EE89466" w14:textId="77777777" w:rsidR="00100FE7" w:rsidRDefault="00100FE7" w:rsidP="008D1915">
      <w:pPr>
        <w:spacing w:after="120"/>
        <w:jc w:val="right"/>
      </w:pPr>
      <w:r w:rsidRPr="00100FE7">
        <w:t>“</w:t>
      </w:r>
      <w:r w:rsidR="00C0258C" w:rsidRPr="00C0258C">
        <w:rPr>
          <w:color w:val="000000"/>
        </w:rPr>
        <w:t>He specializes in dreamy, harmony-dense, technicolor folk-pop songs</w:t>
      </w:r>
      <w:r w:rsidR="00C0258C">
        <w:rPr>
          <w:color w:val="000000"/>
        </w:rPr>
        <w:t>.”</w:t>
      </w:r>
      <w:r>
        <w:br/>
      </w:r>
      <w:r w:rsidR="00C0258C">
        <w:fldChar w:fldCharType="begin"/>
      </w:r>
      <w:r w:rsidR="00C0258C">
        <w:instrText xml:space="preserve"> INCLUDEPICTURE "/var/folders/gb/9cmdjgxs0hb8jmj48f1b4f9w0000gn/T/com.microsoft.Word/WebArchiveCopyPasteTempFiles/npr-music-rgb.jpg" \* MERGEFORMATINET </w:instrText>
      </w:r>
      <w:r w:rsidR="00C0258C"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"/var/folders/gb/9cmdjgxs0hb8jmj48f1b4f9w0000gn/T/com.microsoft.Word/WebArchiveCopyPasteTempFiles/npr-music-rgb.jpg"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"/var/folders/gb/9cmdjgxs0hb8jmj48f1b4f9w0000gn/T/com.microsoft.Word/WebArchiveCopyPasteTempFiles/npr-music-rgb.jpg"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"/var/folders/gb/9cmdjgxs0hb8jmj48f1b4f9w0000gn/T/com.microsoft.Word/WebArchiveCopyPasteTempFiles/npr-music-rgb.jpg"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"/var/folders/gb/9cmdjgxs0hb8jmj48f1b4f9w0000gn/T/com.microsoft.Word/WebArchiveCopyPasteTempFiles/npr-music-rgb.jpg"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"/var/folders/gb/9cmdjgxs0hb8jmj48f1b4f9w0000gn/T/com.microsoft.Word/WebArchiveCopyPasteTempFiles/npr-music-rgb.jpg"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"/var/folders/gb/9cmdjgxs0hb8jmj48f1b4f9w0000gn/T/com.microsoft.Word/WebArchiveCopyPasteTempFiles/npr-music-rgb.jpg"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"/var/folders/gb/9cmdjgxs0hb8jmj48f1b4f9w0000gn/T/com.microsoft.Word/WebArchiveCopyPasteTempFiles/npr-music-rgb.jpg" \* MERGEFORMATINET </w:instrText>
      </w:r>
      <w:r>
        <w:rPr>
          <w:noProof/>
        </w:rPr>
        <w:fldChar w:fldCharType="separate"/>
      </w:r>
      <w:r w:rsidR="00B05A73">
        <w:rPr>
          <w:noProof/>
        </w:rPr>
        <w:fldChar w:fldCharType="begin"/>
      </w:r>
      <w:r w:rsidR="00B05A73">
        <w:rPr>
          <w:noProof/>
        </w:rPr>
        <w:instrText xml:space="preserve"> INCLUDEPICTURE  "/var/folders/gb/9cmdjgxs0hb8jmj48f1b4f9w0000gn/T/com.microsoft.Word/WebArchiveCopyPasteTempFiles/npr-music-rgb.jpg" \* MERGEFORMATINET </w:instrText>
      </w:r>
      <w:r w:rsidR="00B05A73"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"/var/folders/gb/9cmdjgxs0hb8jmj48f1b4f9w0000gn/T/com.microsoft.Word/WebArchiveCopyPasteTempFiles/npr-music-rgb.jpg"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"/var/folders/gb/9cmdjgxs0hb8jmj48f1b4f9w0000gn/T/com.microsoft.Word/WebArchiveCopyPasteTempFiles/npr-music-rgb.jpg"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"/var/folders/gb/9cmdjgxs0hb8jmj48f1b4f9w0000gn/T/com.microsoft.Word/WebArchiveCopyPasteTempFiles/npr-music-rgb.jpg"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"/var/folders/gb/9cmdjgxs0hb8jmj48f1b4f9w0000gn/T/com.microsoft.Word/WebArchiveCopyPasteTempFiles/npr-music-rgb.jpg"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"/var/folders/gb/9cmdjgxs0hb8jmj48f1b4f9w0000gn/T/com.microsoft.Word/WebArchiveCopyPasteTempFiles/npr-music-rgb.jpg"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"/var/folders/gb/9cmdjgxs0hb8jmj48f1b4f9w0000gn/T/com.microsoft.Word/WebArchiveCopyPasteTempFiles/npr-music-rgb.jpg"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"/var/folders/gb/9cmdjgxs0hb8jmj48f1b4f9w0000gn/T/com.microsoft.Word/WebArchiveCopyPasteTempFiles/npr-music-rgb.jpg" \* MERGEFORMATINET </w:instrText>
      </w:r>
      <w:r>
        <w:rPr>
          <w:noProof/>
        </w:rPr>
        <w:fldChar w:fldCharType="separate"/>
      </w:r>
      <w:r w:rsidR="0034070E">
        <w:rPr>
          <w:noProof/>
        </w:rPr>
        <w:fldChar w:fldCharType="begin"/>
      </w:r>
      <w:r w:rsidR="0034070E">
        <w:rPr>
          <w:noProof/>
        </w:rPr>
        <w:instrText xml:space="preserve"> INCLUDEPICTURE  "/var/folders/gb/9cmdjgxs0hb8jmj48f1b4f9w0000gn/T/com.microsoft.Word/WebArchiveCopyPasteTempFiles/npr-music-rgb.jpg" \* MERGEFORMATINET </w:instrText>
      </w:r>
      <w:r w:rsidR="0034070E"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"/var/folders/gb/9cmdjgxs0hb8jmj48f1b4f9w0000gn/T/com.microsoft.Word/WebArchiveCopyPasteTempFiles/npr-music-rgb.jpg" \* MERGEFORMATINET </w:instrText>
      </w:r>
      <w:r>
        <w:rPr>
          <w:noProof/>
        </w:rPr>
        <w:fldChar w:fldCharType="separate"/>
      </w:r>
      <w:r w:rsidR="00000000">
        <w:rPr>
          <w:noProof/>
        </w:rPr>
        <w:fldChar w:fldCharType="begin"/>
      </w:r>
      <w:r w:rsidR="00000000">
        <w:rPr>
          <w:noProof/>
        </w:rPr>
        <w:instrText xml:space="preserve"> INCLUDEPICTURE  "/var/folders/gb/9cmdjgxs0hb8jmj48f1b4f9w0000gn/T/com.microsoft.Word/WebArchiveCopyPasteTempFiles/npr-music-rgb.jpg" \* MERGEFORMATINET </w:instrText>
      </w:r>
      <w:r w:rsidR="00000000">
        <w:rPr>
          <w:noProof/>
        </w:rPr>
        <w:fldChar w:fldCharType="separate"/>
      </w:r>
      <w:r w:rsidR="00F50CBE">
        <w:rPr>
          <w:noProof/>
        </w:rPr>
        <w:pict w14:anchorId="2E6FA2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i1026" type="#_x0000_t75" alt="NPR music logo • Songbird Studios" style="width:129.9pt;height:39.35pt;visibility:visible;mso-wrap-style:square;mso-width-percent:0;mso-height-percent:0;mso-width-percent:0;mso-height-percent:0">
            <v:imagedata r:id="rId9" r:href="rId10"/>
          </v:shape>
        </w:pict>
      </w:r>
      <w:r w:rsidR="00000000">
        <w:rPr>
          <w:noProof/>
        </w:rPr>
        <w:fldChar w:fldCharType="end"/>
      </w:r>
      <w:r>
        <w:rPr>
          <w:noProof/>
        </w:rPr>
        <w:fldChar w:fldCharType="end"/>
      </w:r>
      <w:r w:rsidR="0034070E"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 w:rsidR="00B05A73"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 w:rsidR="00C0258C">
        <w:fldChar w:fldCharType="end"/>
      </w:r>
    </w:p>
    <w:p w14:paraId="0B91C63A" w14:textId="77777777" w:rsidR="00F55647" w:rsidRDefault="00100FE7" w:rsidP="00694C9E">
      <w:pPr>
        <w:spacing w:after="120"/>
        <w:jc w:val="right"/>
      </w:pPr>
      <w:r>
        <w:t>“</w:t>
      </w:r>
      <w:r w:rsidR="00C0258C">
        <w:rPr>
          <w:color w:val="000000"/>
        </w:rPr>
        <w:t>W</w:t>
      </w:r>
      <w:r w:rsidR="00C0258C" w:rsidRPr="00C0258C">
        <w:rPr>
          <w:color w:val="000000"/>
        </w:rPr>
        <w:t>hether it’s dancing along gently plucking acoustic guitar strings or crooning the path for backing piano keys, Adam Melchor’s calming vocal explores success and struggle, budding romance and heartbreak.”</w:t>
      </w:r>
      <w:r>
        <w:br/>
      </w:r>
      <w:r w:rsidR="00386ACD">
        <w:fldChar w:fldCharType="begin"/>
      </w:r>
      <w:r w:rsidR="00386ACD">
        <w:instrText xml:space="preserve"> INCLUDEPICTURE "/var/folders/gb/9cmdjgxs0hb8jmj48f1b4f9w0000gn/T/com.microsoft.Word/WebArchiveCopyPasteTempFiles/640px-Billboard_logo.svg.png" \* MERGEFORMATINET </w:instrText>
      </w:r>
      <w:r w:rsidR="00386ACD"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"/var/folders/gb/9cmdjgxs0hb8jmj48f1b4f9w0000gn/T/com.microsoft.Word/WebArchiveCopyPasteTempFiles/640px-Billboard_logo.svg.png"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"/var/folders/gb/9cmdjgxs0hb8jmj48f1b4f9w0000gn/T/com.microsoft.Word/WebArchiveCopyPasteTempFiles/640px-Billboard_logo.svg.png"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"/var/folders/gb/9cmdjgxs0hb8jmj48f1b4f9w0000gn/T/com.microsoft.Word/WebArchiveCopyPasteTempFiles/640px-Billboard_logo.svg.png"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"/var/folders/gb/9cmdjgxs0hb8jmj48f1b4f9w0000gn/T/com.microsoft.Word/WebArchiveCopyPasteTempFiles/640px-Billboard_logo.svg.png"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"/var/folders/gb/9cmdjgxs0hb8jmj48f1b4f9w0000gn/T/com.microsoft.Word/WebArchiveCopyPasteTempFiles/640px-Billboard_logo.svg.png"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"/var/folders/gb/9cmdjgxs0hb8jmj48f1b4f9w0000gn/T/com.microsoft.Word/WebArchiveCopyPasteTempFiles/640px-Billboard_logo.svg.png"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"/var/folders/gb/9cmdjgxs0hb8jmj48f1b4f9w0000gn/T/com.microsoft.Word/WebArchiveCopyPasteTempFiles/640px-Billboard_logo.svg.png" \* MERGEFORMATINET </w:instrText>
      </w:r>
      <w:r>
        <w:rPr>
          <w:noProof/>
        </w:rPr>
        <w:fldChar w:fldCharType="separate"/>
      </w:r>
      <w:r w:rsidR="00B05A73">
        <w:rPr>
          <w:noProof/>
        </w:rPr>
        <w:fldChar w:fldCharType="begin"/>
      </w:r>
      <w:r w:rsidR="00B05A73">
        <w:rPr>
          <w:noProof/>
        </w:rPr>
        <w:instrText xml:space="preserve"> INCLUDEPICTURE  "/var/folders/gb/9cmdjgxs0hb8jmj48f1b4f9w0000gn/T/com.microsoft.Word/WebArchiveCopyPasteTempFiles/640px-Billboard_logo.svg.png" \* MERGEFORMATINET </w:instrText>
      </w:r>
      <w:r w:rsidR="00B05A73"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"/var/folders/gb/9cmdjgxs0hb8jmj48f1b4f9w0000gn/T/com.microsoft.Word/WebArchiveCopyPasteTempFiles/640px-Billboard_logo.svg.png"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"/var/folders/gb/9cmdjgxs0hb8jmj48f1b4f9w0000gn/T/com.microsoft.Word/WebArchiveCopyPasteTempFiles/640px-Billboard_logo.svg.png"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"/var/folders/gb/9cmdjgxs0hb8jmj48f1b4f9w0000gn/T/com.microsoft.Word/WebArchiveCopyPasteTempFiles/640px-Billboard_logo.svg.png"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"/var/folders/gb/9cmdjgxs0hb8jmj48f1b4f9w0000gn/T/com.microsoft.Word/WebArchiveCopyPasteTempFiles/640px-Billboard_logo.svg.png"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"/var/folders/gb/9cmdjgxs0hb8jmj48f1b4f9w0000gn/T/com.microsoft.Word/WebArchiveCopyPasteTempFiles/640px-Billboard_logo.svg.png"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"/var/folders/gb/9cmdjgxs0hb8jmj48f1b4f9w0000gn/T/com.microsoft.Word/WebArchiveCopyPasteTempFiles/640px-Billboard_logo.svg.png"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"/var/folders/gb/9cmdjgxs0hb8jmj48f1b4f9w0000gn/T/com.microsoft.Word/WebArchiveCopyPasteTempFiles/640px-Billboard_logo.svg.png" \* MERGEFORMATINET </w:instrText>
      </w:r>
      <w:r>
        <w:rPr>
          <w:noProof/>
        </w:rPr>
        <w:fldChar w:fldCharType="separate"/>
      </w:r>
      <w:r w:rsidR="0034070E">
        <w:rPr>
          <w:noProof/>
        </w:rPr>
        <w:fldChar w:fldCharType="begin"/>
      </w:r>
      <w:r w:rsidR="0034070E">
        <w:rPr>
          <w:noProof/>
        </w:rPr>
        <w:instrText xml:space="preserve"> INCLUDEPICTURE  "/var/folders/gb/9cmdjgxs0hb8jmj48f1b4f9w0000gn/T/com.microsoft.Word/WebArchiveCopyPasteTempFiles/640px-Billboard_logo.svg.png" \* MERGEFORMATINET </w:instrText>
      </w:r>
      <w:r w:rsidR="0034070E"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"/var/folders/gb/9cmdjgxs0hb8jmj48f1b4f9w0000gn/T/com.microsoft.Word/WebArchiveCopyPasteTempFiles/640px-Billboard_logo.svg.png" \* MERGEFORMATINET </w:instrText>
      </w:r>
      <w:r>
        <w:rPr>
          <w:noProof/>
        </w:rPr>
        <w:fldChar w:fldCharType="separate"/>
      </w:r>
      <w:r w:rsidR="00000000">
        <w:rPr>
          <w:noProof/>
        </w:rPr>
        <w:fldChar w:fldCharType="begin"/>
      </w:r>
      <w:r w:rsidR="00000000">
        <w:rPr>
          <w:noProof/>
        </w:rPr>
        <w:instrText xml:space="preserve"> INCLUDEPICTURE  "/var/folders/gb/9cmdjgxs0hb8jmj48f1b4f9w0000gn/T/com.microsoft.Word/WebArchiveCopyPasteTempFiles/640px-Billboard_logo.svg.png" \* MERGEFORMATINET </w:instrText>
      </w:r>
      <w:r w:rsidR="00000000">
        <w:rPr>
          <w:noProof/>
        </w:rPr>
        <w:fldChar w:fldCharType="separate"/>
      </w:r>
      <w:r w:rsidR="00F50CBE">
        <w:rPr>
          <w:noProof/>
        </w:rPr>
        <w:pict w14:anchorId="5A9B82C3">
          <v:shape id="Picture 8" o:spid="_x0000_i1025" type="#_x0000_t75" alt="/var/folders/gb/9cmdjgxs0hb8jmj48f1b4f9w0000gn/T/com.microsoft.Word/WebArchiveCopyPasteTempFiles/640px-Billboard_logo.svg.png" style="width:132.1pt;height:26.7pt;visibility:visible;mso-wrap-style:square;mso-width-percent:0;mso-height-percent:0;mso-width-percent:0;mso-height-percent:0">
            <v:imagedata r:id="rId11" r:href="rId12"/>
          </v:shape>
        </w:pict>
      </w:r>
      <w:r w:rsidR="00000000">
        <w:rPr>
          <w:noProof/>
        </w:rPr>
        <w:fldChar w:fldCharType="end"/>
      </w:r>
      <w:r>
        <w:rPr>
          <w:noProof/>
        </w:rPr>
        <w:fldChar w:fldCharType="end"/>
      </w:r>
      <w:r w:rsidR="0034070E"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 w:rsidR="00B05A73"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 w:rsidR="00386ACD">
        <w:fldChar w:fldCharType="end"/>
      </w:r>
    </w:p>
    <w:p w14:paraId="726E693F" w14:textId="3BDE8B7A" w:rsidR="006A73C5" w:rsidRDefault="00CF4F33" w:rsidP="006A73C5">
      <w:pPr>
        <w:spacing w:before="120" w:after="120"/>
      </w:pPr>
      <w:r>
        <w:t>September</w:t>
      </w:r>
      <w:r w:rsidR="009E3ECE">
        <w:t xml:space="preserve"> </w:t>
      </w:r>
      <w:r w:rsidR="00A232B5">
        <w:t>30</w:t>
      </w:r>
      <w:r w:rsidR="001B5469" w:rsidRPr="005A6C35">
        <w:t>, 202</w:t>
      </w:r>
      <w:r w:rsidR="009D4D11">
        <w:t>2</w:t>
      </w:r>
      <w:r w:rsidR="007851BC" w:rsidRPr="005A6C35">
        <w:t>—</w:t>
      </w:r>
      <w:bookmarkEnd w:id="0"/>
      <w:bookmarkEnd w:id="1"/>
      <w:bookmarkEnd w:id="4"/>
      <w:bookmarkEnd w:id="5"/>
      <w:r w:rsidR="00EC21F9">
        <w:t>“</w:t>
      </w:r>
      <w:r w:rsidR="00EC21F9" w:rsidRPr="00EC21F9">
        <w:rPr>
          <w:b/>
          <w:bCs/>
        </w:rPr>
        <w:t>Cry</w:t>
      </w:r>
      <w:r w:rsidR="00EC21F9">
        <w:t>,” the new song from r</w:t>
      </w:r>
      <w:r w:rsidR="004C36D4">
        <w:t xml:space="preserve">ising singer/songwriter </w:t>
      </w:r>
      <w:r w:rsidR="004C36D4" w:rsidRPr="004C36D4">
        <w:rPr>
          <w:b/>
          <w:bCs/>
        </w:rPr>
        <w:t>Adam Melchor</w:t>
      </w:r>
      <w:r w:rsidR="00EC21F9" w:rsidRPr="00EC21F9">
        <w:t>,</w:t>
      </w:r>
      <w:r w:rsidR="00EC21F9">
        <w:t xml:space="preserve"> </w:t>
      </w:r>
      <w:r w:rsidR="0012490E">
        <w:t>is premiering now</w:t>
      </w:r>
      <w:r w:rsidR="00EC21F9">
        <w:t>;</w:t>
      </w:r>
      <w:r w:rsidR="00413467">
        <w:t xml:space="preserve"> </w:t>
      </w:r>
      <w:r w:rsidR="00EC21F9">
        <w:t xml:space="preserve">listen to/share it </w:t>
      </w:r>
      <w:hyperlink r:id="rId13" w:history="1">
        <w:r w:rsidR="00EC21F9" w:rsidRPr="00A76B6C">
          <w:rPr>
            <w:rStyle w:val="Hyperlink"/>
          </w:rPr>
          <w:t>HERE</w:t>
        </w:r>
      </w:hyperlink>
      <w:r w:rsidR="00A76B6C">
        <w:t xml:space="preserve"> and watch/share the lyric video </w:t>
      </w:r>
      <w:hyperlink r:id="rId14" w:history="1">
        <w:r w:rsidR="00A76B6C" w:rsidRPr="00A76B6C">
          <w:rPr>
            <w:rStyle w:val="Hyperlink"/>
          </w:rPr>
          <w:t>HERE</w:t>
        </w:r>
      </w:hyperlink>
      <w:r w:rsidR="0012490E">
        <w:t>.</w:t>
      </w:r>
      <w:r w:rsidR="00EC21F9">
        <w:t xml:space="preserve"> </w:t>
      </w:r>
      <w:r w:rsidR="00932278">
        <w:t>C</w:t>
      </w:r>
      <w:r w:rsidR="00413467" w:rsidRPr="00413467">
        <w:t xml:space="preserve">o-written </w:t>
      </w:r>
      <w:r w:rsidR="001808D6">
        <w:t xml:space="preserve">by Melchor, </w:t>
      </w:r>
      <w:r w:rsidR="001808D6" w:rsidRPr="00F82FE6">
        <w:rPr>
          <w:b/>
          <w:bCs/>
        </w:rPr>
        <w:t>Nick Long</w:t>
      </w:r>
      <w:r w:rsidR="00BD1EFB">
        <w:t xml:space="preserve"> (The Chainsmokers, Avril Lavigne)</w:t>
      </w:r>
      <w:r w:rsidR="001808D6">
        <w:t xml:space="preserve">, </w:t>
      </w:r>
      <w:r w:rsidR="001808D6" w:rsidRPr="00F82FE6">
        <w:rPr>
          <w:b/>
          <w:bCs/>
        </w:rPr>
        <w:t>Michael Pollock</w:t>
      </w:r>
      <w:r w:rsidR="00BD1EFB">
        <w:t xml:space="preserve"> (Lizzo, John Legend)</w:t>
      </w:r>
      <w:r w:rsidR="001808D6">
        <w:t xml:space="preserve"> and </w:t>
      </w:r>
      <w:r w:rsidR="001808D6" w:rsidRPr="00F82FE6">
        <w:rPr>
          <w:b/>
          <w:bCs/>
        </w:rPr>
        <w:t xml:space="preserve">Ian </w:t>
      </w:r>
      <w:proofErr w:type="spellStart"/>
      <w:r w:rsidR="001808D6" w:rsidRPr="00F82FE6">
        <w:rPr>
          <w:b/>
          <w:bCs/>
        </w:rPr>
        <w:t>Fitchuk</w:t>
      </w:r>
      <w:proofErr w:type="spellEnd"/>
      <w:r w:rsidR="00BD1EFB">
        <w:t xml:space="preserve"> (Kacey Musgraves, Maren Morris)</w:t>
      </w:r>
      <w:r w:rsidR="00932278">
        <w:t>,</w:t>
      </w:r>
      <w:r w:rsidR="001808D6">
        <w:t xml:space="preserve"> </w:t>
      </w:r>
      <w:r w:rsidR="006A73C5">
        <w:t xml:space="preserve">“Cry” is the latest song from </w:t>
      </w:r>
      <w:r w:rsidR="006A73C5">
        <w:lastRenderedPageBreak/>
        <w:t>Melchor’s</w:t>
      </w:r>
      <w:r w:rsidR="0012490E">
        <w:t xml:space="preserve"> forthcoming</w:t>
      </w:r>
      <w:r w:rsidR="006A73C5">
        <w:t xml:space="preserve"> debut album</w:t>
      </w:r>
      <w:r w:rsidR="00932278">
        <w:t>,</w:t>
      </w:r>
      <w:r w:rsidR="006A73C5">
        <w:t xml:space="preserve"> </w:t>
      </w:r>
      <w:hyperlink r:id="rId15" w:history="1">
        <w:r w:rsidR="006A73C5" w:rsidRPr="006C4AA2">
          <w:rPr>
            <w:rStyle w:val="Hyperlink"/>
            <w:b/>
            <w:bCs/>
            <w:i/>
            <w:iCs/>
          </w:rPr>
          <w:t>Here Goes Nothing</w:t>
        </w:r>
      </w:hyperlink>
      <w:r w:rsidR="006A73C5">
        <w:rPr>
          <w:rStyle w:val="Hyperlink"/>
          <w:b/>
          <w:bCs/>
          <w:i/>
          <w:iCs/>
        </w:rPr>
        <w:t>!</w:t>
      </w:r>
      <w:r w:rsidR="00932278">
        <w:t xml:space="preserve">, </w:t>
      </w:r>
      <w:r w:rsidR="006A73C5">
        <w:t xml:space="preserve">set for release </w:t>
      </w:r>
      <w:r w:rsidR="006A73C5" w:rsidRPr="00336C43">
        <w:rPr>
          <w:b/>
          <w:bCs/>
        </w:rPr>
        <w:t>October 21</w:t>
      </w:r>
      <w:r w:rsidR="006A73C5">
        <w:t xml:space="preserve"> via </w:t>
      </w:r>
      <w:r w:rsidR="006A73C5" w:rsidRPr="002E54EF">
        <w:rPr>
          <w:b/>
          <w:bCs/>
        </w:rPr>
        <w:t>Warner Records</w:t>
      </w:r>
      <w:r w:rsidR="006A73C5">
        <w:t xml:space="preserve">. </w:t>
      </w:r>
    </w:p>
    <w:p w14:paraId="79300DBD" w14:textId="0EF7E64B" w:rsidR="005C73BC" w:rsidRPr="004C36D4" w:rsidRDefault="005C73BC" w:rsidP="00713E2B">
      <w:pPr>
        <w:spacing w:before="120" w:after="120"/>
      </w:pPr>
      <w:r w:rsidRPr="005C73BC">
        <w:t>Of the track,</w:t>
      </w:r>
      <w:r>
        <w:rPr>
          <w:b/>
          <w:bCs/>
        </w:rPr>
        <w:t xml:space="preserve"> </w:t>
      </w:r>
      <w:r w:rsidRPr="005C3074">
        <w:rPr>
          <w:bCs/>
        </w:rPr>
        <w:t>Melchor</w:t>
      </w:r>
      <w:r>
        <w:t xml:space="preserve"> </w:t>
      </w:r>
      <w:r w:rsidR="007359FB">
        <w:t>recalls</w:t>
      </w:r>
      <w:r>
        <w:t xml:space="preserve">, </w:t>
      </w:r>
      <w:r w:rsidR="00EC21F9">
        <w:t>“</w:t>
      </w:r>
      <w:r w:rsidR="007359FB" w:rsidRPr="007359FB">
        <w:t xml:space="preserve">Cry is a song about not wanting to cry in front of someone you love and not exactly knowing why. Crying always feels like a sign of weakness even if it’s a sign of truth, and we’re taught from a young age that we shouldn’t do it. </w:t>
      </w:r>
      <w:r w:rsidR="007359FB">
        <w:t>T</w:t>
      </w:r>
      <w:r w:rsidR="007359FB" w:rsidRPr="007359FB">
        <w:t xml:space="preserve">his song is about navigating those feelings and asking myself why </w:t>
      </w:r>
      <w:r w:rsidR="007359FB">
        <w:t xml:space="preserve">I’m </w:t>
      </w:r>
      <w:r w:rsidR="007359FB" w:rsidRPr="007359FB">
        <w:t>not fully open with myself or someone else.</w:t>
      </w:r>
      <w:r w:rsidR="007359FB">
        <w:t>”</w:t>
      </w:r>
    </w:p>
    <w:p w14:paraId="438C05A5" w14:textId="77777777" w:rsidR="00E853F9" w:rsidRDefault="00E853F9" w:rsidP="00713E2B">
      <w:pPr>
        <w:spacing w:before="120" w:after="120"/>
      </w:pPr>
      <w:r>
        <w:t xml:space="preserve">Prior to embarking on </w:t>
      </w:r>
      <w:r w:rsidR="006A73C5">
        <w:t>an</w:t>
      </w:r>
      <w:r>
        <w:t xml:space="preserve"> extensive headline tour starting January 2023, </w:t>
      </w:r>
      <w:r w:rsidR="006A73C5">
        <w:t xml:space="preserve">Melchor </w:t>
      </w:r>
      <w:r>
        <w:t xml:space="preserve">will be hitting the road with </w:t>
      </w:r>
      <w:r w:rsidRPr="000E1C70">
        <w:rPr>
          <w:b/>
          <w:bCs/>
        </w:rPr>
        <w:t>Noah Kahan</w:t>
      </w:r>
      <w:r>
        <w:t xml:space="preserve"> on his sold-out fall</w:t>
      </w:r>
      <w:r w:rsidR="00DA4F4C">
        <w:t xml:space="preserve"> tour</w:t>
      </w:r>
      <w:r>
        <w:t xml:space="preserve">. The run of dates </w:t>
      </w:r>
      <w:r w:rsidR="00FD22DF">
        <w:t>includes</w:t>
      </w:r>
      <w:r>
        <w:t xml:space="preserve"> </w:t>
      </w:r>
      <w:r w:rsidR="000E1C70">
        <w:t xml:space="preserve">performances at </w:t>
      </w:r>
      <w:r w:rsidRPr="000E1C70">
        <w:rPr>
          <w:b/>
          <w:bCs/>
        </w:rPr>
        <w:t>New York</w:t>
      </w:r>
      <w:r>
        <w:t xml:space="preserve">’s </w:t>
      </w:r>
      <w:r w:rsidRPr="000E1C70">
        <w:rPr>
          <w:b/>
          <w:bCs/>
        </w:rPr>
        <w:t>Pier 17</w:t>
      </w:r>
      <w:r>
        <w:t xml:space="preserve">, </w:t>
      </w:r>
      <w:r w:rsidRPr="000E1C70">
        <w:rPr>
          <w:b/>
          <w:bCs/>
        </w:rPr>
        <w:t>Los Angeles</w:t>
      </w:r>
      <w:r w:rsidRPr="00DA4F4C">
        <w:t>’</w:t>
      </w:r>
      <w:r w:rsidRPr="000E1C70">
        <w:rPr>
          <w:b/>
          <w:bCs/>
        </w:rPr>
        <w:t xml:space="preserve"> The Wiltern</w:t>
      </w:r>
      <w:r w:rsidR="00DA4F4C" w:rsidRPr="00DA4F4C">
        <w:t>,</w:t>
      </w:r>
      <w:r w:rsidR="00DA4F4C">
        <w:rPr>
          <w:b/>
          <w:bCs/>
        </w:rPr>
        <w:t xml:space="preserve"> </w:t>
      </w:r>
      <w:r w:rsidR="00DA4F4C" w:rsidRPr="000E1C70">
        <w:rPr>
          <w:b/>
          <w:bCs/>
        </w:rPr>
        <w:t>Chicago</w:t>
      </w:r>
      <w:r w:rsidR="00DA4F4C">
        <w:t xml:space="preserve">’s </w:t>
      </w:r>
      <w:r w:rsidR="00DA4F4C" w:rsidRPr="000E1C70">
        <w:rPr>
          <w:b/>
          <w:bCs/>
        </w:rPr>
        <w:t>Riviera Theatre</w:t>
      </w:r>
      <w:r w:rsidR="00DA4F4C">
        <w:t xml:space="preserve">, </w:t>
      </w:r>
      <w:r w:rsidR="00DA4F4C" w:rsidRPr="00B278C5">
        <w:rPr>
          <w:b/>
          <w:bCs/>
          <w:color w:val="222222"/>
          <w:u w:color="222222"/>
          <w:shd w:val="clear" w:color="auto" w:fill="FFFFFF"/>
        </w:rPr>
        <w:t>Philadelphia</w:t>
      </w:r>
      <w:r w:rsidR="00DA4F4C" w:rsidRPr="00DA4F4C">
        <w:rPr>
          <w:color w:val="222222"/>
          <w:u w:color="222222"/>
          <w:shd w:val="clear" w:color="auto" w:fill="FFFFFF"/>
        </w:rPr>
        <w:t>’s</w:t>
      </w:r>
      <w:r w:rsidR="00DA4F4C" w:rsidRPr="00B278C5">
        <w:rPr>
          <w:b/>
          <w:bCs/>
          <w:color w:val="222222"/>
          <w:u w:color="222222"/>
          <w:shd w:val="clear" w:color="auto" w:fill="FFFFFF"/>
        </w:rPr>
        <w:t xml:space="preserve"> The Fillmore </w:t>
      </w:r>
      <w:r w:rsidR="00DA4F4C">
        <w:t>and more</w:t>
      </w:r>
      <w:r>
        <w:t xml:space="preserve">. </w:t>
      </w:r>
      <w:r w:rsidR="00DA4F4C" w:rsidRPr="00DA4F4C">
        <w:t>Full tour routing can be found below.</w:t>
      </w:r>
    </w:p>
    <w:p w14:paraId="6DC159B0" w14:textId="742024E3" w:rsidR="006A73C5" w:rsidRDefault="006A73C5" w:rsidP="006A73C5">
      <w:pPr>
        <w:spacing w:before="120" w:after="120"/>
      </w:pPr>
      <w:r w:rsidRPr="00F55647">
        <w:t xml:space="preserve">Co-produced by </w:t>
      </w:r>
      <w:r>
        <w:t>Melchor</w:t>
      </w:r>
      <w:r w:rsidRPr="00F55647">
        <w:t xml:space="preserve"> and </w:t>
      </w:r>
      <w:r w:rsidRPr="002E54EF">
        <w:rPr>
          <w:b/>
          <w:bCs/>
        </w:rPr>
        <w:t xml:space="preserve">Henry </w:t>
      </w:r>
      <w:proofErr w:type="spellStart"/>
      <w:r w:rsidRPr="002E54EF">
        <w:rPr>
          <w:b/>
          <w:bCs/>
        </w:rPr>
        <w:t>Kwapis</w:t>
      </w:r>
      <w:proofErr w:type="spellEnd"/>
      <w:r>
        <w:t xml:space="preserve"> (Benny Blanco, Dijon)</w:t>
      </w:r>
      <w:r w:rsidRPr="00F55647">
        <w:t xml:space="preserve">, </w:t>
      </w:r>
      <w:r w:rsidRPr="006A73C5">
        <w:rPr>
          <w:i/>
          <w:iCs/>
        </w:rPr>
        <w:t>Here Goes Nothing!</w:t>
      </w:r>
      <w:r w:rsidRPr="00F55647">
        <w:t xml:space="preserve"> features additional </w:t>
      </w:r>
      <w:r w:rsidR="0012490E">
        <w:t>contributions</w:t>
      </w:r>
      <w:r w:rsidR="0012490E" w:rsidRPr="00F55647">
        <w:t xml:space="preserve"> </w:t>
      </w:r>
      <w:r w:rsidRPr="00F55647">
        <w:t>from</w:t>
      </w:r>
      <w:r w:rsidRPr="00F55647">
        <w:rPr>
          <w:b/>
          <w:bCs/>
        </w:rPr>
        <w:t> </w:t>
      </w:r>
      <w:r w:rsidRPr="00312053">
        <w:rPr>
          <w:b/>
          <w:bCs/>
          <w:color w:val="000000" w:themeColor="text1"/>
        </w:rPr>
        <w:t xml:space="preserve">Charlie </w:t>
      </w:r>
      <w:proofErr w:type="spellStart"/>
      <w:r w:rsidRPr="00312053">
        <w:rPr>
          <w:b/>
          <w:bCs/>
          <w:color w:val="000000" w:themeColor="text1"/>
        </w:rPr>
        <w:t>Puth</w:t>
      </w:r>
      <w:proofErr w:type="spellEnd"/>
      <w:r w:rsidRPr="00312053">
        <w:rPr>
          <w:b/>
          <w:bCs/>
          <w:color w:val="000000" w:themeColor="text1"/>
        </w:rPr>
        <w:t xml:space="preserve">, Lennon Stella, Emily Warren </w:t>
      </w:r>
      <w:r w:rsidRPr="00312053">
        <w:rPr>
          <w:color w:val="000000" w:themeColor="text1"/>
        </w:rPr>
        <w:t xml:space="preserve">and </w:t>
      </w:r>
      <w:r w:rsidRPr="00312053">
        <w:rPr>
          <w:b/>
          <w:bCs/>
        </w:rPr>
        <w:t xml:space="preserve">Andrew </w:t>
      </w:r>
      <w:proofErr w:type="spellStart"/>
      <w:r w:rsidRPr="00312053">
        <w:rPr>
          <w:b/>
          <w:bCs/>
        </w:rPr>
        <w:t>Sarlo</w:t>
      </w:r>
      <w:proofErr w:type="spellEnd"/>
      <w:r>
        <w:t xml:space="preserve">. </w:t>
      </w:r>
      <w:r w:rsidRPr="00713E2B">
        <w:rPr>
          <w:i/>
          <w:iCs/>
        </w:rPr>
        <w:t>Here Goes Nothing</w:t>
      </w:r>
      <w:r w:rsidR="009B2E2C">
        <w:rPr>
          <w:i/>
          <w:iCs/>
        </w:rPr>
        <w:t>!</w:t>
      </w:r>
      <w:r w:rsidRPr="00F55647">
        <w:t xml:space="preserve"> </w:t>
      </w:r>
      <w:r>
        <w:t xml:space="preserve">also </w:t>
      </w:r>
      <w:r w:rsidRPr="00F55647">
        <w:t xml:space="preserve">features </w:t>
      </w:r>
      <w:r w:rsidRPr="00312053">
        <w:rPr>
          <w:b/>
          <w:bCs/>
          <w:color w:val="000000" w:themeColor="text1"/>
        </w:rPr>
        <w:t xml:space="preserve">Robin Pecknold </w:t>
      </w:r>
      <w:r w:rsidRPr="00312053">
        <w:rPr>
          <w:color w:val="000000" w:themeColor="text1"/>
        </w:rPr>
        <w:t xml:space="preserve">(Fleet Foxes) </w:t>
      </w:r>
      <w:r>
        <w:t>on the track “Let Me Know When.”</w:t>
      </w:r>
    </w:p>
    <w:p w14:paraId="2D9AB178" w14:textId="362DD1B3" w:rsidR="001573D2" w:rsidRPr="00BA15BD" w:rsidRDefault="00AF5C58" w:rsidP="00654BAA">
      <w:pPr>
        <w:spacing w:before="120" w:after="120"/>
        <w:rPr>
          <w:b/>
          <w:bCs/>
        </w:rPr>
      </w:pPr>
      <w:r>
        <w:t>The</w:t>
      </w:r>
      <w:r w:rsidR="00F55647">
        <w:t xml:space="preserve"> album’s lead single “</w:t>
      </w:r>
      <w:hyperlink r:id="rId16" w:history="1">
        <w:r w:rsidR="00F55647" w:rsidRPr="00A70407">
          <w:rPr>
            <w:rStyle w:val="Hyperlink"/>
            <w:b/>
            <w:bCs/>
          </w:rPr>
          <w:t>Turnham Green</w:t>
        </w:r>
      </w:hyperlink>
      <w:r w:rsidR="00F55647">
        <w:t xml:space="preserve">” </w:t>
      </w:r>
      <w:r>
        <w:t xml:space="preserve">has already been the subject of </w:t>
      </w:r>
      <w:r w:rsidR="00CE2D12">
        <w:t xml:space="preserve">early praise; </w:t>
      </w:r>
      <w:r w:rsidR="00CE2D12" w:rsidRPr="00CE2D12">
        <w:rPr>
          <w:b/>
          <w:bCs/>
          <w:i/>
          <w:iCs/>
        </w:rPr>
        <w:t>V Magazine</w:t>
      </w:r>
      <w:r w:rsidR="00CE2D12">
        <w:t xml:space="preserve"> calls it “</w:t>
      </w:r>
      <w:r w:rsidR="00CE2D12" w:rsidRPr="00A70407">
        <w:t>a classic pop-folk song, with soft melodies and ethereal acoustic guitar riffs. The melancholy song highlights the beauty that can come from pain, as Melchor hears somebody’s reasoning for hurting him</w:t>
      </w:r>
      <w:r w:rsidR="00CE2D12">
        <w:t xml:space="preserve">,” while </w:t>
      </w:r>
      <w:r w:rsidR="00CE2D12" w:rsidRPr="00CE2D12">
        <w:rPr>
          <w:b/>
          <w:bCs/>
        </w:rPr>
        <w:t xml:space="preserve">Ones </w:t>
      </w:r>
      <w:proofErr w:type="gramStart"/>
      <w:r w:rsidR="00CE2D12" w:rsidRPr="00CE2D12">
        <w:rPr>
          <w:b/>
          <w:bCs/>
        </w:rPr>
        <w:t>To</w:t>
      </w:r>
      <w:proofErr w:type="gramEnd"/>
      <w:r w:rsidR="00CE2D12" w:rsidRPr="00CE2D12">
        <w:rPr>
          <w:b/>
          <w:bCs/>
        </w:rPr>
        <w:t xml:space="preserve"> Watch</w:t>
      </w:r>
      <w:r w:rsidR="00CE2D12">
        <w:t xml:space="preserve"> </w:t>
      </w:r>
      <w:r w:rsidR="00CE2D12" w:rsidRPr="00CE2D12">
        <w:t>adds, “‘Turnham Green’ is a sobering moment of empathy.”</w:t>
      </w:r>
      <w:r w:rsidR="00CE2D12">
        <w:t xml:space="preserve"> </w:t>
      </w:r>
      <w:r w:rsidR="006A73C5">
        <w:t xml:space="preserve">Most recently, </w:t>
      </w:r>
      <w:r w:rsidR="00413467">
        <w:rPr>
          <w:b/>
          <w:bCs/>
        </w:rPr>
        <w:t xml:space="preserve">Consequence </w:t>
      </w:r>
      <w:r w:rsidR="006A73C5" w:rsidRPr="006A73C5">
        <w:t xml:space="preserve">premiered </w:t>
      </w:r>
      <w:r w:rsidR="006A73C5">
        <w:t xml:space="preserve">Melchor’s track </w:t>
      </w:r>
      <w:r w:rsidR="00413467" w:rsidRPr="00BA15BD">
        <w:t>“</w:t>
      </w:r>
      <w:r w:rsidR="00413467" w:rsidRPr="006A73C5">
        <w:rPr>
          <w:b/>
          <w:bCs/>
        </w:rPr>
        <w:t>I’m Ready</w:t>
      </w:r>
      <w:r w:rsidR="006A73C5" w:rsidRPr="001733D4">
        <w:rPr>
          <w:bCs/>
        </w:rPr>
        <w:t>,</w:t>
      </w:r>
      <w:r w:rsidR="00413467" w:rsidRPr="00BA15BD">
        <w:t>”</w:t>
      </w:r>
      <w:r w:rsidR="006A73C5">
        <w:t xml:space="preserve"> proclaiming</w:t>
      </w:r>
      <w:r w:rsidR="00BA15BD" w:rsidRPr="00BA15BD">
        <w:t xml:space="preserve">, </w:t>
      </w:r>
      <w:r w:rsidR="00BA15BD">
        <w:t>“</w:t>
      </w:r>
      <w:r w:rsidR="00BA15BD" w:rsidRPr="00BA15BD">
        <w:t>The dreamy indie-folk tune doubles down on Melchor’s knack for warm harmonies and frames him as wholeheartedly in love.</w:t>
      </w:r>
      <w:r w:rsidR="00BA15BD">
        <w:t>”</w:t>
      </w:r>
      <w:r w:rsidR="00A05C9A">
        <w:t xml:space="preserve"> </w:t>
      </w:r>
      <w:r w:rsidR="0012490E">
        <w:t>W</w:t>
      </w:r>
      <w:r w:rsidR="00A05C9A">
        <w:t>atch</w:t>
      </w:r>
      <w:r w:rsidR="0012490E">
        <w:t>/share</w:t>
      </w:r>
      <w:r w:rsidR="00A05C9A">
        <w:t xml:space="preserve"> a live performance of “I’m Ready</w:t>
      </w:r>
      <w:r w:rsidR="00DA4F4C">
        <w:t>,</w:t>
      </w:r>
      <w:r w:rsidR="00A05C9A">
        <w:t xml:space="preserve">” performed </w:t>
      </w:r>
      <w:r w:rsidR="006A73C5">
        <w:t xml:space="preserve">alongside </w:t>
      </w:r>
      <w:r w:rsidR="00A05C9A" w:rsidRPr="006A73C5">
        <w:rPr>
          <w:b/>
          <w:bCs/>
        </w:rPr>
        <w:t>Ashe</w:t>
      </w:r>
      <w:r w:rsidR="00DA4F4C" w:rsidRPr="00DA4F4C">
        <w:t>,</w:t>
      </w:r>
      <w:r w:rsidR="006A73C5">
        <w:t xml:space="preserve"> </w:t>
      </w:r>
      <w:hyperlink r:id="rId17" w:history="1">
        <w:r w:rsidR="006A73C5" w:rsidRPr="00A05C9A">
          <w:rPr>
            <w:rStyle w:val="Hyperlink"/>
          </w:rPr>
          <w:t>HERE</w:t>
        </w:r>
      </w:hyperlink>
      <w:r w:rsidR="00A05C9A">
        <w:t>.</w:t>
      </w:r>
    </w:p>
    <w:p w14:paraId="22971E3D" w14:textId="3A86B780" w:rsidR="00C0258C" w:rsidRPr="005C102B" w:rsidRDefault="00C0258C" w:rsidP="00C0258C">
      <w:pPr>
        <w:autoSpaceDE w:val="0"/>
        <w:autoSpaceDN w:val="0"/>
        <w:adjustRightInd w:val="0"/>
        <w:spacing w:before="120" w:after="120"/>
        <w:rPr>
          <w:color w:val="000000"/>
        </w:rPr>
      </w:pPr>
      <w:r w:rsidRPr="005C102B">
        <w:rPr>
          <w:color w:val="000000"/>
        </w:rPr>
        <w:t xml:space="preserve">Melchor moved to Los Angeles in 2018 where he had sessions with everyone from Charlie </w:t>
      </w:r>
      <w:proofErr w:type="spellStart"/>
      <w:r w:rsidRPr="005C102B">
        <w:rPr>
          <w:color w:val="000000"/>
        </w:rPr>
        <w:t>Puth</w:t>
      </w:r>
      <w:proofErr w:type="spellEnd"/>
      <w:r w:rsidRPr="005C102B">
        <w:rPr>
          <w:color w:val="000000"/>
        </w:rPr>
        <w:t xml:space="preserve"> to The Chainsmokers, </w:t>
      </w:r>
      <w:r w:rsidR="00655232">
        <w:rPr>
          <w:color w:val="000000"/>
        </w:rPr>
        <w:t xml:space="preserve">which subsequently led to </w:t>
      </w:r>
      <w:r w:rsidR="00E77FF3">
        <w:rPr>
          <w:color w:val="000000"/>
        </w:rPr>
        <w:t>tour dates</w:t>
      </w:r>
      <w:r w:rsidRPr="005C102B">
        <w:rPr>
          <w:color w:val="000000"/>
        </w:rPr>
        <w:t xml:space="preserve"> alongside Mt. Joy, Dodie</w:t>
      </w:r>
      <w:r w:rsidR="0012490E">
        <w:rPr>
          <w:color w:val="000000"/>
        </w:rPr>
        <w:t xml:space="preserve"> and</w:t>
      </w:r>
      <w:r w:rsidRPr="005C102B">
        <w:rPr>
          <w:color w:val="000000"/>
        </w:rPr>
        <w:t xml:space="preserve"> Ashe, over 50 million streams to date and </w:t>
      </w:r>
      <w:r w:rsidR="0012490E">
        <w:rPr>
          <w:color w:val="000000"/>
        </w:rPr>
        <w:t>extensive</w:t>
      </w:r>
      <w:r w:rsidR="0012490E" w:rsidRPr="005C102B">
        <w:rPr>
          <w:color w:val="000000"/>
        </w:rPr>
        <w:t xml:space="preserve"> </w:t>
      </w:r>
      <w:r w:rsidR="005C102B">
        <w:rPr>
          <w:color w:val="000000"/>
        </w:rPr>
        <w:t>critical praise</w:t>
      </w:r>
      <w:r w:rsidR="00386ACD" w:rsidRPr="005C102B">
        <w:rPr>
          <w:color w:val="000000"/>
        </w:rPr>
        <w:t>.</w:t>
      </w:r>
      <w:r w:rsidR="00D10894" w:rsidRPr="005C102B">
        <w:rPr>
          <w:color w:val="000000"/>
        </w:rPr>
        <w:t xml:space="preserve"> </w:t>
      </w:r>
      <w:r w:rsidR="005C102B">
        <w:rPr>
          <w:color w:val="000000"/>
        </w:rPr>
        <w:t>In 2020</w:t>
      </w:r>
      <w:r w:rsidR="001A0F1F" w:rsidRPr="005C102B">
        <w:rPr>
          <w:color w:val="000000"/>
        </w:rPr>
        <w:t xml:space="preserve">, </w:t>
      </w:r>
      <w:r w:rsidR="005C102B" w:rsidRPr="005C102B">
        <w:rPr>
          <w:color w:val="000000"/>
        </w:rPr>
        <w:t xml:space="preserve">Melchor </w:t>
      </w:r>
      <w:r w:rsidR="001A0F1F" w:rsidRPr="005C102B">
        <w:rPr>
          <w:color w:val="000000"/>
        </w:rPr>
        <w:t xml:space="preserve">launched </w:t>
      </w:r>
      <w:r w:rsidR="001A0F1F" w:rsidRPr="005C102B">
        <w:rPr>
          <w:i/>
          <w:iCs/>
          <w:color w:val="000000"/>
        </w:rPr>
        <w:t>Melchor’s Lullaby Hotline</w:t>
      </w:r>
      <w:r w:rsidR="001A0F1F" w:rsidRPr="005C102B">
        <w:rPr>
          <w:color w:val="000000"/>
        </w:rPr>
        <w:t xml:space="preserve">, </w:t>
      </w:r>
      <w:r w:rsidR="0012490E">
        <w:rPr>
          <w:color w:val="000000"/>
        </w:rPr>
        <w:t>sending</w:t>
      </w:r>
      <w:r w:rsidR="001A0F1F" w:rsidRPr="005C102B">
        <w:rPr>
          <w:color w:val="000000"/>
        </w:rPr>
        <w:t xml:space="preserve"> out 40 original songs to</w:t>
      </w:r>
      <w:r w:rsidR="005C102B">
        <w:rPr>
          <w:color w:val="000000"/>
        </w:rPr>
        <w:t xml:space="preserve"> over </w:t>
      </w:r>
      <w:r w:rsidR="001A0F1F" w:rsidRPr="005C102B">
        <w:rPr>
          <w:color w:val="000000"/>
        </w:rPr>
        <w:t xml:space="preserve">10,000 fans. </w:t>
      </w:r>
      <w:r w:rsidR="00F0357F">
        <w:rPr>
          <w:color w:val="000000"/>
        </w:rPr>
        <w:t xml:space="preserve">In conjunction, </w:t>
      </w:r>
      <w:r w:rsidR="00F0357F" w:rsidRPr="005C102B">
        <w:rPr>
          <w:color w:val="000000"/>
        </w:rPr>
        <w:t xml:space="preserve">Melchor </w:t>
      </w:r>
      <w:r w:rsidR="001A0F1F" w:rsidRPr="005C102B">
        <w:rPr>
          <w:color w:val="000000"/>
        </w:rPr>
        <w:t xml:space="preserve">released a mixtape </w:t>
      </w:r>
      <w:r w:rsidR="00F0357F">
        <w:rPr>
          <w:color w:val="000000"/>
        </w:rPr>
        <w:t>featuring his favorite tracks entitled</w:t>
      </w:r>
      <w:r w:rsidR="00E77FF3">
        <w:rPr>
          <w:color w:val="000000"/>
        </w:rPr>
        <w:t xml:space="preserve"> </w:t>
      </w:r>
      <w:r w:rsidR="001A0F1F" w:rsidRPr="005C102B">
        <w:rPr>
          <w:i/>
          <w:iCs/>
          <w:color w:val="000000"/>
        </w:rPr>
        <w:t>Melchor Lullaby Hotline, Vol. 1</w:t>
      </w:r>
      <w:r w:rsidR="00E77FF3">
        <w:rPr>
          <w:color w:val="000000"/>
        </w:rPr>
        <w:t xml:space="preserve">, marking his first release on Warner Records. </w:t>
      </w:r>
    </w:p>
    <w:p w14:paraId="1A6FD53E" w14:textId="5D3A7447" w:rsidR="0076498F" w:rsidRPr="0076498F" w:rsidRDefault="00C0258C" w:rsidP="00B26B45">
      <w:pPr>
        <w:spacing w:after="240"/>
        <w:rPr>
          <w:noProof/>
          <w:color w:val="000000"/>
        </w:rPr>
      </w:pPr>
      <w:r w:rsidRPr="005C102B">
        <w:rPr>
          <w:rFonts w:ascii="Times" w:hAnsi="Times"/>
          <w:color w:val="000000"/>
        </w:rPr>
        <w:t xml:space="preserve">Earlier this year Melchor performed with Post Malone on </w:t>
      </w:r>
      <w:r w:rsidR="00F0357F">
        <w:rPr>
          <w:rFonts w:ascii="Times" w:hAnsi="Times"/>
          <w:color w:val="000000"/>
        </w:rPr>
        <w:t>“</w:t>
      </w:r>
      <w:r w:rsidR="00F0357F" w:rsidRPr="00F0357F">
        <w:rPr>
          <w:rFonts w:ascii="Times" w:hAnsi="Times"/>
          <w:color w:val="000000"/>
        </w:rPr>
        <w:t>Saturday Night Live</w:t>
      </w:r>
      <w:r w:rsidR="0012490E">
        <w:rPr>
          <w:rFonts w:ascii="Times" w:hAnsi="Times"/>
          <w:color w:val="000000"/>
        </w:rPr>
        <w:t>,</w:t>
      </w:r>
      <w:r w:rsidR="00F0357F">
        <w:rPr>
          <w:rFonts w:ascii="Times" w:hAnsi="Times"/>
          <w:color w:val="000000"/>
        </w:rPr>
        <w:t xml:space="preserve">” </w:t>
      </w:r>
      <w:r w:rsidRPr="005C102B">
        <w:rPr>
          <w:rFonts w:ascii="Times" w:hAnsi="Times"/>
          <w:color w:val="000000"/>
        </w:rPr>
        <w:t>where he sang backing vocals</w:t>
      </w:r>
      <w:r w:rsidR="0012490E">
        <w:rPr>
          <w:rFonts w:ascii="Times" w:hAnsi="Times"/>
          <w:color w:val="000000"/>
        </w:rPr>
        <w:t>,</w:t>
      </w:r>
      <w:r w:rsidRPr="005C102B">
        <w:rPr>
          <w:rFonts w:ascii="Times" w:hAnsi="Times"/>
          <w:color w:val="000000"/>
        </w:rPr>
        <w:t xml:space="preserve"> and recently completed a </w:t>
      </w:r>
      <w:r w:rsidR="00386ACD" w:rsidRPr="005C102B">
        <w:rPr>
          <w:rFonts w:ascii="Times" w:hAnsi="Times"/>
          <w:color w:val="000000"/>
        </w:rPr>
        <w:t>30-date</w:t>
      </w:r>
      <w:r w:rsidRPr="005C102B">
        <w:rPr>
          <w:rFonts w:ascii="Times" w:hAnsi="Times"/>
          <w:color w:val="000000"/>
        </w:rPr>
        <w:t xml:space="preserve"> headlining tour</w:t>
      </w:r>
      <w:r w:rsidR="00F0357F">
        <w:rPr>
          <w:rFonts w:ascii="Times" w:hAnsi="Times"/>
          <w:color w:val="000000"/>
        </w:rPr>
        <w:t xml:space="preserve"> across the country</w:t>
      </w:r>
      <w:r w:rsidRPr="005C102B">
        <w:rPr>
          <w:rFonts w:ascii="Times" w:hAnsi="Times"/>
          <w:color w:val="000000"/>
        </w:rPr>
        <w:t>.</w:t>
      </w:r>
      <w:r w:rsidR="00F0357F">
        <w:rPr>
          <w:rFonts w:ascii="Times" w:hAnsi="Times"/>
          <w:color w:val="000000"/>
        </w:rPr>
        <w:t xml:space="preserve"> </w:t>
      </w:r>
      <w:r w:rsidRPr="005C102B">
        <w:rPr>
          <w:rFonts w:ascii="Times" w:hAnsi="Times"/>
          <w:color w:val="000000"/>
        </w:rPr>
        <w:t>Melchor</w:t>
      </w:r>
      <w:r w:rsidR="00F0357F">
        <w:rPr>
          <w:rFonts w:ascii="Times" w:hAnsi="Times"/>
          <w:color w:val="000000"/>
        </w:rPr>
        <w:t>’s</w:t>
      </w:r>
      <w:r w:rsidRPr="005C102B">
        <w:rPr>
          <w:rFonts w:ascii="Times" w:hAnsi="Times"/>
          <w:color w:val="000000"/>
        </w:rPr>
        <w:t xml:space="preserve"> </w:t>
      </w:r>
      <w:r w:rsidR="00F0357F" w:rsidRPr="00F0357F">
        <w:rPr>
          <w:rFonts w:ascii="Times" w:hAnsi="Times"/>
          <w:color w:val="000000"/>
        </w:rPr>
        <w:t>songwriting accolades include</w:t>
      </w:r>
      <w:r w:rsidR="00F0357F" w:rsidRPr="005C102B">
        <w:rPr>
          <w:rFonts w:ascii="Times" w:hAnsi="Times"/>
          <w:color w:val="000000"/>
        </w:rPr>
        <w:t xml:space="preserve"> </w:t>
      </w:r>
      <w:r w:rsidR="00F0357F" w:rsidRPr="00F0357F">
        <w:rPr>
          <w:rFonts w:ascii="Times" w:hAnsi="Times"/>
          <w:color w:val="000000"/>
        </w:rPr>
        <w:t>co-writes</w:t>
      </w:r>
      <w:r w:rsidR="00F0357F">
        <w:rPr>
          <w:rFonts w:ascii="Century Gothic" w:hAnsi="Century Gothic"/>
          <w:color w:val="737373"/>
          <w:sz w:val="18"/>
          <w:szCs w:val="18"/>
        </w:rPr>
        <w:t xml:space="preserve"> </w:t>
      </w:r>
      <w:r w:rsidR="00F0357F" w:rsidRPr="00CB5003">
        <w:rPr>
          <w:rFonts w:ascii="Times" w:hAnsi="Times"/>
        </w:rPr>
        <w:t>on</w:t>
      </w:r>
      <w:r w:rsidR="00F0357F" w:rsidRPr="00CB5003">
        <w:rPr>
          <w:rFonts w:ascii="Century Gothic" w:hAnsi="Century Gothic"/>
          <w:sz w:val="18"/>
          <w:szCs w:val="18"/>
        </w:rPr>
        <w:t xml:space="preserve"> </w:t>
      </w:r>
      <w:r w:rsidR="00F0357F" w:rsidRPr="005C102B">
        <w:rPr>
          <w:rFonts w:ascii="Times" w:hAnsi="Times"/>
          <w:color w:val="000000"/>
        </w:rPr>
        <w:t>Ashe</w:t>
      </w:r>
      <w:r w:rsidR="00F0357F">
        <w:rPr>
          <w:rFonts w:ascii="Times" w:hAnsi="Times"/>
          <w:color w:val="000000"/>
        </w:rPr>
        <w:t>’s</w:t>
      </w:r>
      <w:r w:rsidR="00F0357F">
        <w:t xml:space="preserve"> </w:t>
      </w:r>
      <w:r w:rsidR="00F0357F">
        <w:rPr>
          <w:rFonts w:ascii="Times" w:hAnsi="Times"/>
          <w:color w:val="000000"/>
        </w:rPr>
        <w:t>“</w:t>
      </w:r>
      <w:r w:rsidRPr="005C102B">
        <w:rPr>
          <w:rFonts w:ascii="Times" w:hAnsi="Times"/>
          <w:color w:val="000000"/>
        </w:rPr>
        <w:t>Taylor</w:t>
      </w:r>
      <w:r w:rsidR="00F0357F">
        <w:rPr>
          <w:rFonts w:ascii="Times" w:hAnsi="Times"/>
          <w:color w:val="000000"/>
        </w:rPr>
        <w:t>,”</w:t>
      </w:r>
      <w:r w:rsidRPr="005C102B">
        <w:rPr>
          <w:rFonts w:ascii="Times" w:hAnsi="Times"/>
          <w:color w:val="000000"/>
        </w:rPr>
        <w:t xml:space="preserve"> </w:t>
      </w:r>
      <w:r w:rsidR="00F0357F">
        <w:rPr>
          <w:rFonts w:ascii="Times" w:hAnsi="Times"/>
          <w:color w:val="000000"/>
        </w:rPr>
        <w:t xml:space="preserve">The </w:t>
      </w:r>
      <w:r w:rsidR="00F0357F" w:rsidRPr="005C102B">
        <w:rPr>
          <w:rFonts w:ascii="Times" w:hAnsi="Times"/>
          <w:color w:val="000000"/>
        </w:rPr>
        <w:t>Chainsmokers</w:t>
      </w:r>
      <w:r w:rsidR="00F0357F">
        <w:rPr>
          <w:rFonts w:ascii="Times" w:hAnsi="Times"/>
          <w:color w:val="000000"/>
        </w:rPr>
        <w:t xml:space="preserve">’ </w:t>
      </w:r>
      <w:r w:rsidR="00704917">
        <w:rPr>
          <w:rFonts w:ascii="Times" w:hAnsi="Times"/>
          <w:color w:val="000000"/>
        </w:rPr>
        <w:t>“</w:t>
      </w:r>
      <w:r w:rsidRPr="005C102B">
        <w:rPr>
          <w:rFonts w:ascii="Times" w:hAnsi="Times"/>
          <w:color w:val="000000"/>
        </w:rPr>
        <w:t>In Too Deep</w:t>
      </w:r>
      <w:r w:rsidR="006D17D2">
        <w:rPr>
          <w:rFonts w:ascii="Times" w:hAnsi="Times"/>
          <w:color w:val="000000"/>
        </w:rPr>
        <w:t>,</w:t>
      </w:r>
      <w:r w:rsidR="00704917">
        <w:rPr>
          <w:rFonts w:ascii="Times" w:hAnsi="Times"/>
          <w:color w:val="000000"/>
        </w:rPr>
        <w:t>”</w:t>
      </w:r>
      <w:r w:rsidRPr="005C102B">
        <w:rPr>
          <w:rFonts w:ascii="Times" w:hAnsi="Times"/>
          <w:color w:val="000000"/>
        </w:rPr>
        <w:t xml:space="preserve"> </w:t>
      </w:r>
      <w:r w:rsidR="00704917" w:rsidRPr="005C102B">
        <w:rPr>
          <w:rFonts w:ascii="Times" w:hAnsi="Times"/>
          <w:color w:val="000000"/>
        </w:rPr>
        <w:t>Alexander 23</w:t>
      </w:r>
      <w:r w:rsidR="00704917">
        <w:rPr>
          <w:rFonts w:ascii="Times" w:hAnsi="Times"/>
          <w:color w:val="000000"/>
        </w:rPr>
        <w:t>’s “</w:t>
      </w:r>
      <w:r w:rsidRPr="005C102B">
        <w:rPr>
          <w:rFonts w:ascii="Times" w:hAnsi="Times"/>
          <w:color w:val="000000"/>
        </w:rPr>
        <w:t>Loving You Gets Hard</w:t>
      </w:r>
      <w:r w:rsidR="00704917">
        <w:rPr>
          <w:rFonts w:ascii="Times" w:hAnsi="Times"/>
          <w:color w:val="000000"/>
        </w:rPr>
        <w:t>”</w:t>
      </w:r>
      <w:r w:rsidRPr="005C102B">
        <w:rPr>
          <w:rFonts w:ascii="Times" w:hAnsi="Times"/>
          <w:color w:val="000000"/>
        </w:rPr>
        <w:t xml:space="preserve"> </w:t>
      </w:r>
      <w:r w:rsidR="00704917">
        <w:rPr>
          <w:rFonts w:ascii="Times" w:hAnsi="Times"/>
          <w:color w:val="000000"/>
        </w:rPr>
        <w:t xml:space="preserve">and </w:t>
      </w:r>
      <w:r w:rsidR="00704917" w:rsidRPr="005C102B">
        <w:rPr>
          <w:rFonts w:ascii="Times" w:hAnsi="Times"/>
          <w:color w:val="000000"/>
        </w:rPr>
        <w:t xml:space="preserve">Allison </w:t>
      </w:r>
      <w:proofErr w:type="spellStart"/>
      <w:r w:rsidR="00704917" w:rsidRPr="005C102B">
        <w:rPr>
          <w:rFonts w:ascii="Times" w:hAnsi="Times"/>
          <w:color w:val="000000"/>
        </w:rPr>
        <w:t>Ponthier</w:t>
      </w:r>
      <w:r w:rsidR="00704917">
        <w:rPr>
          <w:rFonts w:ascii="Times" w:hAnsi="Times"/>
          <w:color w:val="000000"/>
        </w:rPr>
        <w:t>’s</w:t>
      </w:r>
      <w:proofErr w:type="spellEnd"/>
      <w:r w:rsidR="00704917">
        <w:rPr>
          <w:rFonts w:ascii="Times" w:hAnsi="Times"/>
          <w:color w:val="000000"/>
        </w:rPr>
        <w:t xml:space="preserve"> “</w:t>
      </w:r>
      <w:r w:rsidRPr="005C102B">
        <w:rPr>
          <w:rFonts w:ascii="Times" w:hAnsi="Times"/>
          <w:color w:val="000000"/>
        </w:rPr>
        <w:t>Faking My Own Deat</w:t>
      </w:r>
      <w:r w:rsidR="00704917">
        <w:rPr>
          <w:rFonts w:ascii="Times" w:hAnsi="Times"/>
          <w:color w:val="000000"/>
        </w:rPr>
        <w:t xml:space="preserve">h.” </w:t>
      </w:r>
      <w:r w:rsidRPr="005C102B">
        <w:rPr>
          <w:rFonts w:ascii="Times" w:hAnsi="Times"/>
          <w:color w:val="000000"/>
        </w:rPr>
        <w:t xml:space="preserve">He has also collaborated with </w:t>
      </w:r>
      <w:proofErr w:type="spellStart"/>
      <w:r w:rsidRPr="005C102B">
        <w:rPr>
          <w:rFonts w:ascii="Times" w:hAnsi="Times"/>
          <w:color w:val="000000"/>
        </w:rPr>
        <w:t>Briston</w:t>
      </w:r>
      <w:proofErr w:type="spellEnd"/>
      <w:r w:rsidRPr="005C102B">
        <w:rPr>
          <w:rFonts w:ascii="Times" w:hAnsi="Times"/>
          <w:color w:val="000000"/>
        </w:rPr>
        <w:t xml:space="preserve"> Maroney, Lennon Stella, ELIO, Madeline The Person and more.</w:t>
      </w:r>
      <w:r w:rsidR="000D1414" w:rsidRPr="000D1414">
        <w:rPr>
          <w:noProof/>
          <w:color w:val="000000"/>
        </w:rPr>
        <w:t xml:space="preserve"> </w:t>
      </w:r>
    </w:p>
    <w:p w14:paraId="4F545F26" w14:textId="28DA09A9" w:rsidR="000B2487" w:rsidRPr="00B26B45" w:rsidRDefault="000D1414" w:rsidP="006A73C5">
      <w:pPr>
        <w:spacing w:before="240" w:after="120"/>
        <w:jc w:val="right"/>
        <w:rPr>
          <w:rFonts w:ascii="Times" w:hAnsi="Times"/>
          <w:color w:val="000000"/>
        </w:rPr>
      </w:pPr>
      <w:r>
        <w:rPr>
          <w:rFonts w:ascii="Helvetica" w:eastAsia="MS Mincho" w:hAnsi="Helvetica"/>
          <w:b/>
          <w:color w:val="000000" w:themeColor="text1"/>
        </w:rPr>
        <w:t>ADAM MELCHOR</w:t>
      </w:r>
      <w:r w:rsidRPr="000D1414">
        <w:rPr>
          <w:rFonts w:ascii="Helvetica" w:eastAsia="MS Mincho" w:hAnsi="Helvetica"/>
          <w:b/>
          <w:color w:val="000000" w:themeColor="text1"/>
        </w:rPr>
        <w:t>—</w:t>
      </w:r>
      <w:r w:rsidR="000B2487" w:rsidRPr="000D1414">
        <w:rPr>
          <w:rFonts w:ascii="Helvetica" w:eastAsia="MS Mincho" w:hAnsi="Helvetica"/>
          <w:b/>
          <w:i/>
          <w:iCs/>
          <w:color w:val="000000" w:themeColor="text1"/>
        </w:rPr>
        <w:t>HERE GOES NOTHING</w:t>
      </w:r>
      <w:r w:rsidR="009B2E2C">
        <w:rPr>
          <w:rFonts w:ascii="Helvetica" w:eastAsia="MS Mincho" w:hAnsi="Helvetica"/>
          <w:b/>
          <w:i/>
          <w:iCs/>
          <w:color w:val="000000" w:themeColor="text1"/>
        </w:rPr>
        <w:t>!</w:t>
      </w:r>
    </w:p>
    <w:p w14:paraId="72D31469" w14:textId="77777777" w:rsidR="00142957" w:rsidRDefault="001636CF" w:rsidP="001636CF">
      <w:pPr>
        <w:pStyle w:val="ListParagraph"/>
        <w:shd w:val="clear" w:color="auto" w:fill="FFFFFF"/>
        <w:spacing w:before="120" w:after="240"/>
        <w:ind w:left="1440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 xml:space="preserve">1. </w:t>
      </w:r>
      <w:r w:rsidR="00142957">
        <w:rPr>
          <w:rFonts w:eastAsia="MS Mincho"/>
          <w:bCs/>
          <w:color w:val="000000" w:themeColor="text1"/>
        </w:rPr>
        <w:t>I’m Afraid I Love You</w:t>
      </w:r>
    </w:p>
    <w:p w14:paraId="26C2F7A8" w14:textId="77777777" w:rsidR="00142957" w:rsidRDefault="00142957" w:rsidP="001636CF">
      <w:pPr>
        <w:pStyle w:val="ListParagraph"/>
        <w:numPr>
          <w:ilvl w:val="0"/>
          <w:numId w:val="36"/>
        </w:numPr>
        <w:shd w:val="clear" w:color="auto" w:fill="FFFFFF"/>
        <w:spacing w:before="120" w:after="240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I’m Ready</w:t>
      </w:r>
    </w:p>
    <w:p w14:paraId="20A3B715" w14:textId="77777777" w:rsidR="00142957" w:rsidRDefault="00142957" w:rsidP="001636CF">
      <w:pPr>
        <w:pStyle w:val="ListParagraph"/>
        <w:numPr>
          <w:ilvl w:val="0"/>
          <w:numId w:val="36"/>
        </w:numPr>
        <w:shd w:val="clear" w:color="auto" w:fill="FFFFFF"/>
        <w:spacing w:before="120" w:after="240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Angel Numbers</w:t>
      </w:r>
    </w:p>
    <w:p w14:paraId="43B36C4E" w14:textId="77777777" w:rsidR="00142957" w:rsidRDefault="00142957" w:rsidP="001636CF">
      <w:pPr>
        <w:pStyle w:val="ListParagraph"/>
        <w:numPr>
          <w:ilvl w:val="0"/>
          <w:numId w:val="36"/>
        </w:numPr>
        <w:shd w:val="clear" w:color="auto" w:fill="FFFFFF"/>
        <w:spacing w:before="120" w:after="240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Cry</w:t>
      </w:r>
    </w:p>
    <w:p w14:paraId="554ED7B5" w14:textId="77777777" w:rsidR="00142957" w:rsidRDefault="00142957" w:rsidP="001636CF">
      <w:pPr>
        <w:pStyle w:val="ListParagraph"/>
        <w:numPr>
          <w:ilvl w:val="0"/>
          <w:numId w:val="36"/>
        </w:numPr>
        <w:shd w:val="clear" w:color="auto" w:fill="FFFFFF"/>
        <w:spacing w:before="120" w:after="240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Touch And Go</w:t>
      </w:r>
    </w:p>
    <w:p w14:paraId="4CB61FC2" w14:textId="77777777" w:rsidR="00142957" w:rsidRDefault="00142957" w:rsidP="001636CF">
      <w:pPr>
        <w:pStyle w:val="ListParagraph"/>
        <w:numPr>
          <w:ilvl w:val="0"/>
          <w:numId w:val="36"/>
        </w:numPr>
        <w:shd w:val="clear" w:color="auto" w:fill="FFFFFF"/>
        <w:spacing w:before="120" w:after="240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Turnham Green</w:t>
      </w:r>
    </w:p>
    <w:p w14:paraId="01ED29A0" w14:textId="77777777" w:rsidR="00142957" w:rsidRDefault="00142957" w:rsidP="001636CF">
      <w:pPr>
        <w:pStyle w:val="ListParagraph"/>
        <w:numPr>
          <w:ilvl w:val="0"/>
          <w:numId w:val="36"/>
        </w:numPr>
        <w:shd w:val="clear" w:color="auto" w:fill="FFFFFF"/>
        <w:spacing w:before="120" w:after="240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Rest Of My Night</w:t>
      </w:r>
    </w:p>
    <w:p w14:paraId="026291EE" w14:textId="12A6FB7E" w:rsidR="00142957" w:rsidRDefault="00142957" w:rsidP="001636CF">
      <w:pPr>
        <w:pStyle w:val="ListParagraph"/>
        <w:numPr>
          <w:ilvl w:val="0"/>
          <w:numId w:val="36"/>
        </w:numPr>
        <w:shd w:val="clear" w:color="auto" w:fill="FFFFFF"/>
        <w:spacing w:before="120" w:after="240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lastRenderedPageBreak/>
        <w:t>Let Me Know When</w:t>
      </w:r>
      <w:r w:rsidR="0008446D">
        <w:rPr>
          <w:rFonts w:eastAsia="MS Mincho"/>
          <w:bCs/>
          <w:color w:val="000000" w:themeColor="text1"/>
        </w:rPr>
        <w:t xml:space="preserve"> (featuring Fleet Foxes)</w:t>
      </w:r>
    </w:p>
    <w:p w14:paraId="1A8510C9" w14:textId="77777777" w:rsidR="00142957" w:rsidRDefault="00142957" w:rsidP="001636CF">
      <w:pPr>
        <w:pStyle w:val="ListParagraph"/>
        <w:numPr>
          <w:ilvl w:val="0"/>
          <w:numId w:val="36"/>
        </w:numPr>
        <w:shd w:val="clear" w:color="auto" w:fill="FFFFFF"/>
        <w:spacing w:before="120" w:after="240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Dorothy</w:t>
      </w:r>
    </w:p>
    <w:p w14:paraId="7DE1B7C4" w14:textId="77777777" w:rsidR="001636CF" w:rsidRPr="001636CF" w:rsidRDefault="00142957" w:rsidP="001636CF">
      <w:pPr>
        <w:pStyle w:val="ListParagraph"/>
        <w:numPr>
          <w:ilvl w:val="0"/>
          <w:numId w:val="36"/>
        </w:numPr>
        <w:shd w:val="clear" w:color="auto" w:fill="FFFFFF"/>
        <w:spacing w:before="120" w:after="240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Sorry Adam</w:t>
      </w:r>
    </w:p>
    <w:p w14:paraId="5753E117" w14:textId="77777777" w:rsidR="00670D24" w:rsidRPr="00142957" w:rsidRDefault="00670D24" w:rsidP="00F55647">
      <w:pPr>
        <w:shd w:val="clear" w:color="auto" w:fill="FFFFFF"/>
        <w:spacing w:before="240" w:after="120"/>
        <w:jc w:val="right"/>
        <w:rPr>
          <w:rFonts w:ascii="Helvetica" w:eastAsia="MS Mincho" w:hAnsi="Helvetica"/>
          <w:b/>
          <w:color w:val="000000" w:themeColor="text1"/>
        </w:rPr>
      </w:pPr>
      <w:r w:rsidRPr="00142957">
        <w:rPr>
          <w:rFonts w:ascii="Helvetica" w:eastAsia="MS Mincho" w:hAnsi="Helvetica"/>
          <w:b/>
          <w:color w:val="000000" w:themeColor="text1"/>
        </w:rPr>
        <w:t>ADAM MELCHOR LIVE</w:t>
      </w:r>
    </w:p>
    <w:p w14:paraId="47EF25F7" w14:textId="77777777" w:rsidR="00312053" w:rsidRDefault="00312053" w:rsidP="00E43CA8">
      <w:pPr>
        <w:shd w:val="clear" w:color="auto" w:fill="FFFFFF"/>
        <w:jc w:val="right"/>
        <w:rPr>
          <w:color w:val="222222"/>
          <w:u w:color="222222"/>
          <w:shd w:val="clear" w:color="auto" w:fill="FFFFFF"/>
        </w:rPr>
      </w:pPr>
      <w:r>
        <w:rPr>
          <w:color w:val="222222"/>
          <w:u w:color="222222"/>
          <w:shd w:val="clear" w:color="auto" w:fill="FFFFFF"/>
        </w:rPr>
        <w:t>September 30</w:t>
      </w:r>
      <w:r w:rsidRPr="00423095">
        <w:rPr>
          <w:color w:val="222222"/>
          <w:u w:color="222222"/>
          <w:shd w:val="clear" w:color="auto" w:fill="FFFFFF"/>
        </w:rPr>
        <w:t>—</w:t>
      </w:r>
      <w:r>
        <w:rPr>
          <w:color w:val="222222"/>
          <w:u w:color="222222"/>
          <w:shd w:val="clear" w:color="auto" w:fill="FFFFFF"/>
        </w:rPr>
        <w:t>Sydney, AU</w:t>
      </w:r>
      <w:r w:rsidRPr="00423095">
        <w:rPr>
          <w:color w:val="222222"/>
          <w:u w:color="222222"/>
          <w:shd w:val="clear" w:color="auto" w:fill="FFFFFF"/>
        </w:rPr>
        <w:t>—</w:t>
      </w:r>
      <w:r w:rsidR="00396472">
        <w:rPr>
          <w:color w:val="222222"/>
          <w:u w:color="222222"/>
          <w:shd w:val="clear" w:color="auto" w:fill="FFFFFF"/>
        </w:rPr>
        <w:t>The Metro Theatre*</w:t>
      </w:r>
    </w:p>
    <w:p w14:paraId="3C90632D" w14:textId="77777777" w:rsidR="00312053" w:rsidRDefault="00312053" w:rsidP="00E43CA8">
      <w:pPr>
        <w:shd w:val="clear" w:color="auto" w:fill="FFFFFF"/>
        <w:jc w:val="right"/>
        <w:rPr>
          <w:color w:val="222222"/>
          <w:u w:color="222222"/>
          <w:shd w:val="clear" w:color="auto" w:fill="FFFFFF"/>
        </w:rPr>
      </w:pPr>
      <w:r>
        <w:rPr>
          <w:color w:val="222222"/>
          <w:u w:color="222222"/>
          <w:shd w:val="clear" w:color="auto" w:fill="FFFFFF"/>
        </w:rPr>
        <w:t>October 1</w:t>
      </w:r>
      <w:r w:rsidRPr="00423095">
        <w:rPr>
          <w:color w:val="222222"/>
          <w:u w:color="222222"/>
          <w:shd w:val="clear" w:color="auto" w:fill="FFFFFF"/>
        </w:rPr>
        <w:t>—</w:t>
      </w:r>
      <w:r>
        <w:rPr>
          <w:color w:val="222222"/>
          <w:u w:color="222222"/>
          <w:shd w:val="clear" w:color="auto" w:fill="FFFFFF"/>
        </w:rPr>
        <w:t>Melbourne, AU</w:t>
      </w:r>
      <w:r w:rsidRPr="00423095">
        <w:rPr>
          <w:color w:val="222222"/>
          <w:u w:color="222222"/>
          <w:shd w:val="clear" w:color="auto" w:fill="FFFFFF"/>
        </w:rPr>
        <w:t>—</w:t>
      </w:r>
      <w:r w:rsidR="00396472">
        <w:rPr>
          <w:color w:val="222222"/>
          <w:u w:color="222222"/>
          <w:shd w:val="clear" w:color="auto" w:fill="FFFFFF"/>
        </w:rPr>
        <w:t>Melbourne Recital Centre*</w:t>
      </w:r>
    </w:p>
    <w:p w14:paraId="0A398526" w14:textId="77777777" w:rsidR="00312053" w:rsidRDefault="00312053" w:rsidP="00E43CA8">
      <w:pPr>
        <w:shd w:val="clear" w:color="auto" w:fill="FFFFFF"/>
        <w:jc w:val="right"/>
        <w:rPr>
          <w:color w:val="222222"/>
          <w:u w:color="222222"/>
          <w:shd w:val="clear" w:color="auto" w:fill="FFFFFF"/>
        </w:rPr>
      </w:pPr>
      <w:r>
        <w:rPr>
          <w:color w:val="222222"/>
          <w:u w:color="222222"/>
          <w:shd w:val="clear" w:color="auto" w:fill="FFFFFF"/>
        </w:rPr>
        <w:t>October 2</w:t>
      </w:r>
      <w:r w:rsidRPr="00423095">
        <w:rPr>
          <w:color w:val="222222"/>
          <w:u w:color="222222"/>
          <w:shd w:val="clear" w:color="auto" w:fill="FFFFFF"/>
        </w:rPr>
        <w:t>—</w:t>
      </w:r>
      <w:r>
        <w:rPr>
          <w:color w:val="222222"/>
          <w:u w:color="222222"/>
          <w:shd w:val="clear" w:color="auto" w:fill="FFFFFF"/>
        </w:rPr>
        <w:t>Brisbane, AU</w:t>
      </w:r>
      <w:r w:rsidRPr="00423095">
        <w:rPr>
          <w:color w:val="222222"/>
          <w:u w:color="222222"/>
          <w:shd w:val="clear" w:color="auto" w:fill="FFFFFF"/>
        </w:rPr>
        <w:t>—</w:t>
      </w:r>
      <w:r w:rsidR="00396472">
        <w:rPr>
          <w:color w:val="222222"/>
          <w:u w:color="222222"/>
          <w:shd w:val="clear" w:color="auto" w:fill="FFFFFF"/>
        </w:rPr>
        <w:t>The Princess Theatre*</w:t>
      </w:r>
    </w:p>
    <w:p w14:paraId="5BB5C770" w14:textId="77777777" w:rsidR="00312053" w:rsidRDefault="00312053" w:rsidP="00E43CA8">
      <w:pPr>
        <w:shd w:val="clear" w:color="auto" w:fill="FFFFFF"/>
        <w:jc w:val="right"/>
        <w:rPr>
          <w:color w:val="222222"/>
          <w:u w:color="222222"/>
          <w:shd w:val="clear" w:color="auto" w:fill="FFFFFF"/>
        </w:rPr>
      </w:pPr>
      <w:r>
        <w:rPr>
          <w:color w:val="222222"/>
          <w:u w:color="222222"/>
          <w:shd w:val="clear" w:color="auto" w:fill="FFFFFF"/>
        </w:rPr>
        <w:t>October 5</w:t>
      </w:r>
      <w:r w:rsidRPr="00423095">
        <w:rPr>
          <w:color w:val="222222"/>
          <w:u w:color="222222"/>
          <w:shd w:val="clear" w:color="auto" w:fill="FFFFFF"/>
        </w:rPr>
        <w:t>—</w:t>
      </w:r>
      <w:r>
        <w:rPr>
          <w:color w:val="222222"/>
          <w:u w:color="222222"/>
          <w:shd w:val="clear" w:color="auto" w:fill="FFFFFF"/>
        </w:rPr>
        <w:t>Auckland, NZ</w:t>
      </w:r>
      <w:r w:rsidRPr="00423095">
        <w:rPr>
          <w:color w:val="222222"/>
          <w:u w:color="222222"/>
          <w:shd w:val="clear" w:color="auto" w:fill="FFFFFF"/>
        </w:rPr>
        <w:t>—</w:t>
      </w:r>
      <w:r w:rsidR="00396472">
        <w:rPr>
          <w:color w:val="222222"/>
          <w:u w:color="222222"/>
          <w:shd w:val="clear" w:color="auto" w:fill="FFFFFF"/>
        </w:rPr>
        <w:t>Tuning Fork*</w:t>
      </w:r>
    </w:p>
    <w:p w14:paraId="67B0FC36" w14:textId="77777777" w:rsidR="00A17E8E" w:rsidRPr="00B278C5" w:rsidRDefault="00A17E8E" w:rsidP="00E43CA8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October 12—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Charleston, SC</w:t>
      </w:r>
      <w:r w:rsidRPr="00B278C5">
        <w:rPr>
          <w:b/>
          <w:bCs/>
          <w:color w:val="222222"/>
          <w:u w:color="222222"/>
          <w:shd w:val="clear" w:color="auto" w:fill="FFFFFF"/>
        </w:rPr>
        <w:t>—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Charleston Music Hall</w:t>
      </w:r>
      <w:r w:rsidR="00282410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0BC88C5F" w14:textId="77777777" w:rsidR="00A17E8E" w:rsidRPr="00B278C5" w:rsidRDefault="00A17E8E" w:rsidP="00E43CA8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October 13—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Atlanta, GA</w:t>
      </w:r>
      <w:r w:rsidRPr="00B278C5">
        <w:rPr>
          <w:b/>
          <w:bCs/>
          <w:color w:val="222222"/>
          <w:u w:color="222222"/>
          <w:shd w:val="clear" w:color="auto" w:fill="FFFFFF"/>
        </w:rPr>
        <w:t>—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The Eastern</w:t>
      </w:r>
      <w:r w:rsidR="00282410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27BDC971" w14:textId="77777777" w:rsidR="00A17E8E" w:rsidRPr="00B278C5" w:rsidRDefault="00A17E8E" w:rsidP="00E43CA8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October 15—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Charlotte, NC</w:t>
      </w:r>
      <w:r w:rsidRPr="00B278C5">
        <w:rPr>
          <w:b/>
          <w:bCs/>
          <w:color w:val="222222"/>
          <w:u w:color="222222"/>
          <w:shd w:val="clear" w:color="auto" w:fill="FFFFFF"/>
        </w:rPr>
        <w:t>—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The Fillmore Charlotte</w:t>
      </w:r>
      <w:r w:rsidR="00282410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36E5BEFB" w14:textId="77777777" w:rsidR="00A17E8E" w:rsidRPr="00B278C5" w:rsidRDefault="00A17E8E" w:rsidP="00E43CA8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October 16—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Silver Spring, MD</w:t>
      </w:r>
      <w:r w:rsidRPr="00B278C5">
        <w:rPr>
          <w:b/>
          <w:bCs/>
          <w:color w:val="222222"/>
          <w:u w:color="222222"/>
          <w:shd w:val="clear" w:color="auto" w:fill="FFFFFF"/>
        </w:rPr>
        <w:t>—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The Fillmore Silver</w:t>
      </w:r>
      <w:r w:rsidR="00AD1AE9" w:rsidRPr="00B278C5">
        <w:rPr>
          <w:b/>
          <w:bCs/>
          <w:color w:val="222222"/>
          <w:u w:color="222222"/>
          <w:shd w:val="clear" w:color="auto" w:fill="FFFFFF"/>
        </w:rPr>
        <w:t xml:space="preserve"> Spring</w:t>
      </w:r>
      <w:r w:rsidR="00E55381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26DC6F3D" w14:textId="77777777" w:rsidR="00A17E8E" w:rsidRPr="00B278C5" w:rsidRDefault="00A17E8E" w:rsidP="00E43CA8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October 19—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Philadelphia, PA</w:t>
      </w:r>
      <w:r w:rsidRPr="00B278C5">
        <w:rPr>
          <w:b/>
          <w:bCs/>
          <w:color w:val="222222"/>
          <w:u w:color="222222"/>
          <w:shd w:val="clear" w:color="auto" w:fill="FFFFFF"/>
        </w:rPr>
        <w:t>—</w:t>
      </w:r>
      <w:r w:rsidR="00AD1AE9" w:rsidRPr="00B278C5">
        <w:rPr>
          <w:b/>
          <w:bCs/>
          <w:color w:val="222222"/>
          <w:u w:color="222222"/>
          <w:shd w:val="clear" w:color="auto" w:fill="FFFFFF"/>
        </w:rPr>
        <w:t>The Fillmore Philadelphia</w:t>
      </w:r>
      <w:r w:rsidR="00E55381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71A438A5" w14:textId="77777777" w:rsidR="00A17E8E" w:rsidRPr="00B278C5" w:rsidRDefault="00A17E8E" w:rsidP="00E43CA8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October 20—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New York, NY</w:t>
      </w:r>
      <w:r w:rsidRPr="00B278C5">
        <w:rPr>
          <w:b/>
          <w:bCs/>
          <w:color w:val="222222"/>
          <w:u w:color="222222"/>
          <w:shd w:val="clear" w:color="auto" w:fill="FFFFFF"/>
        </w:rPr>
        <w:t>—</w:t>
      </w:r>
      <w:r w:rsidR="00AD1AE9" w:rsidRPr="00B278C5">
        <w:rPr>
          <w:b/>
          <w:bCs/>
          <w:color w:val="222222"/>
          <w:u w:color="222222"/>
          <w:shd w:val="clear" w:color="auto" w:fill="FFFFFF"/>
        </w:rPr>
        <w:t>Pier 17</w:t>
      </w:r>
      <w:r w:rsidR="00E55381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441E08B4" w14:textId="77777777" w:rsidR="00A17E8E" w:rsidRPr="00B278C5" w:rsidRDefault="00A17E8E" w:rsidP="00E43CA8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October 21—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Northampton, MA</w:t>
      </w:r>
      <w:r w:rsidRPr="00B278C5">
        <w:rPr>
          <w:b/>
          <w:bCs/>
          <w:color w:val="222222"/>
          <w:u w:color="222222"/>
          <w:shd w:val="clear" w:color="auto" w:fill="FFFFFF"/>
        </w:rPr>
        <w:t>—</w:t>
      </w:r>
      <w:r w:rsidR="00AD1AE9" w:rsidRPr="00B278C5">
        <w:rPr>
          <w:b/>
          <w:bCs/>
          <w:color w:val="222222"/>
          <w:u w:color="222222"/>
          <w:shd w:val="clear" w:color="auto" w:fill="FFFFFF"/>
        </w:rPr>
        <w:t>Calvin Theater</w:t>
      </w:r>
      <w:r w:rsidR="00E55381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4F40B77C" w14:textId="77777777" w:rsidR="00A17E8E" w:rsidRPr="00B278C5" w:rsidRDefault="00A17E8E" w:rsidP="00E43CA8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October 22—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Boston, MA</w:t>
      </w:r>
      <w:r w:rsidRPr="00B278C5">
        <w:rPr>
          <w:b/>
          <w:bCs/>
          <w:color w:val="222222"/>
          <w:u w:color="222222"/>
          <w:shd w:val="clear" w:color="auto" w:fill="FFFFFF"/>
        </w:rPr>
        <w:t>—</w:t>
      </w:r>
      <w:r w:rsidR="00AD1AE9" w:rsidRPr="00B278C5">
        <w:rPr>
          <w:b/>
          <w:bCs/>
          <w:color w:val="222222"/>
          <w:u w:color="222222"/>
          <w:shd w:val="clear" w:color="auto" w:fill="FFFFFF"/>
        </w:rPr>
        <w:t>MGM Music Hall Fenway</w:t>
      </w:r>
      <w:r w:rsidR="00E55381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00CBDE93" w14:textId="77777777" w:rsidR="00A17E8E" w:rsidRPr="00B278C5" w:rsidRDefault="00A17E8E" w:rsidP="00E43CA8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October 25—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Portland, ME</w:t>
      </w:r>
      <w:r w:rsidRPr="00B278C5">
        <w:rPr>
          <w:b/>
          <w:bCs/>
          <w:color w:val="222222"/>
          <w:u w:color="222222"/>
          <w:shd w:val="clear" w:color="auto" w:fill="FFFFFF"/>
        </w:rPr>
        <w:t>—</w:t>
      </w:r>
      <w:r w:rsidR="00AD1AE9" w:rsidRPr="00B278C5">
        <w:rPr>
          <w:b/>
          <w:bCs/>
          <w:color w:val="222222"/>
          <w:u w:color="222222"/>
          <w:shd w:val="clear" w:color="auto" w:fill="FFFFFF"/>
        </w:rPr>
        <w:t>State Theatre</w:t>
      </w:r>
      <w:r w:rsidR="00E55381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28266EAB" w14:textId="77777777" w:rsidR="00A17E8E" w:rsidRPr="00B278C5" w:rsidRDefault="00A17E8E" w:rsidP="00E43CA8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October 27</w:t>
      </w:r>
      <w:r w:rsidR="00EC21F9">
        <w:rPr>
          <w:b/>
          <w:bCs/>
          <w:color w:val="222222"/>
          <w:u w:color="222222"/>
          <w:shd w:val="clear" w:color="auto" w:fill="FFFFFF"/>
        </w:rPr>
        <w:t>-30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—South Burlington, VT—</w:t>
      </w:r>
      <w:r w:rsidR="00AD1AE9" w:rsidRPr="00B278C5">
        <w:rPr>
          <w:b/>
          <w:bCs/>
          <w:color w:val="222222"/>
          <w:u w:color="222222"/>
          <w:shd w:val="clear" w:color="auto" w:fill="FFFFFF"/>
        </w:rPr>
        <w:t>Higher Ground</w:t>
      </w:r>
      <w:r w:rsidR="00E55381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6570519D" w14:textId="77777777" w:rsidR="00A17E8E" w:rsidRPr="00B278C5" w:rsidRDefault="004E466C" w:rsidP="00A17E8E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November 1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—Toronto, ON—</w:t>
      </w:r>
      <w:r w:rsidR="00AD1AE9" w:rsidRPr="00B278C5">
        <w:rPr>
          <w:b/>
          <w:bCs/>
          <w:color w:val="222222"/>
          <w:u w:color="222222"/>
          <w:shd w:val="clear" w:color="auto" w:fill="FFFFFF"/>
        </w:rPr>
        <w:t>HISTORY</w:t>
      </w:r>
      <w:r w:rsidR="00E55381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20F7E1EB" w14:textId="77777777" w:rsidR="004E466C" w:rsidRPr="00B278C5" w:rsidRDefault="004E466C" w:rsidP="00A17E8E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November 3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—Chicago, IL—</w:t>
      </w:r>
      <w:r w:rsidR="00AD1AE9" w:rsidRPr="00B278C5">
        <w:rPr>
          <w:b/>
          <w:bCs/>
          <w:color w:val="222222"/>
          <w:u w:color="222222"/>
          <w:shd w:val="clear" w:color="auto" w:fill="FFFFFF"/>
        </w:rPr>
        <w:t>Riviera Theatre</w:t>
      </w:r>
      <w:r w:rsidR="00E55381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60A2C97D" w14:textId="77777777" w:rsidR="004E466C" w:rsidRPr="00B278C5" w:rsidRDefault="004E466C" w:rsidP="00A17E8E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November 4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—Madison, WI—</w:t>
      </w:r>
      <w:r w:rsidR="00AD1AE9" w:rsidRPr="00B278C5">
        <w:rPr>
          <w:b/>
          <w:bCs/>
          <w:color w:val="222222"/>
          <w:u w:color="222222"/>
          <w:shd w:val="clear" w:color="auto" w:fill="FFFFFF"/>
        </w:rPr>
        <w:t xml:space="preserve">The </w:t>
      </w:r>
      <w:proofErr w:type="spellStart"/>
      <w:r w:rsidR="00AD1AE9" w:rsidRPr="00B278C5">
        <w:rPr>
          <w:b/>
          <w:bCs/>
          <w:color w:val="222222"/>
          <w:u w:color="222222"/>
          <w:shd w:val="clear" w:color="auto" w:fill="FFFFFF"/>
        </w:rPr>
        <w:t>Sylvee</w:t>
      </w:r>
      <w:proofErr w:type="spellEnd"/>
      <w:r w:rsidR="00E55381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6018A76F" w14:textId="77777777" w:rsidR="004E466C" w:rsidRPr="00B278C5" w:rsidRDefault="004E466C" w:rsidP="00A17E8E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November 5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—Minneapolis, MN—</w:t>
      </w:r>
      <w:r w:rsidR="00AD1AE9" w:rsidRPr="00B278C5">
        <w:rPr>
          <w:b/>
          <w:bCs/>
          <w:color w:val="222222"/>
          <w:u w:color="222222"/>
          <w:shd w:val="clear" w:color="auto" w:fill="FFFFFF"/>
        </w:rPr>
        <w:t>First Avenue</w:t>
      </w:r>
      <w:r w:rsidR="00E55381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2CDC4429" w14:textId="77777777" w:rsidR="004E466C" w:rsidRPr="00B278C5" w:rsidRDefault="004E466C" w:rsidP="00A17E8E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November 8</w:t>
      </w:r>
      <w:r w:rsidR="00DA4F4C">
        <w:rPr>
          <w:b/>
          <w:bCs/>
          <w:color w:val="222222"/>
          <w:u w:color="222222"/>
          <w:shd w:val="clear" w:color="auto" w:fill="FFFFFF"/>
        </w:rPr>
        <w:t>-9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—Boulder, CO—</w:t>
      </w:r>
      <w:r w:rsidR="00AD1AE9" w:rsidRPr="00B278C5">
        <w:rPr>
          <w:b/>
          <w:bCs/>
          <w:color w:val="222222"/>
          <w:u w:color="222222"/>
          <w:shd w:val="clear" w:color="auto" w:fill="FFFFFF"/>
        </w:rPr>
        <w:t>Boulder Theater</w:t>
      </w:r>
      <w:r w:rsidR="00E55381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192FB5E2" w14:textId="77777777" w:rsidR="004E466C" w:rsidRPr="00B278C5" w:rsidRDefault="004E466C" w:rsidP="00A17E8E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November 11</w:t>
      </w:r>
      <w:r w:rsidR="00DA4F4C">
        <w:rPr>
          <w:b/>
          <w:bCs/>
          <w:color w:val="222222"/>
          <w:u w:color="222222"/>
          <w:shd w:val="clear" w:color="auto" w:fill="FFFFFF"/>
        </w:rPr>
        <w:t>-12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—Fort Collins, CO—</w:t>
      </w:r>
      <w:r w:rsidR="00AD1AE9" w:rsidRPr="00B278C5">
        <w:rPr>
          <w:b/>
          <w:bCs/>
          <w:color w:val="222222"/>
          <w:u w:color="222222"/>
          <w:shd w:val="clear" w:color="auto" w:fill="FFFFFF"/>
        </w:rPr>
        <w:t>Washington’s</w:t>
      </w:r>
      <w:r w:rsidR="00E55381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56616289" w14:textId="77777777" w:rsidR="004E466C" w:rsidRPr="00B278C5" w:rsidRDefault="004E466C" w:rsidP="00A17E8E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November 13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—Salt Lake City, UT—</w:t>
      </w:r>
      <w:r w:rsidR="00AD1AE9" w:rsidRPr="00B278C5">
        <w:rPr>
          <w:b/>
          <w:bCs/>
          <w:color w:val="222222"/>
          <w:u w:color="222222"/>
          <w:shd w:val="clear" w:color="auto" w:fill="FFFFFF"/>
        </w:rPr>
        <w:t>The Depot</w:t>
      </w:r>
      <w:r w:rsidR="00E55381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710E0DE3" w14:textId="77777777" w:rsidR="004E466C" w:rsidRPr="00B278C5" w:rsidRDefault="004E466C" w:rsidP="00A17E8E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November 15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—Seattle, WA—</w:t>
      </w:r>
      <w:r w:rsidR="00AD1AE9" w:rsidRPr="00B278C5">
        <w:rPr>
          <w:b/>
          <w:bCs/>
          <w:color w:val="222222"/>
          <w:u w:color="222222"/>
          <w:shd w:val="clear" w:color="auto" w:fill="FFFFFF"/>
        </w:rPr>
        <w:t xml:space="preserve">Showbox </w:t>
      </w:r>
      <w:proofErr w:type="spellStart"/>
      <w:r w:rsidR="00AD1AE9" w:rsidRPr="00B278C5">
        <w:rPr>
          <w:b/>
          <w:bCs/>
          <w:color w:val="222222"/>
          <w:u w:color="222222"/>
          <w:shd w:val="clear" w:color="auto" w:fill="FFFFFF"/>
        </w:rPr>
        <w:t>SoDo</w:t>
      </w:r>
      <w:proofErr w:type="spellEnd"/>
      <w:r w:rsidR="00E55381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4337C1CA" w14:textId="77777777" w:rsidR="004E466C" w:rsidRPr="00B278C5" w:rsidRDefault="004E466C" w:rsidP="00A17E8E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November 16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—Portland, OR—</w:t>
      </w:r>
      <w:r w:rsidR="00AD1AE9" w:rsidRPr="00B278C5">
        <w:rPr>
          <w:b/>
          <w:bCs/>
          <w:color w:val="222222"/>
          <w:u w:color="222222"/>
          <w:shd w:val="clear" w:color="auto" w:fill="FFFFFF"/>
        </w:rPr>
        <w:t>McMenamins Crystal Ballroom</w:t>
      </w:r>
      <w:r w:rsidR="00E55381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4D1233D4" w14:textId="77777777" w:rsidR="004E466C" w:rsidRPr="00B278C5" w:rsidRDefault="004E466C" w:rsidP="00A17E8E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November 18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—San Francisco, CA—</w:t>
      </w:r>
      <w:r w:rsidR="00AD1AE9" w:rsidRPr="00B278C5">
        <w:rPr>
          <w:b/>
          <w:bCs/>
          <w:color w:val="222222"/>
          <w:u w:color="222222"/>
          <w:shd w:val="clear" w:color="auto" w:fill="FFFFFF"/>
        </w:rPr>
        <w:t>The Regency Ballroom</w:t>
      </w:r>
      <w:r w:rsidR="00E55381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4E5B36DD" w14:textId="77777777" w:rsidR="004E466C" w:rsidRPr="00B278C5" w:rsidRDefault="004E466C" w:rsidP="00A17E8E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November 19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—Los Angeles, CA—</w:t>
      </w:r>
      <w:r w:rsidR="00AD1AE9" w:rsidRPr="00B278C5">
        <w:rPr>
          <w:b/>
          <w:bCs/>
          <w:color w:val="222222"/>
          <w:u w:color="222222"/>
          <w:shd w:val="clear" w:color="auto" w:fill="FFFFFF"/>
        </w:rPr>
        <w:t>The Wiltern</w:t>
      </w:r>
      <w:r w:rsidR="00E55381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1C5496E0" w14:textId="77777777" w:rsidR="004E466C" w:rsidRPr="00B278C5" w:rsidRDefault="004E466C" w:rsidP="00A17E8E">
      <w:pPr>
        <w:shd w:val="clear" w:color="auto" w:fill="FFFFFF"/>
        <w:jc w:val="right"/>
        <w:rPr>
          <w:b/>
          <w:bCs/>
          <w:color w:val="222222"/>
          <w:u w:color="222222"/>
          <w:shd w:val="clear" w:color="auto" w:fill="FFFFFF"/>
        </w:rPr>
      </w:pPr>
      <w:r w:rsidRPr="00B278C5">
        <w:rPr>
          <w:b/>
          <w:bCs/>
          <w:color w:val="222222"/>
          <w:u w:color="222222"/>
          <w:shd w:val="clear" w:color="auto" w:fill="FFFFFF"/>
        </w:rPr>
        <w:t>November 20</w:t>
      </w:r>
      <w:r w:rsidR="002521F1" w:rsidRPr="00B278C5">
        <w:rPr>
          <w:b/>
          <w:bCs/>
          <w:color w:val="222222"/>
          <w:u w:color="222222"/>
          <w:shd w:val="clear" w:color="auto" w:fill="FFFFFF"/>
        </w:rPr>
        <w:t>—San Diego, CA—</w:t>
      </w:r>
      <w:r w:rsidR="00AD1AE9" w:rsidRPr="00B278C5">
        <w:rPr>
          <w:b/>
          <w:bCs/>
          <w:color w:val="222222"/>
          <w:u w:color="222222"/>
          <w:shd w:val="clear" w:color="auto" w:fill="FFFFFF"/>
        </w:rPr>
        <w:t>The Observatory North Park</w:t>
      </w:r>
      <w:r w:rsidR="00E55381" w:rsidRPr="00282410">
        <w:rPr>
          <w:b/>
          <w:bCs/>
          <w:color w:val="222222"/>
          <w:u w:color="222222"/>
          <w:shd w:val="clear" w:color="auto" w:fill="FFFFFF"/>
        </w:rPr>
        <w:t>†</w:t>
      </w:r>
    </w:p>
    <w:p w14:paraId="742CDA00" w14:textId="77777777" w:rsidR="00E43CA8" w:rsidRDefault="00E43CA8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January 27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2D4307">
        <w:rPr>
          <w:color w:val="222222"/>
          <w:u w:color="222222"/>
          <w:shd w:val="clear" w:color="auto" w:fill="FFFFFF"/>
        </w:rPr>
        <w:t>Salt Lake City, UT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proofErr w:type="spellStart"/>
      <w:r w:rsidR="00557E1F">
        <w:rPr>
          <w:color w:val="222222"/>
          <w:u w:color="222222"/>
          <w:shd w:val="clear" w:color="auto" w:fill="FFFFFF"/>
        </w:rPr>
        <w:t>Soundwell</w:t>
      </w:r>
      <w:proofErr w:type="spellEnd"/>
    </w:p>
    <w:p w14:paraId="77B42EE7" w14:textId="77777777" w:rsidR="00E43CA8" w:rsidRDefault="00E43CA8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January 28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2D4307">
        <w:rPr>
          <w:color w:val="222222"/>
          <w:u w:color="222222"/>
          <w:shd w:val="clear" w:color="auto" w:fill="FFFFFF"/>
        </w:rPr>
        <w:t>Denver, CO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557E1F">
        <w:rPr>
          <w:color w:val="222222"/>
          <w:u w:color="222222"/>
          <w:shd w:val="clear" w:color="auto" w:fill="FFFFFF"/>
        </w:rPr>
        <w:t>Gothic Theatre</w:t>
      </w:r>
    </w:p>
    <w:p w14:paraId="56784C54" w14:textId="77777777" w:rsidR="00E43CA8" w:rsidRDefault="00E43CA8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January 30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2D4307">
        <w:rPr>
          <w:color w:val="222222"/>
          <w:u w:color="222222"/>
          <w:shd w:val="clear" w:color="auto" w:fill="FFFFFF"/>
        </w:rPr>
        <w:t>Minneapolis, MN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557E1F">
        <w:rPr>
          <w:color w:val="222222"/>
          <w:u w:color="222222"/>
          <w:shd w:val="clear" w:color="auto" w:fill="FFFFFF"/>
        </w:rPr>
        <w:t>Fine Line</w:t>
      </w:r>
    </w:p>
    <w:p w14:paraId="60150875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February 1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2D4307">
        <w:rPr>
          <w:color w:val="222222"/>
          <w:u w:color="222222"/>
          <w:shd w:val="clear" w:color="auto" w:fill="FFFFFF"/>
        </w:rPr>
        <w:t>Madison, WI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557E1F">
        <w:rPr>
          <w:color w:val="222222"/>
          <w:u w:color="222222"/>
          <w:shd w:val="clear" w:color="auto" w:fill="FFFFFF"/>
        </w:rPr>
        <w:t>Majestic</w:t>
      </w:r>
      <w:r w:rsidR="00727A10">
        <w:rPr>
          <w:color w:val="222222"/>
          <w:u w:color="222222"/>
          <w:shd w:val="clear" w:color="auto" w:fill="FFFFFF"/>
        </w:rPr>
        <w:t xml:space="preserve"> Theatre</w:t>
      </w:r>
    </w:p>
    <w:p w14:paraId="21F25775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February 2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2D4307">
        <w:rPr>
          <w:color w:val="222222"/>
          <w:u w:color="222222"/>
          <w:shd w:val="clear" w:color="auto" w:fill="FFFFFF"/>
        </w:rPr>
        <w:t>Chicago, IL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557E1F">
        <w:rPr>
          <w:color w:val="222222"/>
          <w:u w:color="222222"/>
          <w:shd w:val="clear" w:color="auto" w:fill="FFFFFF"/>
        </w:rPr>
        <w:t>Thalia Hall</w:t>
      </w:r>
    </w:p>
    <w:p w14:paraId="6911ED02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February 3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2D4307">
        <w:rPr>
          <w:color w:val="222222"/>
          <w:u w:color="222222"/>
          <w:shd w:val="clear" w:color="auto" w:fill="FFFFFF"/>
        </w:rPr>
        <w:t>Detroit, MI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557E1F">
        <w:rPr>
          <w:color w:val="222222"/>
          <w:u w:color="222222"/>
          <w:shd w:val="clear" w:color="auto" w:fill="FFFFFF"/>
        </w:rPr>
        <w:t>Magic Stick</w:t>
      </w:r>
    </w:p>
    <w:p w14:paraId="6FBE46D5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February 4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2D4307">
        <w:rPr>
          <w:color w:val="222222"/>
          <w:u w:color="222222"/>
          <w:shd w:val="clear" w:color="auto" w:fill="FFFFFF"/>
        </w:rPr>
        <w:t>Toronto, ON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557E1F">
        <w:rPr>
          <w:color w:val="222222"/>
          <w:u w:color="222222"/>
          <w:shd w:val="clear" w:color="auto" w:fill="FFFFFF"/>
        </w:rPr>
        <w:t>Phoenix</w:t>
      </w:r>
    </w:p>
    <w:p w14:paraId="71B042CD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February 7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2D4307">
        <w:rPr>
          <w:color w:val="222222"/>
          <w:u w:color="222222"/>
          <w:shd w:val="clear" w:color="auto" w:fill="FFFFFF"/>
        </w:rPr>
        <w:t>Cleveland, ON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proofErr w:type="spellStart"/>
      <w:r w:rsidR="00557E1F">
        <w:rPr>
          <w:color w:val="222222"/>
          <w:u w:color="222222"/>
          <w:shd w:val="clear" w:color="auto" w:fill="FFFFFF"/>
        </w:rPr>
        <w:t>Beachland</w:t>
      </w:r>
      <w:proofErr w:type="spellEnd"/>
    </w:p>
    <w:p w14:paraId="11FFA232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February 9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2D4307">
        <w:rPr>
          <w:color w:val="222222"/>
          <w:u w:color="222222"/>
          <w:shd w:val="clear" w:color="auto" w:fill="FFFFFF"/>
        </w:rPr>
        <w:t>Boston, MA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557E1F">
        <w:rPr>
          <w:color w:val="222222"/>
          <w:u w:color="222222"/>
          <w:shd w:val="clear" w:color="auto" w:fill="FFFFFF"/>
        </w:rPr>
        <w:t>Royale</w:t>
      </w:r>
    </w:p>
    <w:p w14:paraId="16FE050D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February 10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2D4307">
        <w:rPr>
          <w:color w:val="222222"/>
          <w:u w:color="222222"/>
          <w:shd w:val="clear" w:color="auto" w:fill="FFFFFF"/>
        </w:rPr>
        <w:t>Brooklyn, NY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557E1F">
        <w:rPr>
          <w:color w:val="222222"/>
          <w:u w:color="222222"/>
          <w:shd w:val="clear" w:color="auto" w:fill="FFFFFF"/>
        </w:rPr>
        <w:t>Brooklyn Steel</w:t>
      </w:r>
    </w:p>
    <w:p w14:paraId="2A146FA2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February 11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2D4307">
        <w:rPr>
          <w:color w:val="222222"/>
          <w:u w:color="222222"/>
          <w:shd w:val="clear" w:color="auto" w:fill="FFFFFF"/>
        </w:rPr>
        <w:t>Pittsburgh, PA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BE228E">
        <w:rPr>
          <w:color w:val="222222"/>
          <w:u w:color="222222"/>
          <w:shd w:val="clear" w:color="auto" w:fill="FFFFFF"/>
        </w:rPr>
        <w:t>Thunderbird</w:t>
      </w:r>
    </w:p>
    <w:p w14:paraId="6D0B5E42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February 14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2D4307">
        <w:rPr>
          <w:color w:val="222222"/>
          <w:u w:color="222222"/>
          <w:shd w:val="clear" w:color="auto" w:fill="FFFFFF"/>
        </w:rPr>
        <w:t>Philadelphia, PA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BE228E">
        <w:rPr>
          <w:color w:val="222222"/>
          <w:u w:color="222222"/>
          <w:shd w:val="clear" w:color="auto" w:fill="FFFFFF"/>
        </w:rPr>
        <w:t>Ardmore</w:t>
      </w:r>
      <w:r w:rsidR="00727A10">
        <w:rPr>
          <w:color w:val="222222"/>
          <w:u w:color="222222"/>
          <w:shd w:val="clear" w:color="auto" w:fill="FFFFFF"/>
        </w:rPr>
        <w:t xml:space="preserve"> Music Hall</w:t>
      </w:r>
    </w:p>
    <w:p w14:paraId="682C03F5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February 16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2D4307">
        <w:rPr>
          <w:color w:val="222222"/>
          <w:u w:color="222222"/>
          <w:shd w:val="clear" w:color="auto" w:fill="FFFFFF"/>
        </w:rPr>
        <w:t>Washington, DC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BE228E">
        <w:rPr>
          <w:color w:val="222222"/>
          <w:u w:color="222222"/>
          <w:shd w:val="clear" w:color="auto" w:fill="FFFFFF"/>
        </w:rPr>
        <w:t>The Howard</w:t>
      </w:r>
    </w:p>
    <w:p w14:paraId="7BA0C31D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February 17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2D4307">
        <w:rPr>
          <w:color w:val="222222"/>
          <w:u w:color="222222"/>
          <w:shd w:val="clear" w:color="auto" w:fill="FFFFFF"/>
        </w:rPr>
        <w:t>Carrboro, NC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BE228E">
        <w:rPr>
          <w:color w:val="222222"/>
          <w:u w:color="222222"/>
          <w:shd w:val="clear" w:color="auto" w:fill="FFFFFF"/>
        </w:rPr>
        <w:t>Cat’s Cradle</w:t>
      </w:r>
    </w:p>
    <w:p w14:paraId="616A2C10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February 18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3445D2">
        <w:rPr>
          <w:color w:val="222222"/>
          <w:u w:color="222222"/>
          <w:shd w:val="clear" w:color="auto" w:fill="FFFFFF"/>
        </w:rPr>
        <w:t>Charlotte, NC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727A10">
        <w:rPr>
          <w:color w:val="222222"/>
          <w:u w:color="222222"/>
          <w:shd w:val="clear" w:color="auto" w:fill="FFFFFF"/>
        </w:rPr>
        <w:t xml:space="preserve">The </w:t>
      </w:r>
      <w:r w:rsidR="00BE228E">
        <w:rPr>
          <w:color w:val="222222"/>
          <w:u w:color="222222"/>
          <w:shd w:val="clear" w:color="auto" w:fill="FFFFFF"/>
        </w:rPr>
        <w:t>Underground</w:t>
      </w:r>
    </w:p>
    <w:p w14:paraId="41295DD2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lastRenderedPageBreak/>
        <w:t>February 19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3445D2">
        <w:rPr>
          <w:color w:val="222222"/>
          <w:u w:color="222222"/>
          <w:shd w:val="clear" w:color="auto" w:fill="FFFFFF"/>
        </w:rPr>
        <w:t>Asheville, NC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BE228E">
        <w:rPr>
          <w:color w:val="222222"/>
          <w:u w:color="222222"/>
          <w:shd w:val="clear" w:color="auto" w:fill="FFFFFF"/>
        </w:rPr>
        <w:t>Orange Peel</w:t>
      </w:r>
    </w:p>
    <w:p w14:paraId="6B010C5D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February 21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3445D2">
        <w:rPr>
          <w:color w:val="222222"/>
          <w:u w:color="222222"/>
          <w:shd w:val="clear" w:color="auto" w:fill="FFFFFF"/>
        </w:rPr>
        <w:t>Charleston, SC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BE228E">
        <w:rPr>
          <w:color w:val="222222"/>
          <w:u w:color="222222"/>
          <w:shd w:val="clear" w:color="auto" w:fill="FFFFFF"/>
        </w:rPr>
        <w:t>Music Farm</w:t>
      </w:r>
    </w:p>
    <w:p w14:paraId="22444C24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February 22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3445D2">
        <w:rPr>
          <w:color w:val="222222"/>
          <w:u w:color="222222"/>
          <w:shd w:val="clear" w:color="auto" w:fill="FFFFFF"/>
        </w:rPr>
        <w:t>Atlanta, GA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BE228E">
        <w:rPr>
          <w:color w:val="222222"/>
          <w:u w:color="222222"/>
          <w:shd w:val="clear" w:color="auto" w:fill="FFFFFF"/>
        </w:rPr>
        <w:t>Terminal West</w:t>
      </w:r>
    </w:p>
    <w:p w14:paraId="3129BA66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February 23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3445D2">
        <w:rPr>
          <w:color w:val="222222"/>
          <w:u w:color="222222"/>
          <w:shd w:val="clear" w:color="auto" w:fill="FFFFFF"/>
        </w:rPr>
        <w:t>Nashville, TN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BE228E">
        <w:rPr>
          <w:color w:val="222222"/>
          <w:u w:color="222222"/>
          <w:shd w:val="clear" w:color="auto" w:fill="FFFFFF"/>
        </w:rPr>
        <w:t>Brooklyn Bowl</w:t>
      </w:r>
    </w:p>
    <w:p w14:paraId="28E0B32C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February 25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3445D2">
        <w:rPr>
          <w:color w:val="222222"/>
          <w:u w:color="222222"/>
          <w:shd w:val="clear" w:color="auto" w:fill="FFFFFF"/>
        </w:rPr>
        <w:t>Louisville, KY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BE228E">
        <w:rPr>
          <w:color w:val="222222"/>
          <w:u w:color="222222"/>
          <w:shd w:val="clear" w:color="auto" w:fill="FFFFFF"/>
        </w:rPr>
        <w:t>Headliners</w:t>
      </w:r>
    </w:p>
    <w:p w14:paraId="4F4669D6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February 26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3445D2">
        <w:rPr>
          <w:color w:val="222222"/>
          <w:u w:color="222222"/>
          <w:shd w:val="clear" w:color="auto" w:fill="FFFFFF"/>
        </w:rPr>
        <w:t>St. Louis, MO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BE228E">
        <w:rPr>
          <w:color w:val="222222"/>
          <w:u w:color="222222"/>
          <w:shd w:val="clear" w:color="auto" w:fill="FFFFFF"/>
        </w:rPr>
        <w:t>Delmar Hall</w:t>
      </w:r>
    </w:p>
    <w:p w14:paraId="5B572230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February 28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3445D2">
        <w:rPr>
          <w:color w:val="222222"/>
          <w:u w:color="222222"/>
          <w:shd w:val="clear" w:color="auto" w:fill="FFFFFF"/>
        </w:rPr>
        <w:t>Birmingham, AL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BE228E">
        <w:rPr>
          <w:color w:val="222222"/>
          <w:u w:color="222222"/>
          <w:shd w:val="clear" w:color="auto" w:fill="FFFFFF"/>
        </w:rPr>
        <w:t>The Saturn</w:t>
      </w:r>
    </w:p>
    <w:p w14:paraId="38C77769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March 1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3445D2">
        <w:rPr>
          <w:color w:val="222222"/>
          <w:u w:color="222222"/>
          <w:shd w:val="clear" w:color="auto" w:fill="FFFFFF"/>
        </w:rPr>
        <w:t>New Orleans, LA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BE228E">
        <w:rPr>
          <w:color w:val="222222"/>
          <w:u w:color="222222"/>
          <w:shd w:val="clear" w:color="auto" w:fill="FFFFFF"/>
        </w:rPr>
        <w:t>Toulouse Theatre</w:t>
      </w:r>
    </w:p>
    <w:p w14:paraId="573CC72B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March 3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3445D2">
        <w:rPr>
          <w:color w:val="222222"/>
          <w:u w:color="222222"/>
          <w:shd w:val="clear" w:color="auto" w:fill="FFFFFF"/>
        </w:rPr>
        <w:t>Houston, TX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BE228E">
        <w:rPr>
          <w:color w:val="222222"/>
          <w:u w:color="222222"/>
          <w:shd w:val="clear" w:color="auto" w:fill="FFFFFF"/>
        </w:rPr>
        <w:t>Studio @ Warehouse Live</w:t>
      </w:r>
    </w:p>
    <w:p w14:paraId="51B19629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March 4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3445D2">
        <w:rPr>
          <w:color w:val="222222"/>
          <w:u w:color="222222"/>
          <w:shd w:val="clear" w:color="auto" w:fill="FFFFFF"/>
        </w:rPr>
        <w:t>Austin, TX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BE228E">
        <w:rPr>
          <w:color w:val="222222"/>
          <w:u w:color="222222"/>
          <w:shd w:val="clear" w:color="auto" w:fill="FFFFFF"/>
        </w:rPr>
        <w:t>Scoot Inn</w:t>
      </w:r>
    </w:p>
    <w:p w14:paraId="24DA7F0F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March 5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3445D2">
        <w:rPr>
          <w:color w:val="222222"/>
          <w:u w:color="222222"/>
          <w:shd w:val="clear" w:color="auto" w:fill="FFFFFF"/>
        </w:rPr>
        <w:t>Dallas, TX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BE228E">
        <w:rPr>
          <w:color w:val="222222"/>
          <w:u w:color="222222"/>
          <w:shd w:val="clear" w:color="auto" w:fill="FFFFFF"/>
        </w:rPr>
        <w:t>Granada Theatre</w:t>
      </w:r>
    </w:p>
    <w:p w14:paraId="6D4925F5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March 7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3445D2">
        <w:rPr>
          <w:color w:val="222222"/>
          <w:u w:color="222222"/>
          <w:shd w:val="clear" w:color="auto" w:fill="FFFFFF"/>
        </w:rPr>
        <w:t>Phoenix, AZ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proofErr w:type="spellStart"/>
      <w:r w:rsidR="00BE228E">
        <w:rPr>
          <w:color w:val="222222"/>
          <w:u w:color="222222"/>
          <w:shd w:val="clear" w:color="auto" w:fill="FFFFFF"/>
        </w:rPr>
        <w:t>Cresent</w:t>
      </w:r>
      <w:proofErr w:type="spellEnd"/>
      <w:r w:rsidR="00727A10">
        <w:rPr>
          <w:color w:val="222222"/>
          <w:u w:color="222222"/>
          <w:shd w:val="clear" w:color="auto" w:fill="FFFFFF"/>
        </w:rPr>
        <w:t xml:space="preserve"> Ballroom</w:t>
      </w:r>
    </w:p>
    <w:p w14:paraId="2A421B18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March 9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3445D2">
        <w:rPr>
          <w:color w:val="222222"/>
          <w:u w:color="222222"/>
          <w:shd w:val="clear" w:color="auto" w:fill="FFFFFF"/>
        </w:rPr>
        <w:t>San Diego, CA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BE228E">
        <w:rPr>
          <w:color w:val="222222"/>
          <w:u w:color="222222"/>
          <w:shd w:val="clear" w:color="auto" w:fill="FFFFFF"/>
        </w:rPr>
        <w:t>Music Box</w:t>
      </w:r>
    </w:p>
    <w:p w14:paraId="4516418F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March 10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3445D2">
        <w:rPr>
          <w:color w:val="222222"/>
          <w:u w:color="222222"/>
          <w:shd w:val="clear" w:color="auto" w:fill="FFFFFF"/>
        </w:rPr>
        <w:t>Los Angeles, CA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BE228E">
        <w:rPr>
          <w:color w:val="222222"/>
          <w:u w:color="222222"/>
          <w:shd w:val="clear" w:color="auto" w:fill="FFFFFF"/>
        </w:rPr>
        <w:t>Fonda</w:t>
      </w:r>
      <w:r w:rsidR="00B26B45">
        <w:rPr>
          <w:color w:val="222222"/>
          <w:u w:color="222222"/>
          <w:shd w:val="clear" w:color="auto" w:fill="FFFFFF"/>
        </w:rPr>
        <w:t xml:space="preserve"> Theater</w:t>
      </w:r>
    </w:p>
    <w:p w14:paraId="01DDDCA0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March 11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3445D2">
        <w:rPr>
          <w:color w:val="222222"/>
          <w:u w:color="222222"/>
          <w:shd w:val="clear" w:color="auto" w:fill="FFFFFF"/>
        </w:rPr>
        <w:t>San Francisco, CA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727A10">
        <w:rPr>
          <w:color w:val="222222"/>
          <w:u w:color="222222"/>
          <w:shd w:val="clear" w:color="auto" w:fill="FFFFFF"/>
        </w:rPr>
        <w:t xml:space="preserve">The </w:t>
      </w:r>
      <w:r w:rsidR="00BE228E">
        <w:rPr>
          <w:color w:val="222222"/>
          <w:u w:color="222222"/>
          <w:shd w:val="clear" w:color="auto" w:fill="FFFFFF"/>
        </w:rPr>
        <w:t>Fillmore</w:t>
      </w:r>
    </w:p>
    <w:p w14:paraId="37659927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March 15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3445D2">
        <w:rPr>
          <w:color w:val="222222"/>
          <w:u w:color="222222"/>
          <w:shd w:val="clear" w:color="auto" w:fill="FFFFFF"/>
        </w:rPr>
        <w:t>Seattle, WA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proofErr w:type="spellStart"/>
      <w:r w:rsidR="00BE228E">
        <w:rPr>
          <w:color w:val="222222"/>
          <w:u w:color="222222"/>
          <w:shd w:val="clear" w:color="auto" w:fill="FFFFFF"/>
        </w:rPr>
        <w:t>Neumos</w:t>
      </w:r>
      <w:proofErr w:type="spellEnd"/>
    </w:p>
    <w:p w14:paraId="4FB13B65" w14:textId="77777777" w:rsidR="00251874" w:rsidRDefault="00251874" w:rsidP="00E43CA8">
      <w:pPr>
        <w:shd w:val="clear" w:color="auto" w:fill="FFFFFF"/>
        <w:jc w:val="right"/>
        <w:rPr>
          <w:rFonts w:eastAsia="MS Mincho"/>
          <w:bCs/>
          <w:color w:val="000000" w:themeColor="text1"/>
        </w:rPr>
      </w:pPr>
      <w:r>
        <w:rPr>
          <w:rFonts w:eastAsia="MS Mincho"/>
          <w:bCs/>
          <w:color w:val="000000" w:themeColor="text1"/>
        </w:rPr>
        <w:t>March 16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3445D2">
        <w:rPr>
          <w:color w:val="222222"/>
          <w:u w:color="222222"/>
          <w:shd w:val="clear" w:color="auto" w:fill="FFFFFF"/>
        </w:rPr>
        <w:t>Vancouver, BC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BE228E">
        <w:rPr>
          <w:color w:val="222222"/>
          <w:u w:color="222222"/>
          <w:shd w:val="clear" w:color="auto" w:fill="FFFFFF"/>
        </w:rPr>
        <w:t>Hollywood Theatre</w:t>
      </w:r>
    </w:p>
    <w:p w14:paraId="5D407472" w14:textId="77777777" w:rsidR="006C4AA2" w:rsidRDefault="00251874" w:rsidP="006C4AA2">
      <w:pPr>
        <w:shd w:val="clear" w:color="auto" w:fill="FFFFFF"/>
        <w:spacing w:after="120"/>
        <w:jc w:val="right"/>
        <w:rPr>
          <w:color w:val="222222"/>
          <w:u w:color="222222"/>
          <w:shd w:val="clear" w:color="auto" w:fill="FFFFFF"/>
        </w:rPr>
      </w:pPr>
      <w:r>
        <w:rPr>
          <w:rFonts w:eastAsia="MS Mincho"/>
          <w:bCs/>
          <w:color w:val="000000" w:themeColor="text1"/>
        </w:rPr>
        <w:t>March 17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3445D2">
        <w:rPr>
          <w:color w:val="222222"/>
          <w:u w:color="222222"/>
          <w:shd w:val="clear" w:color="auto" w:fill="FFFFFF"/>
        </w:rPr>
        <w:t>Portland, OR</w:t>
      </w:r>
      <w:r w:rsidR="002D4307" w:rsidRPr="00423095">
        <w:rPr>
          <w:color w:val="222222"/>
          <w:u w:color="222222"/>
          <w:shd w:val="clear" w:color="auto" w:fill="FFFFFF"/>
        </w:rPr>
        <w:t>—</w:t>
      </w:r>
      <w:r w:rsidR="00BE228E">
        <w:rPr>
          <w:color w:val="222222"/>
          <w:u w:color="222222"/>
          <w:shd w:val="clear" w:color="auto" w:fill="FFFFFF"/>
        </w:rPr>
        <w:t>Aladdin</w:t>
      </w:r>
      <w:r w:rsidR="00727A10">
        <w:rPr>
          <w:color w:val="222222"/>
          <w:u w:color="222222"/>
          <w:shd w:val="clear" w:color="auto" w:fill="FFFFFF"/>
        </w:rPr>
        <w:t xml:space="preserve"> Theater</w:t>
      </w:r>
    </w:p>
    <w:p w14:paraId="0CC022B1" w14:textId="77777777" w:rsidR="00396472" w:rsidRDefault="00396472" w:rsidP="00EF0ADB">
      <w:pPr>
        <w:shd w:val="clear" w:color="auto" w:fill="FFFFFF"/>
        <w:jc w:val="right"/>
        <w:rPr>
          <w:color w:val="222222"/>
          <w:u w:color="222222"/>
          <w:shd w:val="clear" w:color="auto" w:fill="FFFFFF"/>
        </w:rPr>
      </w:pPr>
      <w:r>
        <w:rPr>
          <w:color w:val="222222"/>
          <w:u w:color="222222"/>
          <w:shd w:val="clear" w:color="auto" w:fill="FFFFFF"/>
        </w:rPr>
        <w:t>*supporting Jeremy Zucker</w:t>
      </w:r>
    </w:p>
    <w:p w14:paraId="41FF9BA5" w14:textId="77777777" w:rsidR="00EC21F9" w:rsidRDefault="00282410" w:rsidP="00EC21F9">
      <w:pPr>
        <w:shd w:val="clear" w:color="auto" w:fill="FFFFFF"/>
        <w:jc w:val="right"/>
        <w:rPr>
          <w:color w:val="222222"/>
          <w:u w:color="222222"/>
          <w:shd w:val="clear" w:color="auto" w:fill="FFFFFF"/>
        </w:rPr>
      </w:pPr>
      <w:r w:rsidRPr="00282410">
        <w:rPr>
          <w:color w:val="222222"/>
          <w:u w:color="222222"/>
          <w:shd w:val="clear" w:color="auto" w:fill="FFFFFF"/>
        </w:rPr>
        <w:t>†supporting Noah Kahan</w:t>
      </w:r>
    </w:p>
    <w:p w14:paraId="0602DD64" w14:textId="77777777" w:rsidR="00461CC5" w:rsidRPr="00EC21F9" w:rsidRDefault="00461CC5" w:rsidP="00EC21F9">
      <w:pPr>
        <w:shd w:val="clear" w:color="auto" w:fill="FFFFFF"/>
        <w:spacing w:before="120" w:after="240"/>
        <w:jc w:val="right"/>
        <w:rPr>
          <w:color w:val="222222"/>
          <w:u w:color="222222"/>
          <w:shd w:val="clear" w:color="auto" w:fill="FFFFFF"/>
        </w:rPr>
      </w:pPr>
      <w:r w:rsidRPr="00461CC5">
        <w:rPr>
          <w:b/>
          <w:bCs/>
          <w:color w:val="222222"/>
          <w:u w:color="222222"/>
          <w:shd w:val="clear" w:color="auto" w:fill="FFFFFF"/>
        </w:rPr>
        <w:t>BOLD—sold out</w:t>
      </w:r>
    </w:p>
    <w:p w14:paraId="36F3EDA4" w14:textId="77777777" w:rsidR="00467E73" w:rsidRPr="00396472" w:rsidRDefault="00467E73" w:rsidP="00396472">
      <w:pPr>
        <w:shd w:val="clear" w:color="auto" w:fill="FFFFFF"/>
        <w:spacing w:before="240" w:after="240"/>
        <w:jc w:val="right"/>
        <w:rPr>
          <w:rFonts w:ascii="Helvetica" w:hAnsi="Helvetica"/>
          <w:b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29651E6D" wp14:editId="274D136A">
            <wp:extent cx="2456180" cy="2456180"/>
            <wp:effectExtent l="0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/>
          <w:bCs/>
          <w:color w:val="000000" w:themeColor="text1"/>
        </w:rPr>
        <w:br/>
      </w:r>
      <w:r w:rsidR="00396472">
        <w:rPr>
          <w:rFonts w:eastAsia="MS Mincho"/>
          <w:bCs/>
          <w:i/>
          <w:iCs/>
          <w:sz w:val="16"/>
          <w:szCs w:val="16"/>
        </w:rPr>
        <w:t xml:space="preserve">Album art photo credit: Daniel </w:t>
      </w:r>
      <w:proofErr w:type="spellStart"/>
      <w:r w:rsidR="00396472">
        <w:rPr>
          <w:rFonts w:eastAsia="MS Mincho"/>
          <w:bCs/>
          <w:i/>
          <w:iCs/>
          <w:sz w:val="16"/>
          <w:szCs w:val="16"/>
        </w:rPr>
        <w:t>Topete</w:t>
      </w:r>
      <w:proofErr w:type="spellEnd"/>
      <w:r w:rsidR="00396472">
        <w:rPr>
          <w:rFonts w:eastAsia="MS Mincho"/>
          <w:bCs/>
          <w:i/>
          <w:iCs/>
          <w:sz w:val="16"/>
          <w:szCs w:val="16"/>
        </w:rPr>
        <w:t xml:space="preserve">, </w:t>
      </w:r>
      <w:r w:rsidR="006C4AA2">
        <w:rPr>
          <w:rFonts w:eastAsia="MS Mincho"/>
          <w:bCs/>
          <w:i/>
          <w:iCs/>
          <w:sz w:val="16"/>
          <w:szCs w:val="16"/>
        </w:rPr>
        <w:t>a</w:t>
      </w:r>
      <w:r w:rsidR="00396472">
        <w:rPr>
          <w:rFonts w:eastAsia="MS Mincho"/>
          <w:bCs/>
          <w:i/>
          <w:iCs/>
          <w:sz w:val="16"/>
          <w:szCs w:val="16"/>
        </w:rPr>
        <w:t xml:space="preserve">lbum design credit: Henry </w:t>
      </w:r>
      <w:proofErr w:type="spellStart"/>
      <w:r w:rsidR="00396472">
        <w:rPr>
          <w:rFonts w:eastAsia="MS Mincho"/>
          <w:bCs/>
          <w:i/>
          <w:iCs/>
          <w:sz w:val="16"/>
          <w:szCs w:val="16"/>
        </w:rPr>
        <w:t>Kwapis</w:t>
      </w:r>
      <w:proofErr w:type="spellEnd"/>
      <w:r w:rsidR="00396472">
        <w:rPr>
          <w:rFonts w:eastAsia="MS Mincho"/>
          <w:bCs/>
          <w:i/>
          <w:iCs/>
          <w:sz w:val="16"/>
          <w:szCs w:val="16"/>
        </w:rPr>
        <w:t xml:space="preserve"> and Paul Dally</w:t>
      </w:r>
    </w:p>
    <w:p w14:paraId="46F07BC7" w14:textId="77777777" w:rsidR="00DA0F61" w:rsidRDefault="00000000" w:rsidP="00DA0F61">
      <w:pPr>
        <w:shd w:val="clear" w:color="auto" w:fill="FFFFFF"/>
        <w:spacing w:before="240" w:after="240"/>
        <w:jc w:val="right"/>
        <w:rPr>
          <w:rFonts w:ascii="Helvetica" w:hAnsi="Helvetica"/>
          <w:b/>
          <w:bCs/>
          <w:color w:val="000000"/>
        </w:rPr>
      </w:pPr>
      <w:hyperlink r:id="rId19" w:history="1">
        <w:r w:rsidR="002C7DCC" w:rsidRPr="002C7DCC">
          <w:rPr>
            <w:rStyle w:val="Hyperlink"/>
            <w:rFonts w:ascii="Helvetica" w:hAnsi="Helvetica"/>
            <w:b/>
            <w:bCs/>
          </w:rPr>
          <w:t>Official</w:t>
        </w:r>
      </w:hyperlink>
      <w:r w:rsidR="002C7DCC">
        <w:rPr>
          <w:rFonts w:ascii="Helvetica" w:hAnsi="Helvetica"/>
          <w:b/>
          <w:bCs/>
        </w:rPr>
        <w:t xml:space="preserve"> </w:t>
      </w:r>
      <w:r w:rsidR="002C7DCC" w:rsidRPr="008D1915">
        <w:rPr>
          <w:rFonts w:ascii="Helvetica" w:hAnsi="Helvetica"/>
          <w:b/>
          <w:bCs/>
          <w:color w:val="000000"/>
        </w:rPr>
        <w:t>|</w:t>
      </w:r>
      <w:r w:rsidR="002C7DCC" w:rsidRPr="002C7DCC">
        <w:rPr>
          <w:rFonts w:ascii="Helvetica" w:hAnsi="Helvetica"/>
          <w:b/>
          <w:bCs/>
        </w:rPr>
        <w:t xml:space="preserve"> </w:t>
      </w:r>
      <w:hyperlink r:id="rId20" w:history="1">
        <w:r w:rsidR="008D1915" w:rsidRPr="008D1915">
          <w:rPr>
            <w:rStyle w:val="Hyperlink"/>
            <w:rFonts w:ascii="Helvetica" w:hAnsi="Helvetica"/>
            <w:b/>
            <w:bCs/>
          </w:rPr>
          <w:t>Instagram</w:t>
        </w:r>
      </w:hyperlink>
      <w:r w:rsidR="008D1915" w:rsidRPr="008D1915">
        <w:rPr>
          <w:rFonts w:ascii="Helvetica" w:hAnsi="Helvetica"/>
          <w:b/>
          <w:bCs/>
          <w:color w:val="000000"/>
        </w:rPr>
        <w:t xml:space="preserve"> | </w:t>
      </w:r>
      <w:hyperlink r:id="rId21" w:history="1">
        <w:r w:rsidR="008D1915" w:rsidRPr="008D1915">
          <w:rPr>
            <w:rStyle w:val="Hyperlink"/>
            <w:rFonts w:ascii="Helvetica" w:hAnsi="Helvetica"/>
            <w:b/>
            <w:bCs/>
          </w:rPr>
          <w:t>TikTok</w:t>
        </w:r>
      </w:hyperlink>
      <w:r w:rsidR="008D1915" w:rsidRPr="008D1915">
        <w:rPr>
          <w:rFonts w:ascii="Helvetica" w:hAnsi="Helvetica"/>
          <w:b/>
          <w:bCs/>
          <w:color w:val="000000"/>
        </w:rPr>
        <w:t xml:space="preserve"> | </w:t>
      </w:r>
      <w:hyperlink r:id="rId22" w:history="1">
        <w:r w:rsidR="008D1915" w:rsidRPr="008D1915">
          <w:rPr>
            <w:rStyle w:val="Hyperlink"/>
            <w:rFonts w:ascii="Helvetica" w:hAnsi="Helvetica"/>
            <w:b/>
            <w:bCs/>
          </w:rPr>
          <w:t>YouTube</w:t>
        </w:r>
      </w:hyperlink>
      <w:bookmarkEnd w:id="2"/>
      <w:bookmarkEnd w:id="3"/>
      <w:r w:rsidR="002C7DCC">
        <w:rPr>
          <w:rStyle w:val="Hyperlink"/>
          <w:rFonts w:ascii="Helvetica" w:hAnsi="Helvetica"/>
          <w:b/>
          <w:bCs/>
        </w:rPr>
        <w:t xml:space="preserve"> </w:t>
      </w:r>
      <w:r w:rsidR="002C7DCC" w:rsidRPr="008D1915">
        <w:rPr>
          <w:rFonts w:ascii="Helvetica" w:hAnsi="Helvetica"/>
          <w:b/>
          <w:bCs/>
          <w:color w:val="000000"/>
        </w:rPr>
        <w:t>|</w:t>
      </w:r>
      <w:r w:rsidR="002C7DCC">
        <w:rPr>
          <w:rFonts w:ascii="Helvetica" w:hAnsi="Helvetica"/>
          <w:b/>
          <w:bCs/>
          <w:color w:val="000000"/>
        </w:rPr>
        <w:t xml:space="preserve"> </w:t>
      </w:r>
      <w:hyperlink r:id="rId23" w:history="1">
        <w:r w:rsidR="002C7DCC" w:rsidRPr="002C7DCC">
          <w:rPr>
            <w:rStyle w:val="Hyperlink"/>
            <w:rFonts w:ascii="Helvetica" w:hAnsi="Helvetica"/>
            <w:b/>
            <w:bCs/>
          </w:rPr>
          <w:t>Press Materials</w:t>
        </w:r>
      </w:hyperlink>
    </w:p>
    <w:p w14:paraId="12C95AE9" w14:textId="1CC4A90B" w:rsidR="003A32E7" w:rsidRPr="00DA3541" w:rsidRDefault="000810C6" w:rsidP="00A05C9A">
      <w:pPr>
        <w:shd w:val="clear" w:color="auto" w:fill="FFFFFF"/>
        <w:spacing w:before="240" w:after="240"/>
        <w:jc w:val="right"/>
        <w:rPr>
          <w:rFonts w:ascii="Helvetica" w:hAnsi="Helvetica"/>
          <w:b/>
          <w:sz w:val="22"/>
          <w:szCs w:val="22"/>
        </w:rPr>
      </w:pPr>
      <w:r w:rsidRPr="00DA3541">
        <w:rPr>
          <w:rFonts w:ascii="Helvetica" w:hAnsi="Helvetica"/>
          <w:b/>
          <w:sz w:val="22"/>
          <w:szCs w:val="22"/>
        </w:rPr>
        <w:t xml:space="preserve">For more information, please contact </w:t>
      </w:r>
      <w:r w:rsidRPr="00DA3541">
        <w:rPr>
          <w:rFonts w:ascii="Helvetica" w:hAnsi="Helvetica"/>
          <w:b/>
          <w:sz w:val="22"/>
          <w:szCs w:val="22"/>
        </w:rPr>
        <w:br/>
        <w:t>Louis D’Adamio</w:t>
      </w:r>
      <w:r w:rsidR="002D7D26">
        <w:rPr>
          <w:rFonts w:ascii="Helvetica" w:hAnsi="Helvetica"/>
          <w:b/>
          <w:sz w:val="22"/>
          <w:szCs w:val="22"/>
        </w:rPr>
        <w:t xml:space="preserve"> </w:t>
      </w:r>
      <w:r w:rsidRPr="00DA3541">
        <w:rPr>
          <w:rFonts w:ascii="Helvetica" w:hAnsi="Helvetica"/>
          <w:b/>
          <w:sz w:val="22"/>
          <w:szCs w:val="22"/>
        </w:rPr>
        <w:t xml:space="preserve">or Carla Sacks at Sacks &amp; Co., </w:t>
      </w:r>
      <w:r w:rsidR="007E6725" w:rsidRPr="00DA3541">
        <w:rPr>
          <w:rFonts w:ascii="Helvetica" w:hAnsi="Helvetica"/>
          <w:b/>
          <w:sz w:val="22"/>
          <w:szCs w:val="22"/>
        </w:rPr>
        <w:br/>
      </w:r>
      <w:r w:rsidRPr="00DA3541">
        <w:rPr>
          <w:rFonts w:ascii="Helvetica" w:hAnsi="Helvetica"/>
          <w:b/>
          <w:sz w:val="22"/>
          <w:szCs w:val="22"/>
        </w:rPr>
        <w:t xml:space="preserve">212.741.1000, </w:t>
      </w:r>
      <w:r w:rsidR="006D17D2" w:rsidRPr="00E61D2B">
        <w:rPr>
          <w:rStyle w:val="Hyperlink"/>
          <w:rFonts w:ascii="Helvetica" w:hAnsi="Helvetica"/>
          <w:b/>
          <w:color w:val="auto"/>
          <w:sz w:val="22"/>
          <w:szCs w:val="22"/>
          <w:u w:val="none"/>
        </w:rPr>
        <w:t>louis.dadamio@sacksco.com</w:t>
      </w:r>
      <w:r w:rsidR="002D7D26" w:rsidRPr="006D17D2">
        <w:rPr>
          <w:rFonts w:ascii="Helvetica" w:hAnsi="Helvetica"/>
          <w:b/>
          <w:sz w:val="22"/>
          <w:szCs w:val="22"/>
        </w:rPr>
        <w:t xml:space="preserve"> </w:t>
      </w:r>
      <w:r w:rsidRPr="00DA3541">
        <w:rPr>
          <w:rFonts w:ascii="Helvetica" w:hAnsi="Helvetica"/>
          <w:b/>
          <w:sz w:val="22"/>
          <w:szCs w:val="22"/>
        </w:rPr>
        <w:t xml:space="preserve">or </w:t>
      </w:r>
      <w:r w:rsidR="0012490E" w:rsidRPr="001733D4">
        <w:rPr>
          <w:rStyle w:val="Hyperlink"/>
          <w:rFonts w:ascii="Helvetica" w:hAnsi="Helvetica"/>
          <w:b/>
          <w:color w:val="auto"/>
          <w:sz w:val="22"/>
          <w:szCs w:val="22"/>
          <w:u w:val="none"/>
        </w:rPr>
        <w:t>carla@sacksco.com</w:t>
      </w:r>
      <w:r w:rsidRPr="00DA3541">
        <w:rPr>
          <w:rFonts w:ascii="Helvetica" w:hAnsi="Helvetica"/>
          <w:b/>
          <w:sz w:val="22"/>
          <w:szCs w:val="22"/>
        </w:rPr>
        <w:t>.</w:t>
      </w:r>
    </w:p>
    <w:sectPr w:rsidR="003A32E7" w:rsidRPr="00DA3541" w:rsidSect="00FF0A93">
      <w:headerReference w:type="even" r:id="rId24"/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6D363" w14:textId="77777777" w:rsidR="00F50CBE" w:rsidRDefault="00F50CBE" w:rsidP="007351C8">
      <w:r>
        <w:separator/>
      </w:r>
    </w:p>
  </w:endnote>
  <w:endnote w:type="continuationSeparator" w:id="0">
    <w:p w14:paraId="217AC723" w14:textId="77777777" w:rsidR="00F50CBE" w:rsidRDefault="00F50CBE" w:rsidP="00735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EF5CA" w14:textId="77777777" w:rsidR="00F50CBE" w:rsidRDefault="00F50CBE" w:rsidP="007351C8">
      <w:r>
        <w:separator/>
      </w:r>
    </w:p>
  </w:footnote>
  <w:footnote w:type="continuationSeparator" w:id="0">
    <w:p w14:paraId="68033DD4" w14:textId="77777777" w:rsidR="00F50CBE" w:rsidRDefault="00F50CBE" w:rsidP="007351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208"/>
    </w:tblGrid>
    <w:tr w:rsidR="00B55A6D" w:rsidRPr="0088634D" w14:paraId="19C72BE2" w14:textId="77777777" w:rsidTr="007351C8">
      <w:tc>
        <w:tcPr>
          <w:tcW w:w="1152" w:type="dxa"/>
        </w:tcPr>
        <w:p w14:paraId="4E6A0BBB" w14:textId="77777777" w:rsidR="00B55A6D" w:rsidRPr="003F0083" w:rsidRDefault="00B55A6D" w:rsidP="007351C8">
          <w:pPr>
            <w:pStyle w:val="Header"/>
            <w:jc w:val="right"/>
            <w:rPr>
              <w:b/>
            </w:rPr>
          </w:pPr>
          <w:r w:rsidRPr="003F0083">
            <w:fldChar w:fldCharType="begin"/>
          </w:r>
          <w:r w:rsidRPr="003F0083">
            <w:instrText xml:space="preserve"> PAGE   \* MERGEFORMAT </w:instrText>
          </w:r>
          <w:r w:rsidRPr="003F0083">
            <w:fldChar w:fldCharType="separate"/>
          </w:r>
          <w:r w:rsidRPr="003F0083">
            <w:rPr>
              <w:noProof/>
            </w:rPr>
            <w:t>2</w:t>
          </w:r>
          <w:r w:rsidRPr="003F0083">
            <w:fldChar w:fldCharType="end"/>
          </w:r>
        </w:p>
      </w:tc>
      <w:tc>
        <w:tcPr>
          <w:tcW w:w="0" w:type="auto"/>
          <w:noWrap/>
        </w:tcPr>
        <w:p w14:paraId="5550D9FA" w14:textId="77777777" w:rsidR="00B55A6D" w:rsidRPr="003F0083" w:rsidRDefault="00B55A6D" w:rsidP="007351C8">
          <w:pPr>
            <w:pStyle w:val="Header"/>
          </w:pPr>
          <w:r w:rsidRPr="003F0083">
            <w:t>[Type text]</w:t>
          </w:r>
        </w:p>
      </w:tc>
    </w:tr>
  </w:tbl>
  <w:p w14:paraId="08EB2B56" w14:textId="77777777" w:rsidR="00B55A6D" w:rsidRDefault="00B55A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600BA" w14:textId="77777777" w:rsidR="00B55A6D" w:rsidRDefault="00F50CBE">
    <w:pPr>
      <w:pStyle w:val="Header"/>
    </w:pPr>
    <w:r>
      <w:rPr>
        <w:noProof/>
      </w:rPr>
      <w:pict w14:anchorId="236C12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fficeArt object" o:spid="_x0000_s1026" type="#_x0000_t75" alt="A black and white logo&#13;&#13;&#13;&#13;&#13;&#13;&#13;&#13;&#13;&#13;&#13;&#13;&#13;&#13;&#13;&#13;&#13;&#13;&#10;&#13;&#13;&#13;&#13;&#13;&#13;&#13;&#13;&#13;&#13;&#13;&#13;&#13;&#13;&#13;&#13;&#13;&#13;&#10;Description automatically generated with low confidence" style="position:absolute;margin-left:204.75pt;margin-top:27pt;width:92.4pt;height:24.95pt;z-index:-251656704;visibility:visible;mso-wrap-style:square;mso-wrap-edited:f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" strokeweight="1pt">
          <v:stroke miterlimit="4"/>
          <v:imagedata r:id="rId1" o:title="A black and white logo&#13;&#13;&#13;&#13;&#13;&#13;&#13;&#13;&#13;&#13;&#13;&#13;&#13;&#13;&#13;&#13;&#13;&#13;&#10;&#13;&#13;&#13;&#13;&#13;&#13;&#13;&#13;&#13;&#13;&#13;&#13;&#13;&#13;&#13;&#13;&#13;&#13;&#10;Description automatically generated with low confidence"/>
          <w10:wrap anchorx="page" anchory="page"/>
        </v:shape>
      </w:pict>
    </w:r>
    <w:r>
      <w:rPr>
        <w:noProof/>
      </w:rPr>
      <w:pict w14:anchorId="278DED14">
        <v:shape id="Picture 3" o:spid="_x0000_s1025" type="#_x0000_t75" alt="Letterhead_w57_penthousenorth_final" style="position:absolute;margin-left:-1in;margin-top:-36.75pt;width:612.4pt;height:792.7pt;z-index:-2516587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2" o:title="Letterhead_w57_penthousenorth_final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8F68FCB6"/>
    <w:lvl w:ilvl="0" w:tplc="823C9B3E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0D03E9"/>
    <w:multiLevelType w:val="multilevel"/>
    <w:tmpl w:val="3D7C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12203B"/>
    <w:multiLevelType w:val="multilevel"/>
    <w:tmpl w:val="5F329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A54045"/>
    <w:multiLevelType w:val="hybridMultilevel"/>
    <w:tmpl w:val="C11AAB48"/>
    <w:lvl w:ilvl="0" w:tplc="04090001">
      <w:start w:val="1"/>
      <w:numFmt w:val="bullet"/>
      <w:lvlText w:val=""/>
      <w:lvlJc w:val="left"/>
      <w:pPr>
        <w:ind w:left="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</w:abstractNum>
  <w:abstractNum w:abstractNumId="4" w15:restartNumberingAfterBreak="0">
    <w:nsid w:val="13943AEA"/>
    <w:multiLevelType w:val="multilevel"/>
    <w:tmpl w:val="E340C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F64502"/>
    <w:multiLevelType w:val="hybridMultilevel"/>
    <w:tmpl w:val="8CBA1EFC"/>
    <w:lvl w:ilvl="0" w:tplc="A1E4121E">
      <w:start w:val="5"/>
      <w:numFmt w:val="bullet"/>
      <w:lvlText w:val="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C3318"/>
    <w:multiLevelType w:val="hybridMultilevel"/>
    <w:tmpl w:val="2C32ED54"/>
    <w:lvl w:ilvl="0" w:tplc="86AAB618">
      <w:start w:val="1"/>
      <w:numFmt w:val="bullet"/>
      <w:lvlText w:val="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C1935"/>
    <w:multiLevelType w:val="multilevel"/>
    <w:tmpl w:val="51DE0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4409C8"/>
    <w:multiLevelType w:val="hybridMultilevel"/>
    <w:tmpl w:val="35C2AC9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66A25"/>
    <w:multiLevelType w:val="hybridMultilevel"/>
    <w:tmpl w:val="C85877DE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0" w15:restartNumberingAfterBreak="0">
    <w:nsid w:val="28FB5E91"/>
    <w:multiLevelType w:val="hybridMultilevel"/>
    <w:tmpl w:val="ECCCD1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C52014"/>
    <w:multiLevelType w:val="multilevel"/>
    <w:tmpl w:val="C5142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7D7844"/>
    <w:multiLevelType w:val="hybridMultilevel"/>
    <w:tmpl w:val="1928573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D066FC"/>
    <w:multiLevelType w:val="multilevel"/>
    <w:tmpl w:val="C6761E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B65398"/>
    <w:multiLevelType w:val="hybridMultilevel"/>
    <w:tmpl w:val="E0F6E9C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E0A4E"/>
    <w:multiLevelType w:val="hybridMultilevel"/>
    <w:tmpl w:val="EFC29C40"/>
    <w:lvl w:ilvl="0" w:tplc="5A5869C4">
      <w:start w:val="12"/>
      <w:numFmt w:val="bullet"/>
      <w:lvlText w:val="—"/>
      <w:lvlJc w:val="left"/>
      <w:pPr>
        <w:ind w:left="720" w:hanging="360"/>
      </w:pPr>
      <w:rPr>
        <w:rFonts w:ascii="Times" w:eastAsia="Times New Roman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132EC1"/>
    <w:multiLevelType w:val="hybridMultilevel"/>
    <w:tmpl w:val="A9CEC656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7" w15:restartNumberingAfterBreak="0">
    <w:nsid w:val="339111B9"/>
    <w:multiLevelType w:val="hybridMultilevel"/>
    <w:tmpl w:val="10B8D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777E72"/>
    <w:multiLevelType w:val="hybridMultilevel"/>
    <w:tmpl w:val="BEBE04E2"/>
    <w:lvl w:ilvl="0" w:tplc="7C5A276C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5B4D8A"/>
    <w:multiLevelType w:val="hybridMultilevel"/>
    <w:tmpl w:val="E77403FE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0" w15:restartNumberingAfterBreak="0">
    <w:nsid w:val="3C292FD0"/>
    <w:multiLevelType w:val="multilevel"/>
    <w:tmpl w:val="0AF24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55321C"/>
    <w:multiLevelType w:val="multilevel"/>
    <w:tmpl w:val="2AD24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A210C7"/>
    <w:multiLevelType w:val="hybridMultilevel"/>
    <w:tmpl w:val="A71E97F4"/>
    <w:lvl w:ilvl="0" w:tplc="9FA064B4">
      <w:numFmt w:val="bullet"/>
      <w:lvlText w:val="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B106C54"/>
    <w:multiLevelType w:val="multilevel"/>
    <w:tmpl w:val="0FEAC7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917616"/>
    <w:multiLevelType w:val="hybridMultilevel"/>
    <w:tmpl w:val="0D32B6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C06A8E"/>
    <w:multiLevelType w:val="multilevel"/>
    <w:tmpl w:val="3E024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MS Mincho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092DD5"/>
    <w:multiLevelType w:val="hybridMultilevel"/>
    <w:tmpl w:val="9E06BCC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FC5720"/>
    <w:multiLevelType w:val="hybridMultilevel"/>
    <w:tmpl w:val="2AAEE370"/>
    <w:lvl w:ilvl="0" w:tplc="3A58B7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58B0C37"/>
    <w:multiLevelType w:val="multilevel"/>
    <w:tmpl w:val="B53AF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F74EE5"/>
    <w:multiLevelType w:val="hybridMultilevel"/>
    <w:tmpl w:val="E586CA0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32391A"/>
    <w:multiLevelType w:val="hybridMultilevel"/>
    <w:tmpl w:val="DF6CF6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4D47179"/>
    <w:multiLevelType w:val="hybridMultilevel"/>
    <w:tmpl w:val="0FEAC7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440675"/>
    <w:multiLevelType w:val="multilevel"/>
    <w:tmpl w:val="C2ACF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525548F"/>
    <w:multiLevelType w:val="hybridMultilevel"/>
    <w:tmpl w:val="939E9C68"/>
    <w:lvl w:ilvl="0" w:tplc="FEEEAC4C">
      <w:numFmt w:val="bullet"/>
      <w:lvlText w:val="—"/>
      <w:lvlJc w:val="left"/>
      <w:pPr>
        <w:ind w:left="-18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34" w15:restartNumberingAfterBreak="0">
    <w:nsid w:val="7D9503A1"/>
    <w:multiLevelType w:val="multilevel"/>
    <w:tmpl w:val="9E06BCC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0C689C"/>
    <w:multiLevelType w:val="hybridMultilevel"/>
    <w:tmpl w:val="C6761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824821">
    <w:abstractNumId w:val="2"/>
  </w:num>
  <w:num w:numId="2" w16cid:durableId="283393089">
    <w:abstractNumId w:val="1"/>
  </w:num>
  <w:num w:numId="3" w16cid:durableId="1550650684">
    <w:abstractNumId w:val="16"/>
  </w:num>
  <w:num w:numId="4" w16cid:durableId="382218435">
    <w:abstractNumId w:val="4"/>
  </w:num>
  <w:num w:numId="5" w16cid:durableId="357121322">
    <w:abstractNumId w:val="7"/>
  </w:num>
  <w:num w:numId="6" w16cid:durableId="1277248550">
    <w:abstractNumId w:val="24"/>
  </w:num>
  <w:num w:numId="7" w16cid:durableId="417025780">
    <w:abstractNumId w:val="35"/>
  </w:num>
  <w:num w:numId="8" w16cid:durableId="1654135644">
    <w:abstractNumId w:val="13"/>
  </w:num>
  <w:num w:numId="9" w16cid:durableId="226040123">
    <w:abstractNumId w:val="21"/>
  </w:num>
  <w:num w:numId="10" w16cid:durableId="146673715">
    <w:abstractNumId w:val="19"/>
  </w:num>
  <w:num w:numId="11" w16cid:durableId="136145016">
    <w:abstractNumId w:val="28"/>
  </w:num>
  <w:num w:numId="12" w16cid:durableId="1750039207">
    <w:abstractNumId w:val="9"/>
  </w:num>
  <w:num w:numId="13" w16cid:durableId="390540117">
    <w:abstractNumId w:val="20"/>
  </w:num>
  <w:num w:numId="14" w16cid:durableId="1505165918">
    <w:abstractNumId w:val="17"/>
  </w:num>
  <w:num w:numId="15" w16cid:durableId="1117288622">
    <w:abstractNumId w:val="11"/>
  </w:num>
  <w:num w:numId="16" w16cid:durableId="1011835617">
    <w:abstractNumId w:val="32"/>
  </w:num>
  <w:num w:numId="17" w16cid:durableId="943270694">
    <w:abstractNumId w:val="3"/>
  </w:num>
  <w:num w:numId="18" w16cid:durableId="1950158550">
    <w:abstractNumId w:val="33"/>
  </w:num>
  <w:num w:numId="19" w16cid:durableId="1222329186">
    <w:abstractNumId w:val="25"/>
  </w:num>
  <w:num w:numId="20" w16cid:durableId="697705561">
    <w:abstractNumId w:val="26"/>
  </w:num>
  <w:num w:numId="21" w16cid:durableId="1811093710">
    <w:abstractNumId w:val="34"/>
  </w:num>
  <w:num w:numId="22" w16cid:durableId="1347437248">
    <w:abstractNumId w:val="31"/>
  </w:num>
  <w:num w:numId="23" w16cid:durableId="1883663529">
    <w:abstractNumId w:val="23"/>
  </w:num>
  <w:num w:numId="24" w16cid:durableId="1272467751">
    <w:abstractNumId w:val="15"/>
  </w:num>
  <w:num w:numId="25" w16cid:durableId="955986824">
    <w:abstractNumId w:val="0"/>
  </w:num>
  <w:num w:numId="26" w16cid:durableId="1457985316">
    <w:abstractNumId w:val="8"/>
  </w:num>
  <w:num w:numId="27" w16cid:durableId="87163541">
    <w:abstractNumId w:val="12"/>
  </w:num>
  <w:num w:numId="28" w16cid:durableId="60176762">
    <w:abstractNumId w:val="29"/>
  </w:num>
  <w:num w:numId="29" w16cid:durableId="294994007">
    <w:abstractNumId w:val="14"/>
  </w:num>
  <w:num w:numId="30" w16cid:durableId="769933425">
    <w:abstractNumId w:val="30"/>
  </w:num>
  <w:num w:numId="31" w16cid:durableId="2128694513">
    <w:abstractNumId w:val="10"/>
  </w:num>
  <w:num w:numId="32" w16cid:durableId="719675674">
    <w:abstractNumId w:val="18"/>
  </w:num>
  <w:num w:numId="33" w16cid:durableId="563877656">
    <w:abstractNumId w:val="22"/>
  </w:num>
  <w:num w:numId="34" w16cid:durableId="1264073881">
    <w:abstractNumId w:val="6"/>
  </w:num>
  <w:num w:numId="35" w16cid:durableId="1076826386">
    <w:abstractNumId w:val="5"/>
  </w:num>
  <w:num w:numId="36" w16cid:durableId="17157747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attachedTemplate r:id="rId1"/>
  <w:doNotTrackMove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E2C"/>
    <w:rsid w:val="00000166"/>
    <w:rsid w:val="0000091F"/>
    <w:rsid w:val="000017AE"/>
    <w:rsid w:val="0000236C"/>
    <w:rsid w:val="00003610"/>
    <w:rsid w:val="0000368F"/>
    <w:rsid w:val="0000377F"/>
    <w:rsid w:val="00003934"/>
    <w:rsid w:val="00003F29"/>
    <w:rsid w:val="00004074"/>
    <w:rsid w:val="000041C2"/>
    <w:rsid w:val="00004532"/>
    <w:rsid w:val="0000459C"/>
    <w:rsid w:val="000046C8"/>
    <w:rsid w:val="0000514C"/>
    <w:rsid w:val="00005265"/>
    <w:rsid w:val="0000566F"/>
    <w:rsid w:val="00005A5B"/>
    <w:rsid w:val="00005C33"/>
    <w:rsid w:val="00005F3D"/>
    <w:rsid w:val="000067D8"/>
    <w:rsid w:val="00006D5F"/>
    <w:rsid w:val="00006FDF"/>
    <w:rsid w:val="0000755E"/>
    <w:rsid w:val="000077D9"/>
    <w:rsid w:val="000079F2"/>
    <w:rsid w:val="00007A7E"/>
    <w:rsid w:val="00007C0C"/>
    <w:rsid w:val="00007CD2"/>
    <w:rsid w:val="000100F8"/>
    <w:rsid w:val="0001030D"/>
    <w:rsid w:val="000103D6"/>
    <w:rsid w:val="00010CC1"/>
    <w:rsid w:val="00010EA8"/>
    <w:rsid w:val="00011211"/>
    <w:rsid w:val="000114B6"/>
    <w:rsid w:val="00011DED"/>
    <w:rsid w:val="0001207E"/>
    <w:rsid w:val="00012160"/>
    <w:rsid w:val="00012299"/>
    <w:rsid w:val="0001272B"/>
    <w:rsid w:val="00012DAA"/>
    <w:rsid w:val="000130C3"/>
    <w:rsid w:val="00013844"/>
    <w:rsid w:val="00013A0B"/>
    <w:rsid w:val="00013A66"/>
    <w:rsid w:val="00013DD3"/>
    <w:rsid w:val="00014019"/>
    <w:rsid w:val="00014A67"/>
    <w:rsid w:val="00015084"/>
    <w:rsid w:val="00015A4C"/>
    <w:rsid w:val="00015B85"/>
    <w:rsid w:val="00015CA9"/>
    <w:rsid w:val="000160F3"/>
    <w:rsid w:val="00016319"/>
    <w:rsid w:val="00016567"/>
    <w:rsid w:val="000169B8"/>
    <w:rsid w:val="00017458"/>
    <w:rsid w:val="0002097E"/>
    <w:rsid w:val="00020E45"/>
    <w:rsid w:val="00020FA1"/>
    <w:rsid w:val="0002137C"/>
    <w:rsid w:val="00021435"/>
    <w:rsid w:val="00021B04"/>
    <w:rsid w:val="00021CB4"/>
    <w:rsid w:val="00021E23"/>
    <w:rsid w:val="0002201C"/>
    <w:rsid w:val="000221B9"/>
    <w:rsid w:val="00022387"/>
    <w:rsid w:val="00022416"/>
    <w:rsid w:val="000224CF"/>
    <w:rsid w:val="000226A7"/>
    <w:rsid w:val="000228D1"/>
    <w:rsid w:val="00022941"/>
    <w:rsid w:val="0002294D"/>
    <w:rsid w:val="00022B6D"/>
    <w:rsid w:val="00022E60"/>
    <w:rsid w:val="000232CA"/>
    <w:rsid w:val="000235B0"/>
    <w:rsid w:val="000235E8"/>
    <w:rsid w:val="000240EA"/>
    <w:rsid w:val="000242B7"/>
    <w:rsid w:val="00024ACC"/>
    <w:rsid w:val="00024BAF"/>
    <w:rsid w:val="00025970"/>
    <w:rsid w:val="000259BF"/>
    <w:rsid w:val="00025CDE"/>
    <w:rsid w:val="00026099"/>
    <w:rsid w:val="0002672D"/>
    <w:rsid w:val="00027837"/>
    <w:rsid w:val="00027B22"/>
    <w:rsid w:val="00027DCE"/>
    <w:rsid w:val="0003053C"/>
    <w:rsid w:val="00030615"/>
    <w:rsid w:val="000307F7"/>
    <w:rsid w:val="00030B81"/>
    <w:rsid w:val="00031012"/>
    <w:rsid w:val="00031F19"/>
    <w:rsid w:val="000321D2"/>
    <w:rsid w:val="000321D3"/>
    <w:rsid w:val="00032332"/>
    <w:rsid w:val="00033E0E"/>
    <w:rsid w:val="0003471A"/>
    <w:rsid w:val="00034846"/>
    <w:rsid w:val="00034A1B"/>
    <w:rsid w:val="00034CA6"/>
    <w:rsid w:val="00034FEF"/>
    <w:rsid w:val="000353DE"/>
    <w:rsid w:val="0003589C"/>
    <w:rsid w:val="00035FE3"/>
    <w:rsid w:val="0003615D"/>
    <w:rsid w:val="00036648"/>
    <w:rsid w:val="00036F97"/>
    <w:rsid w:val="000372CC"/>
    <w:rsid w:val="000374AD"/>
    <w:rsid w:val="000378D5"/>
    <w:rsid w:val="00037C7A"/>
    <w:rsid w:val="00040478"/>
    <w:rsid w:val="00040923"/>
    <w:rsid w:val="000412AD"/>
    <w:rsid w:val="00041ECB"/>
    <w:rsid w:val="00041F79"/>
    <w:rsid w:val="00042668"/>
    <w:rsid w:val="000427D1"/>
    <w:rsid w:val="000427DF"/>
    <w:rsid w:val="000429F5"/>
    <w:rsid w:val="00042D51"/>
    <w:rsid w:val="000438AA"/>
    <w:rsid w:val="00043EC8"/>
    <w:rsid w:val="000440F0"/>
    <w:rsid w:val="000440F3"/>
    <w:rsid w:val="000441DF"/>
    <w:rsid w:val="00044626"/>
    <w:rsid w:val="0004464D"/>
    <w:rsid w:val="00044C03"/>
    <w:rsid w:val="000452C5"/>
    <w:rsid w:val="00045860"/>
    <w:rsid w:val="00045AB1"/>
    <w:rsid w:val="0004636B"/>
    <w:rsid w:val="000463C6"/>
    <w:rsid w:val="00046E34"/>
    <w:rsid w:val="00047848"/>
    <w:rsid w:val="00047D98"/>
    <w:rsid w:val="000504E8"/>
    <w:rsid w:val="0005053F"/>
    <w:rsid w:val="000505FC"/>
    <w:rsid w:val="0005062B"/>
    <w:rsid w:val="000506FC"/>
    <w:rsid w:val="00050794"/>
    <w:rsid w:val="0005108E"/>
    <w:rsid w:val="0005161B"/>
    <w:rsid w:val="00051DF7"/>
    <w:rsid w:val="00051E47"/>
    <w:rsid w:val="0005217D"/>
    <w:rsid w:val="00052551"/>
    <w:rsid w:val="000531CB"/>
    <w:rsid w:val="00053448"/>
    <w:rsid w:val="0005379D"/>
    <w:rsid w:val="000537EB"/>
    <w:rsid w:val="000541DB"/>
    <w:rsid w:val="00054756"/>
    <w:rsid w:val="000550CC"/>
    <w:rsid w:val="00055407"/>
    <w:rsid w:val="000554FD"/>
    <w:rsid w:val="0005553D"/>
    <w:rsid w:val="00055C95"/>
    <w:rsid w:val="00055F78"/>
    <w:rsid w:val="000561B5"/>
    <w:rsid w:val="000562DE"/>
    <w:rsid w:val="00056FF8"/>
    <w:rsid w:val="000571AA"/>
    <w:rsid w:val="00060043"/>
    <w:rsid w:val="00060199"/>
    <w:rsid w:val="00060466"/>
    <w:rsid w:val="0006076E"/>
    <w:rsid w:val="00060859"/>
    <w:rsid w:val="000610ED"/>
    <w:rsid w:val="00061360"/>
    <w:rsid w:val="00061A28"/>
    <w:rsid w:val="00061DF8"/>
    <w:rsid w:val="00061E1A"/>
    <w:rsid w:val="00062802"/>
    <w:rsid w:val="000628B0"/>
    <w:rsid w:val="00062F7C"/>
    <w:rsid w:val="00063091"/>
    <w:rsid w:val="00063797"/>
    <w:rsid w:val="00063C1A"/>
    <w:rsid w:val="00063DDE"/>
    <w:rsid w:val="00064645"/>
    <w:rsid w:val="0006484B"/>
    <w:rsid w:val="00064FE8"/>
    <w:rsid w:val="00065433"/>
    <w:rsid w:val="00065B07"/>
    <w:rsid w:val="00065F43"/>
    <w:rsid w:val="000665C4"/>
    <w:rsid w:val="00066670"/>
    <w:rsid w:val="0006668D"/>
    <w:rsid w:val="0006690A"/>
    <w:rsid w:val="00066CE0"/>
    <w:rsid w:val="00066CF7"/>
    <w:rsid w:val="00066DBE"/>
    <w:rsid w:val="00066FA4"/>
    <w:rsid w:val="000679A7"/>
    <w:rsid w:val="000679E5"/>
    <w:rsid w:val="000679E6"/>
    <w:rsid w:val="000703AA"/>
    <w:rsid w:val="00070873"/>
    <w:rsid w:val="00070E4E"/>
    <w:rsid w:val="000710B1"/>
    <w:rsid w:val="000712C8"/>
    <w:rsid w:val="000714A5"/>
    <w:rsid w:val="000714D8"/>
    <w:rsid w:val="000718E5"/>
    <w:rsid w:val="00071A39"/>
    <w:rsid w:val="00071B27"/>
    <w:rsid w:val="00072462"/>
    <w:rsid w:val="000727D8"/>
    <w:rsid w:val="00072FD1"/>
    <w:rsid w:val="00073425"/>
    <w:rsid w:val="000736CA"/>
    <w:rsid w:val="00073A2F"/>
    <w:rsid w:val="00073CB8"/>
    <w:rsid w:val="00074BBD"/>
    <w:rsid w:val="0007598A"/>
    <w:rsid w:val="00075EB5"/>
    <w:rsid w:val="00075FBB"/>
    <w:rsid w:val="00076181"/>
    <w:rsid w:val="0007696A"/>
    <w:rsid w:val="000769FD"/>
    <w:rsid w:val="00076B20"/>
    <w:rsid w:val="0007753B"/>
    <w:rsid w:val="000779CC"/>
    <w:rsid w:val="00077DB7"/>
    <w:rsid w:val="00080227"/>
    <w:rsid w:val="0008057F"/>
    <w:rsid w:val="0008082F"/>
    <w:rsid w:val="00080DCD"/>
    <w:rsid w:val="00080E69"/>
    <w:rsid w:val="00080FF6"/>
    <w:rsid w:val="000810C6"/>
    <w:rsid w:val="00081780"/>
    <w:rsid w:val="00081F7B"/>
    <w:rsid w:val="00082002"/>
    <w:rsid w:val="00082A15"/>
    <w:rsid w:val="00082A96"/>
    <w:rsid w:val="00083131"/>
    <w:rsid w:val="000835E4"/>
    <w:rsid w:val="000836FF"/>
    <w:rsid w:val="00083968"/>
    <w:rsid w:val="00084362"/>
    <w:rsid w:val="0008446D"/>
    <w:rsid w:val="000845E1"/>
    <w:rsid w:val="00084B0C"/>
    <w:rsid w:val="00084B6B"/>
    <w:rsid w:val="0008500E"/>
    <w:rsid w:val="000851AB"/>
    <w:rsid w:val="000851EC"/>
    <w:rsid w:val="000854A4"/>
    <w:rsid w:val="00085BA4"/>
    <w:rsid w:val="00085DA3"/>
    <w:rsid w:val="0008702F"/>
    <w:rsid w:val="000871EA"/>
    <w:rsid w:val="00087207"/>
    <w:rsid w:val="000876B5"/>
    <w:rsid w:val="00087CEC"/>
    <w:rsid w:val="000906A7"/>
    <w:rsid w:val="000906F8"/>
    <w:rsid w:val="0009080B"/>
    <w:rsid w:val="00090A2E"/>
    <w:rsid w:val="00090B2B"/>
    <w:rsid w:val="00090BD3"/>
    <w:rsid w:val="00090C60"/>
    <w:rsid w:val="00091178"/>
    <w:rsid w:val="00091349"/>
    <w:rsid w:val="00091505"/>
    <w:rsid w:val="0009193E"/>
    <w:rsid w:val="000921D0"/>
    <w:rsid w:val="00092938"/>
    <w:rsid w:val="00092F20"/>
    <w:rsid w:val="000931AE"/>
    <w:rsid w:val="00093613"/>
    <w:rsid w:val="0009383E"/>
    <w:rsid w:val="000938ED"/>
    <w:rsid w:val="00093AF2"/>
    <w:rsid w:val="00095524"/>
    <w:rsid w:val="00095633"/>
    <w:rsid w:val="00095AF1"/>
    <w:rsid w:val="0009647C"/>
    <w:rsid w:val="00096994"/>
    <w:rsid w:val="00096A36"/>
    <w:rsid w:val="00096FDA"/>
    <w:rsid w:val="00097968"/>
    <w:rsid w:val="00097C6A"/>
    <w:rsid w:val="000A00A2"/>
    <w:rsid w:val="000A0728"/>
    <w:rsid w:val="000A085B"/>
    <w:rsid w:val="000A0C08"/>
    <w:rsid w:val="000A0EF1"/>
    <w:rsid w:val="000A0F62"/>
    <w:rsid w:val="000A10AA"/>
    <w:rsid w:val="000A1CCB"/>
    <w:rsid w:val="000A1EBE"/>
    <w:rsid w:val="000A1FD5"/>
    <w:rsid w:val="000A2093"/>
    <w:rsid w:val="000A2278"/>
    <w:rsid w:val="000A2CC3"/>
    <w:rsid w:val="000A2D25"/>
    <w:rsid w:val="000A2DC8"/>
    <w:rsid w:val="000A2E9C"/>
    <w:rsid w:val="000A2FDA"/>
    <w:rsid w:val="000A310E"/>
    <w:rsid w:val="000A36AF"/>
    <w:rsid w:val="000A377B"/>
    <w:rsid w:val="000A3A03"/>
    <w:rsid w:val="000A3BA6"/>
    <w:rsid w:val="000A3EAF"/>
    <w:rsid w:val="000A4213"/>
    <w:rsid w:val="000A4D58"/>
    <w:rsid w:val="000A5104"/>
    <w:rsid w:val="000A55C7"/>
    <w:rsid w:val="000A5BF5"/>
    <w:rsid w:val="000A5E5C"/>
    <w:rsid w:val="000A6619"/>
    <w:rsid w:val="000A6A15"/>
    <w:rsid w:val="000A7B08"/>
    <w:rsid w:val="000B03A9"/>
    <w:rsid w:val="000B06B8"/>
    <w:rsid w:val="000B0B83"/>
    <w:rsid w:val="000B0E71"/>
    <w:rsid w:val="000B10D4"/>
    <w:rsid w:val="000B17DE"/>
    <w:rsid w:val="000B19C1"/>
    <w:rsid w:val="000B227D"/>
    <w:rsid w:val="000B2487"/>
    <w:rsid w:val="000B24D0"/>
    <w:rsid w:val="000B290B"/>
    <w:rsid w:val="000B2B42"/>
    <w:rsid w:val="000B2FC9"/>
    <w:rsid w:val="000B32F5"/>
    <w:rsid w:val="000B343E"/>
    <w:rsid w:val="000B34AE"/>
    <w:rsid w:val="000B360D"/>
    <w:rsid w:val="000B3681"/>
    <w:rsid w:val="000B3828"/>
    <w:rsid w:val="000B38B2"/>
    <w:rsid w:val="000B3AA1"/>
    <w:rsid w:val="000B403F"/>
    <w:rsid w:val="000B4772"/>
    <w:rsid w:val="000B4891"/>
    <w:rsid w:val="000B4D6E"/>
    <w:rsid w:val="000B5116"/>
    <w:rsid w:val="000B5299"/>
    <w:rsid w:val="000B547F"/>
    <w:rsid w:val="000B550C"/>
    <w:rsid w:val="000B5EE0"/>
    <w:rsid w:val="000B5F71"/>
    <w:rsid w:val="000B61FE"/>
    <w:rsid w:val="000B71C2"/>
    <w:rsid w:val="000B76C1"/>
    <w:rsid w:val="000B7E17"/>
    <w:rsid w:val="000C09EB"/>
    <w:rsid w:val="000C0CC2"/>
    <w:rsid w:val="000C1BBF"/>
    <w:rsid w:val="000C1E47"/>
    <w:rsid w:val="000C24B1"/>
    <w:rsid w:val="000C26F3"/>
    <w:rsid w:val="000C2772"/>
    <w:rsid w:val="000C27AD"/>
    <w:rsid w:val="000C27F2"/>
    <w:rsid w:val="000C27FF"/>
    <w:rsid w:val="000C2DD3"/>
    <w:rsid w:val="000C2FAE"/>
    <w:rsid w:val="000C3AD5"/>
    <w:rsid w:val="000C3B45"/>
    <w:rsid w:val="000C3C00"/>
    <w:rsid w:val="000C3DB7"/>
    <w:rsid w:val="000C3DD5"/>
    <w:rsid w:val="000C41DF"/>
    <w:rsid w:val="000C4964"/>
    <w:rsid w:val="000C4FB0"/>
    <w:rsid w:val="000C5005"/>
    <w:rsid w:val="000C5265"/>
    <w:rsid w:val="000C535A"/>
    <w:rsid w:val="000C53ED"/>
    <w:rsid w:val="000C5BDD"/>
    <w:rsid w:val="000C6139"/>
    <w:rsid w:val="000C6A5A"/>
    <w:rsid w:val="000C6B7B"/>
    <w:rsid w:val="000C6BA0"/>
    <w:rsid w:val="000C6E36"/>
    <w:rsid w:val="000C6FAB"/>
    <w:rsid w:val="000C717F"/>
    <w:rsid w:val="000C7623"/>
    <w:rsid w:val="000C7DBF"/>
    <w:rsid w:val="000C7F04"/>
    <w:rsid w:val="000D00F7"/>
    <w:rsid w:val="000D018B"/>
    <w:rsid w:val="000D025F"/>
    <w:rsid w:val="000D0576"/>
    <w:rsid w:val="000D065A"/>
    <w:rsid w:val="000D0B1B"/>
    <w:rsid w:val="000D1158"/>
    <w:rsid w:val="000D1387"/>
    <w:rsid w:val="000D1414"/>
    <w:rsid w:val="000D1442"/>
    <w:rsid w:val="000D14C8"/>
    <w:rsid w:val="000D166E"/>
    <w:rsid w:val="000D1BE9"/>
    <w:rsid w:val="000D2369"/>
    <w:rsid w:val="000D27C9"/>
    <w:rsid w:val="000D3082"/>
    <w:rsid w:val="000D352F"/>
    <w:rsid w:val="000D3607"/>
    <w:rsid w:val="000D3E2A"/>
    <w:rsid w:val="000D4325"/>
    <w:rsid w:val="000D4B7B"/>
    <w:rsid w:val="000D4DCF"/>
    <w:rsid w:val="000D4F05"/>
    <w:rsid w:val="000D5690"/>
    <w:rsid w:val="000D57EB"/>
    <w:rsid w:val="000D58FD"/>
    <w:rsid w:val="000D5A73"/>
    <w:rsid w:val="000D6754"/>
    <w:rsid w:val="000D6922"/>
    <w:rsid w:val="000D6ABB"/>
    <w:rsid w:val="000D6C83"/>
    <w:rsid w:val="000D6D25"/>
    <w:rsid w:val="000D6F69"/>
    <w:rsid w:val="000D70B8"/>
    <w:rsid w:val="000D7133"/>
    <w:rsid w:val="000D7672"/>
    <w:rsid w:val="000D76F7"/>
    <w:rsid w:val="000D7777"/>
    <w:rsid w:val="000D7D5A"/>
    <w:rsid w:val="000D7F0C"/>
    <w:rsid w:val="000E05F2"/>
    <w:rsid w:val="000E076D"/>
    <w:rsid w:val="000E07E3"/>
    <w:rsid w:val="000E0AE7"/>
    <w:rsid w:val="000E1045"/>
    <w:rsid w:val="000E198D"/>
    <w:rsid w:val="000E1C70"/>
    <w:rsid w:val="000E20D8"/>
    <w:rsid w:val="000E217A"/>
    <w:rsid w:val="000E2367"/>
    <w:rsid w:val="000E2BB1"/>
    <w:rsid w:val="000E3109"/>
    <w:rsid w:val="000E3C79"/>
    <w:rsid w:val="000E3E02"/>
    <w:rsid w:val="000E41AB"/>
    <w:rsid w:val="000E4D34"/>
    <w:rsid w:val="000E4E7C"/>
    <w:rsid w:val="000E4F2F"/>
    <w:rsid w:val="000E4F82"/>
    <w:rsid w:val="000E5104"/>
    <w:rsid w:val="000E526B"/>
    <w:rsid w:val="000E534A"/>
    <w:rsid w:val="000E543E"/>
    <w:rsid w:val="000E60DB"/>
    <w:rsid w:val="000E6841"/>
    <w:rsid w:val="000E6A89"/>
    <w:rsid w:val="000E6C30"/>
    <w:rsid w:val="000E6CD2"/>
    <w:rsid w:val="000E7134"/>
    <w:rsid w:val="000E7192"/>
    <w:rsid w:val="000E738C"/>
    <w:rsid w:val="000F0019"/>
    <w:rsid w:val="000F014E"/>
    <w:rsid w:val="000F0365"/>
    <w:rsid w:val="000F0408"/>
    <w:rsid w:val="000F052A"/>
    <w:rsid w:val="000F0DBD"/>
    <w:rsid w:val="000F0E2C"/>
    <w:rsid w:val="000F1461"/>
    <w:rsid w:val="000F1785"/>
    <w:rsid w:val="000F18CE"/>
    <w:rsid w:val="000F1C67"/>
    <w:rsid w:val="000F309E"/>
    <w:rsid w:val="000F336F"/>
    <w:rsid w:val="000F3E00"/>
    <w:rsid w:val="000F402E"/>
    <w:rsid w:val="000F490A"/>
    <w:rsid w:val="000F53E6"/>
    <w:rsid w:val="000F5543"/>
    <w:rsid w:val="000F5576"/>
    <w:rsid w:val="000F55A7"/>
    <w:rsid w:val="000F60B8"/>
    <w:rsid w:val="000F6875"/>
    <w:rsid w:val="000F6C2C"/>
    <w:rsid w:val="000F6C64"/>
    <w:rsid w:val="000F7435"/>
    <w:rsid w:val="000F7D08"/>
    <w:rsid w:val="0010005F"/>
    <w:rsid w:val="001009D3"/>
    <w:rsid w:val="00100A60"/>
    <w:rsid w:val="00100C15"/>
    <w:rsid w:val="00100CF8"/>
    <w:rsid w:val="00100FE7"/>
    <w:rsid w:val="00101164"/>
    <w:rsid w:val="00101B5E"/>
    <w:rsid w:val="00101C11"/>
    <w:rsid w:val="00101C5C"/>
    <w:rsid w:val="00101DFA"/>
    <w:rsid w:val="001020FA"/>
    <w:rsid w:val="0010234E"/>
    <w:rsid w:val="001027A0"/>
    <w:rsid w:val="00102844"/>
    <w:rsid w:val="00103147"/>
    <w:rsid w:val="001031A2"/>
    <w:rsid w:val="001031CB"/>
    <w:rsid w:val="00103217"/>
    <w:rsid w:val="00104334"/>
    <w:rsid w:val="00104566"/>
    <w:rsid w:val="00104A52"/>
    <w:rsid w:val="00104C1E"/>
    <w:rsid w:val="00104EA8"/>
    <w:rsid w:val="00104F73"/>
    <w:rsid w:val="001052E3"/>
    <w:rsid w:val="00105E56"/>
    <w:rsid w:val="001060E3"/>
    <w:rsid w:val="001061A0"/>
    <w:rsid w:val="001062E6"/>
    <w:rsid w:val="00106502"/>
    <w:rsid w:val="0010664F"/>
    <w:rsid w:val="001068E5"/>
    <w:rsid w:val="001072BF"/>
    <w:rsid w:val="001102A2"/>
    <w:rsid w:val="00110E8E"/>
    <w:rsid w:val="00110F1C"/>
    <w:rsid w:val="0011115E"/>
    <w:rsid w:val="00111953"/>
    <w:rsid w:val="001119F6"/>
    <w:rsid w:val="00111ADE"/>
    <w:rsid w:val="00111C6D"/>
    <w:rsid w:val="00111F55"/>
    <w:rsid w:val="0011211F"/>
    <w:rsid w:val="00112164"/>
    <w:rsid w:val="00112619"/>
    <w:rsid w:val="00112AB9"/>
    <w:rsid w:val="00112DBC"/>
    <w:rsid w:val="00112EE5"/>
    <w:rsid w:val="00113148"/>
    <w:rsid w:val="00113465"/>
    <w:rsid w:val="00113960"/>
    <w:rsid w:val="00113CD6"/>
    <w:rsid w:val="0011484E"/>
    <w:rsid w:val="00114A01"/>
    <w:rsid w:val="00114C75"/>
    <w:rsid w:val="00114C8D"/>
    <w:rsid w:val="00114D12"/>
    <w:rsid w:val="00114DC6"/>
    <w:rsid w:val="00114FEE"/>
    <w:rsid w:val="0011501A"/>
    <w:rsid w:val="00115040"/>
    <w:rsid w:val="001151B2"/>
    <w:rsid w:val="001152FF"/>
    <w:rsid w:val="0011597D"/>
    <w:rsid w:val="001168EF"/>
    <w:rsid w:val="0011691A"/>
    <w:rsid w:val="00116AD3"/>
    <w:rsid w:val="00116BD0"/>
    <w:rsid w:val="00116E17"/>
    <w:rsid w:val="00117A13"/>
    <w:rsid w:val="00117A5D"/>
    <w:rsid w:val="00117BB0"/>
    <w:rsid w:val="0012016F"/>
    <w:rsid w:val="001203CC"/>
    <w:rsid w:val="00120A3D"/>
    <w:rsid w:val="00121155"/>
    <w:rsid w:val="0012154A"/>
    <w:rsid w:val="001215FD"/>
    <w:rsid w:val="00121886"/>
    <w:rsid w:val="0012198B"/>
    <w:rsid w:val="00121E96"/>
    <w:rsid w:val="00122011"/>
    <w:rsid w:val="0012276B"/>
    <w:rsid w:val="001228A1"/>
    <w:rsid w:val="00122B90"/>
    <w:rsid w:val="00122D37"/>
    <w:rsid w:val="0012323C"/>
    <w:rsid w:val="00123497"/>
    <w:rsid w:val="001244BD"/>
    <w:rsid w:val="001244C6"/>
    <w:rsid w:val="00124724"/>
    <w:rsid w:val="0012490E"/>
    <w:rsid w:val="00124EF7"/>
    <w:rsid w:val="001251B2"/>
    <w:rsid w:val="00125A53"/>
    <w:rsid w:val="00125C24"/>
    <w:rsid w:val="00125E79"/>
    <w:rsid w:val="001261D4"/>
    <w:rsid w:val="001269BC"/>
    <w:rsid w:val="00126A63"/>
    <w:rsid w:val="00126AB4"/>
    <w:rsid w:val="00126B3B"/>
    <w:rsid w:val="001270E2"/>
    <w:rsid w:val="0012727E"/>
    <w:rsid w:val="00127BC7"/>
    <w:rsid w:val="00127FF9"/>
    <w:rsid w:val="00130170"/>
    <w:rsid w:val="00130371"/>
    <w:rsid w:val="001309C8"/>
    <w:rsid w:val="0013139E"/>
    <w:rsid w:val="001314A5"/>
    <w:rsid w:val="00131F13"/>
    <w:rsid w:val="00131FA6"/>
    <w:rsid w:val="00132AE2"/>
    <w:rsid w:val="00133150"/>
    <w:rsid w:val="0013376F"/>
    <w:rsid w:val="00133E13"/>
    <w:rsid w:val="001340E6"/>
    <w:rsid w:val="00134343"/>
    <w:rsid w:val="001343B1"/>
    <w:rsid w:val="0013466C"/>
    <w:rsid w:val="00134A37"/>
    <w:rsid w:val="00134A7B"/>
    <w:rsid w:val="00134FC4"/>
    <w:rsid w:val="0013544F"/>
    <w:rsid w:val="0013563D"/>
    <w:rsid w:val="001362B3"/>
    <w:rsid w:val="00136EA5"/>
    <w:rsid w:val="00136EAE"/>
    <w:rsid w:val="00137931"/>
    <w:rsid w:val="00137A8D"/>
    <w:rsid w:val="001400C0"/>
    <w:rsid w:val="00140122"/>
    <w:rsid w:val="001405D5"/>
    <w:rsid w:val="00140673"/>
    <w:rsid w:val="00140B1A"/>
    <w:rsid w:val="00140C79"/>
    <w:rsid w:val="00140DAC"/>
    <w:rsid w:val="00141064"/>
    <w:rsid w:val="0014124B"/>
    <w:rsid w:val="00141B02"/>
    <w:rsid w:val="001423BB"/>
    <w:rsid w:val="00142641"/>
    <w:rsid w:val="00142957"/>
    <w:rsid w:val="00142B12"/>
    <w:rsid w:val="00142DF8"/>
    <w:rsid w:val="00143341"/>
    <w:rsid w:val="001438E1"/>
    <w:rsid w:val="00143E43"/>
    <w:rsid w:val="00143E70"/>
    <w:rsid w:val="00145637"/>
    <w:rsid w:val="00145A0A"/>
    <w:rsid w:val="00145D22"/>
    <w:rsid w:val="00146375"/>
    <w:rsid w:val="001472C6"/>
    <w:rsid w:val="00147463"/>
    <w:rsid w:val="001474A2"/>
    <w:rsid w:val="001476BF"/>
    <w:rsid w:val="00150191"/>
    <w:rsid w:val="001506F4"/>
    <w:rsid w:val="001507AE"/>
    <w:rsid w:val="00150B63"/>
    <w:rsid w:val="00150F20"/>
    <w:rsid w:val="00151447"/>
    <w:rsid w:val="001514BE"/>
    <w:rsid w:val="00151500"/>
    <w:rsid w:val="001516D0"/>
    <w:rsid w:val="001519E0"/>
    <w:rsid w:val="00151F92"/>
    <w:rsid w:val="00151F9B"/>
    <w:rsid w:val="00152033"/>
    <w:rsid w:val="00152070"/>
    <w:rsid w:val="001521B4"/>
    <w:rsid w:val="001529EA"/>
    <w:rsid w:val="00152CCE"/>
    <w:rsid w:val="00153625"/>
    <w:rsid w:val="00153715"/>
    <w:rsid w:val="00153DBB"/>
    <w:rsid w:val="00153E23"/>
    <w:rsid w:val="00155070"/>
    <w:rsid w:val="00155488"/>
    <w:rsid w:val="0015555C"/>
    <w:rsid w:val="00155C19"/>
    <w:rsid w:val="0015667C"/>
    <w:rsid w:val="00156A73"/>
    <w:rsid w:val="001573D2"/>
    <w:rsid w:val="00157A20"/>
    <w:rsid w:val="00157DA0"/>
    <w:rsid w:val="00157F2D"/>
    <w:rsid w:val="001601FD"/>
    <w:rsid w:val="001604C2"/>
    <w:rsid w:val="00160B12"/>
    <w:rsid w:val="00160C6D"/>
    <w:rsid w:val="00160C99"/>
    <w:rsid w:val="00160D39"/>
    <w:rsid w:val="00160D90"/>
    <w:rsid w:val="00160ED9"/>
    <w:rsid w:val="00161676"/>
    <w:rsid w:val="001617CD"/>
    <w:rsid w:val="00161AE3"/>
    <w:rsid w:val="00161C16"/>
    <w:rsid w:val="00162059"/>
    <w:rsid w:val="00162130"/>
    <w:rsid w:val="001624B8"/>
    <w:rsid w:val="0016293B"/>
    <w:rsid w:val="00162A01"/>
    <w:rsid w:val="0016321D"/>
    <w:rsid w:val="001636CF"/>
    <w:rsid w:val="00163878"/>
    <w:rsid w:val="00163BB2"/>
    <w:rsid w:val="00164048"/>
    <w:rsid w:val="00164073"/>
    <w:rsid w:val="00164600"/>
    <w:rsid w:val="00164F69"/>
    <w:rsid w:val="001653D3"/>
    <w:rsid w:val="001665DF"/>
    <w:rsid w:val="001667C4"/>
    <w:rsid w:val="00166EF9"/>
    <w:rsid w:val="00167CC4"/>
    <w:rsid w:val="00167D71"/>
    <w:rsid w:val="00170B21"/>
    <w:rsid w:val="00170C43"/>
    <w:rsid w:val="00170CCD"/>
    <w:rsid w:val="001711C1"/>
    <w:rsid w:val="0017139A"/>
    <w:rsid w:val="0017162D"/>
    <w:rsid w:val="0017166B"/>
    <w:rsid w:val="00171CCB"/>
    <w:rsid w:val="00171F2F"/>
    <w:rsid w:val="0017228D"/>
    <w:rsid w:val="001725A7"/>
    <w:rsid w:val="00172C9C"/>
    <w:rsid w:val="001730A6"/>
    <w:rsid w:val="001733D4"/>
    <w:rsid w:val="00173457"/>
    <w:rsid w:val="001736F8"/>
    <w:rsid w:val="0017386E"/>
    <w:rsid w:val="00173A82"/>
    <w:rsid w:val="00173AFB"/>
    <w:rsid w:val="00174483"/>
    <w:rsid w:val="0017461A"/>
    <w:rsid w:val="0017587F"/>
    <w:rsid w:val="00176011"/>
    <w:rsid w:val="001762FA"/>
    <w:rsid w:val="001764A5"/>
    <w:rsid w:val="00176723"/>
    <w:rsid w:val="00176770"/>
    <w:rsid w:val="00176D74"/>
    <w:rsid w:val="001771EE"/>
    <w:rsid w:val="0017777D"/>
    <w:rsid w:val="00177B29"/>
    <w:rsid w:val="00177E6E"/>
    <w:rsid w:val="001808D6"/>
    <w:rsid w:val="001809C8"/>
    <w:rsid w:val="00180C01"/>
    <w:rsid w:val="00180F22"/>
    <w:rsid w:val="001811E9"/>
    <w:rsid w:val="0018152C"/>
    <w:rsid w:val="00181537"/>
    <w:rsid w:val="001816A2"/>
    <w:rsid w:val="001818D7"/>
    <w:rsid w:val="0018212D"/>
    <w:rsid w:val="001825BE"/>
    <w:rsid w:val="00182C4B"/>
    <w:rsid w:val="001830A8"/>
    <w:rsid w:val="0018332F"/>
    <w:rsid w:val="001834A4"/>
    <w:rsid w:val="00183652"/>
    <w:rsid w:val="00183672"/>
    <w:rsid w:val="00183A9E"/>
    <w:rsid w:val="00183C3E"/>
    <w:rsid w:val="00183DE4"/>
    <w:rsid w:val="00184402"/>
    <w:rsid w:val="00184622"/>
    <w:rsid w:val="0018533E"/>
    <w:rsid w:val="001853C7"/>
    <w:rsid w:val="001853F8"/>
    <w:rsid w:val="0018578D"/>
    <w:rsid w:val="00185A49"/>
    <w:rsid w:val="00185B28"/>
    <w:rsid w:val="00186013"/>
    <w:rsid w:val="001861F6"/>
    <w:rsid w:val="0018667B"/>
    <w:rsid w:val="001869DE"/>
    <w:rsid w:val="00186ABA"/>
    <w:rsid w:val="00186AD4"/>
    <w:rsid w:val="001871AD"/>
    <w:rsid w:val="00187937"/>
    <w:rsid w:val="0018796B"/>
    <w:rsid w:val="00187CF6"/>
    <w:rsid w:val="00187DB6"/>
    <w:rsid w:val="00190350"/>
    <w:rsid w:val="0019060F"/>
    <w:rsid w:val="001914F2"/>
    <w:rsid w:val="00191789"/>
    <w:rsid w:val="001917F1"/>
    <w:rsid w:val="0019186C"/>
    <w:rsid w:val="00191A1D"/>
    <w:rsid w:val="00191F37"/>
    <w:rsid w:val="001921F2"/>
    <w:rsid w:val="00192361"/>
    <w:rsid w:val="00192474"/>
    <w:rsid w:val="00192527"/>
    <w:rsid w:val="00192A9D"/>
    <w:rsid w:val="0019326C"/>
    <w:rsid w:val="0019351F"/>
    <w:rsid w:val="00193F5A"/>
    <w:rsid w:val="0019415D"/>
    <w:rsid w:val="001949E0"/>
    <w:rsid w:val="00194A1E"/>
    <w:rsid w:val="00195337"/>
    <w:rsid w:val="00195F95"/>
    <w:rsid w:val="00196920"/>
    <w:rsid w:val="0019699C"/>
    <w:rsid w:val="00196D4D"/>
    <w:rsid w:val="00196E51"/>
    <w:rsid w:val="00196E6F"/>
    <w:rsid w:val="00197157"/>
    <w:rsid w:val="00197330"/>
    <w:rsid w:val="00197414"/>
    <w:rsid w:val="001975E5"/>
    <w:rsid w:val="00197BE4"/>
    <w:rsid w:val="001A0529"/>
    <w:rsid w:val="001A0F1F"/>
    <w:rsid w:val="001A1B10"/>
    <w:rsid w:val="001A1C3A"/>
    <w:rsid w:val="001A236E"/>
    <w:rsid w:val="001A2A62"/>
    <w:rsid w:val="001A3A50"/>
    <w:rsid w:val="001A3BFE"/>
    <w:rsid w:val="001A4203"/>
    <w:rsid w:val="001A4442"/>
    <w:rsid w:val="001A45FF"/>
    <w:rsid w:val="001A46B2"/>
    <w:rsid w:val="001A48D1"/>
    <w:rsid w:val="001A53B4"/>
    <w:rsid w:val="001A5725"/>
    <w:rsid w:val="001A6266"/>
    <w:rsid w:val="001A659B"/>
    <w:rsid w:val="001A683B"/>
    <w:rsid w:val="001A685B"/>
    <w:rsid w:val="001A6D54"/>
    <w:rsid w:val="001A7266"/>
    <w:rsid w:val="001A73EF"/>
    <w:rsid w:val="001A7729"/>
    <w:rsid w:val="001A77CE"/>
    <w:rsid w:val="001B0867"/>
    <w:rsid w:val="001B0A31"/>
    <w:rsid w:val="001B1272"/>
    <w:rsid w:val="001B1E47"/>
    <w:rsid w:val="001B2218"/>
    <w:rsid w:val="001B2362"/>
    <w:rsid w:val="001B270A"/>
    <w:rsid w:val="001B2C76"/>
    <w:rsid w:val="001B33A4"/>
    <w:rsid w:val="001B33D6"/>
    <w:rsid w:val="001B3C36"/>
    <w:rsid w:val="001B45BE"/>
    <w:rsid w:val="001B4625"/>
    <w:rsid w:val="001B46C8"/>
    <w:rsid w:val="001B4A49"/>
    <w:rsid w:val="001B4C37"/>
    <w:rsid w:val="001B4EF7"/>
    <w:rsid w:val="001B4F2D"/>
    <w:rsid w:val="001B4F71"/>
    <w:rsid w:val="001B4FD0"/>
    <w:rsid w:val="001B5469"/>
    <w:rsid w:val="001B554D"/>
    <w:rsid w:val="001B595D"/>
    <w:rsid w:val="001B5F10"/>
    <w:rsid w:val="001B5FA4"/>
    <w:rsid w:val="001B633F"/>
    <w:rsid w:val="001B6342"/>
    <w:rsid w:val="001B69A6"/>
    <w:rsid w:val="001B6D6B"/>
    <w:rsid w:val="001B70BB"/>
    <w:rsid w:val="001B75B3"/>
    <w:rsid w:val="001B77B8"/>
    <w:rsid w:val="001C05D0"/>
    <w:rsid w:val="001C0A2B"/>
    <w:rsid w:val="001C0DE5"/>
    <w:rsid w:val="001C1412"/>
    <w:rsid w:val="001C1427"/>
    <w:rsid w:val="001C1587"/>
    <w:rsid w:val="001C19DD"/>
    <w:rsid w:val="001C1B9F"/>
    <w:rsid w:val="001C1D1B"/>
    <w:rsid w:val="001C1F95"/>
    <w:rsid w:val="001C2130"/>
    <w:rsid w:val="001C2199"/>
    <w:rsid w:val="001C24C0"/>
    <w:rsid w:val="001C2633"/>
    <w:rsid w:val="001C2EA5"/>
    <w:rsid w:val="001C3263"/>
    <w:rsid w:val="001C40C0"/>
    <w:rsid w:val="001C42C7"/>
    <w:rsid w:val="001C4557"/>
    <w:rsid w:val="001C4A88"/>
    <w:rsid w:val="001C4CF3"/>
    <w:rsid w:val="001C4FDD"/>
    <w:rsid w:val="001C51C6"/>
    <w:rsid w:val="001C53E2"/>
    <w:rsid w:val="001C5778"/>
    <w:rsid w:val="001C5D44"/>
    <w:rsid w:val="001C6001"/>
    <w:rsid w:val="001C604D"/>
    <w:rsid w:val="001C689E"/>
    <w:rsid w:val="001C6F6B"/>
    <w:rsid w:val="001C7393"/>
    <w:rsid w:val="001C7746"/>
    <w:rsid w:val="001D02BC"/>
    <w:rsid w:val="001D0878"/>
    <w:rsid w:val="001D0A93"/>
    <w:rsid w:val="001D0FBE"/>
    <w:rsid w:val="001D122C"/>
    <w:rsid w:val="001D156D"/>
    <w:rsid w:val="001D1F36"/>
    <w:rsid w:val="001D26B7"/>
    <w:rsid w:val="001D280C"/>
    <w:rsid w:val="001D4161"/>
    <w:rsid w:val="001D4170"/>
    <w:rsid w:val="001D4237"/>
    <w:rsid w:val="001D42AA"/>
    <w:rsid w:val="001D4698"/>
    <w:rsid w:val="001D4886"/>
    <w:rsid w:val="001D48F2"/>
    <w:rsid w:val="001D4C52"/>
    <w:rsid w:val="001D5C24"/>
    <w:rsid w:val="001D5DFF"/>
    <w:rsid w:val="001D60C3"/>
    <w:rsid w:val="001D6568"/>
    <w:rsid w:val="001D6A04"/>
    <w:rsid w:val="001D6BE0"/>
    <w:rsid w:val="001D6DFA"/>
    <w:rsid w:val="001D6F6C"/>
    <w:rsid w:val="001D72DF"/>
    <w:rsid w:val="001D74A6"/>
    <w:rsid w:val="001D74B2"/>
    <w:rsid w:val="001D7621"/>
    <w:rsid w:val="001D79B2"/>
    <w:rsid w:val="001D7A4E"/>
    <w:rsid w:val="001E0504"/>
    <w:rsid w:val="001E1159"/>
    <w:rsid w:val="001E11DB"/>
    <w:rsid w:val="001E142C"/>
    <w:rsid w:val="001E1812"/>
    <w:rsid w:val="001E18F8"/>
    <w:rsid w:val="001E1E5A"/>
    <w:rsid w:val="001E20C5"/>
    <w:rsid w:val="001E2228"/>
    <w:rsid w:val="001E24C6"/>
    <w:rsid w:val="001E279B"/>
    <w:rsid w:val="001E289B"/>
    <w:rsid w:val="001E2BED"/>
    <w:rsid w:val="001E30C4"/>
    <w:rsid w:val="001E314C"/>
    <w:rsid w:val="001E33C0"/>
    <w:rsid w:val="001E33DE"/>
    <w:rsid w:val="001E34C6"/>
    <w:rsid w:val="001E391B"/>
    <w:rsid w:val="001E39A9"/>
    <w:rsid w:val="001E3CF9"/>
    <w:rsid w:val="001E402A"/>
    <w:rsid w:val="001E513B"/>
    <w:rsid w:val="001E5811"/>
    <w:rsid w:val="001E59C2"/>
    <w:rsid w:val="001E5D7B"/>
    <w:rsid w:val="001E64A6"/>
    <w:rsid w:val="001E6511"/>
    <w:rsid w:val="001E6727"/>
    <w:rsid w:val="001E6CFC"/>
    <w:rsid w:val="001E73AC"/>
    <w:rsid w:val="001E7573"/>
    <w:rsid w:val="001E7715"/>
    <w:rsid w:val="001E781C"/>
    <w:rsid w:val="001E7E01"/>
    <w:rsid w:val="001F00BF"/>
    <w:rsid w:val="001F0532"/>
    <w:rsid w:val="001F05D7"/>
    <w:rsid w:val="001F0D1F"/>
    <w:rsid w:val="001F0FB7"/>
    <w:rsid w:val="001F1021"/>
    <w:rsid w:val="001F10AC"/>
    <w:rsid w:val="001F10E4"/>
    <w:rsid w:val="001F12F4"/>
    <w:rsid w:val="001F1503"/>
    <w:rsid w:val="001F1882"/>
    <w:rsid w:val="001F1D50"/>
    <w:rsid w:val="001F1F35"/>
    <w:rsid w:val="001F1F42"/>
    <w:rsid w:val="001F1FE1"/>
    <w:rsid w:val="001F21BA"/>
    <w:rsid w:val="001F2245"/>
    <w:rsid w:val="001F234A"/>
    <w:rsid w:val="001F2DFE"/>
    <w:rsid w:val="001F322C"/>
    <w:rsid w:val="001F33F2"/>
    <w:rsid w:val="001F38EA"/>
    <w:rsid w:val="001F3A79"/>
    <w:rsid w:val="001F3C9F"/>
    <w:rsid w:val="001F3E76"/>
    <w:rsid w:val="001F4023"/>
    <w:rsid w:val="001F4E27"/>
    <w:rsid w:val="001F5A7E"/>
    <w:rsid w:val="001F6211"/>
    <w:rsid w:val="001F6718"/>
    <w:rsid w:val="001F6781"/>
    <w:rsid w:val="001F6881"/>
    <w:rsid w:val="001F6D4C"/>
    <w:rsid w:val="001F6FEF"/>
    <w:rsid w:val="001F72EA"/>
    <w:rsid w:val="001F77AF"/>
    <w:rsid w:val="001F7C56"/>
    <w:rsid w:val="002001FB"/>
    <w:rsid w:val="002002F4"/>
    <w:rsid w:val="0020039D"/>
    <w:rsid w:val="002009DE"/>
    <w:rsid w:val="00200AF5"/>
    <w:rsid w:val="0020116C"/>
    <w:rsid w:val="002011F9"/>
    <w:rsid w:val="0020133D"/>
    <w:rsid w:val="0020155F"/>
    <w:rsid w:val="00201891"/>
    <w:rsid w:val="00201965"/>
    <w:rsid w:val="00202532"/>
    <w:rsid w:val="002029D2"/>
    <w:rsid w:val="00202ED4"/>
    <w:rsid w:val="0020362A"/>
    <w:rsid w:val="0020379E"/>
    <w:rsid w:val="002037C9"/>
    <w:rsid w:val="00203C83"/>
    <w:rsid w:val="00204712"/>
    <w:rsid w:val="00204E83"/>
    <w:rsid w:val="002055E5"/>
    <w:rsid w:val="002060CC"/>
    <w:rsid w:val="002064DF"/>
    <w:rsid w:val="00206781"/>
    <w:rsid w:val="0020695F"/>
    <w:rsid w:val="00206ACE"/>
    <w:rsid w:val="00206BE0"/>
    <w:rsid w:val="0020746C"/>
    <w:rsid w:val="00207748"/>
    <w:rsid w:val="00207B9A"/>
    <w:rsid w:val="00207E0D"/>
    <w:rsid w:val="00207E73"/>
    <w:rsid w:val="00210913"/>
    <w:rsid w:val="0021099D"/>
    <w:rsid w:val="00212369"/>
    <w:rsid w:val="002124E4"/>
    <w:rsid w:val="0021271A"/>
    <w:rsid w:val="0021273F"/>
    <w:rsid w:val="002127FF"/>
    <w:rsid w:val="00212833"/>
    <w:rsid w:val="00212B28"/>
    <w:rsid w:val="00212D4A"/>
    <w:rsid w:val="002130FF"/>
    <w:rsid w:val="00213674"/>
    <w:rsid w:val="002138FF"/>
    <w:rsid w:val="00213C3C"/>
    <w:rsid w:val="00213C99"/>
    <w:rsid w:val="00213FC9"/>
    <w:rsid w:val="00214560"/>
    <w:rsid w:val="00214838"/>
    <w:rsid w:val="00214B5A"/>
    <w:rsid w:val="00214B95"/>
    <w:rsid w:val="0021551D"/>
    <w:rsid w:val="00216250"/>
    <w:rsid w:val="00216284"/>
    <w:rsid w:val="002163AC"/>
    <w:rsid w:val="00216565"/>
    <w:rsid w:val="00217805"/>
    <w:rsid w:val="00217925"/>
    <w:rsid w:val="002204F6"/>
    <w:rsid w:val="00220878"/>
    <w:rsid w:val="00220B6D"/>
    <w:rsid w:val="002219E7"/>
    <w:rsid w:val="00221A69"/>
    <w:rsid w:val="0022201F"/>
    <w:rsid w:val="00222055"/>
    <w:rsid w:val="002221B6"/>
    <w:rsid w:val="00222280"/>
    <w:rsid w:val="00222458"/>
    <w:rsid w:val="002229A7"/>
    <w:rsid w:val="00222A53"/>
    <w:rsid w:val="002242EF"/>
    <w:rsid w:val="002243EF"/>
    <w:rsid w:val="0022498D"/>
    <w:rsid w:val="00224B18"/>
    <w:rsid w:val="00224D53"/>
    <w:rsid w:val="002250D6"/>
    <w:rsid w:val="00225BFB"/>
    <w:rsid w:val="00225EC0"/>
    <w:rsid w:val="00225EDC"/>
    <w:rsid w:val="0022663E"/>
    <w:rsid w:val="00226AEF"/>
    <w:rsid w:val="00226D27"/>
    <w:rsid w:val="00227281"/>
    <w:rsid w:val="00227293"/>
    <w:rsid w:val="002272AA"/>
    <w:rsid w:val="002279E2"/>
    <w:rsid w:val="00227B72"/>
    <w:rsid w:val="002305B0"/>
    <w:rsid w:val="002306AD"/>
    <w:rsid w:val="00230962"/>
    <w:rsid w:val="00230B8E"/>
    <w:rsid w:val="00230DA8"/>
    <w:rsid w:val="002315C6"/>
    <w:rsid w:val="00231A29"/>
    <w:rsid w:val="00231A5C"/>
    <w:rsid w:val="00231CF7"/>
    <w:rsid w:val="00231E77"/>
    <w:rsid w:val="00231F0C"/>
    <w:rsid w:val="002328F5"/>
    <w:rsid w:val="002329F1"/>
    <w:rsid w:val="00232BB3"/>
    <w:rsid w:val="0023342C"/>
    <w:rsid w:val="002336B1"/>
    <w:rsid w:val="00233AE3"/>
    <w:rsid w:val="00234543"/>
    <w:rsid w:val="002348BF"/>
    <w:rsid w:val="00234ADC"/>
    <w:rsid w:val="00234D35"/>
    <w:rsid w:val="00235AA7"/>
    <w:rsid w:val="00235AF3"/>
    <w:rsid w:val="002360B6"/>
    <w:rsid w:val="002363E1"/>
    <w:rsid w:val="0023655A"/>
    <w:rsid w:val="0023665D"/>
    <w:rsid w:val="0023674B"/>
    <w:rsid w:val="002368BA"/>
    <w:rsid w:val="00237067"/>
    <w:rsid w:val="00237869"/>
    <w:rsid w:val="00237960"/>
    <w:rsid w:val="002379B8"/>
    <w:rsid w:val="00237CAA"/>
    <w:rsid w:val="00240016"/>
    <w:rsid w:val="0024002B"/>
    <w:rsid w:val="00240520"/>
    <w:rsid w:val="002408A0"/>
    <w:rsid w:val="0024097F"/>
    <w:rsid w:val="00241327"/>
    <w:rsid w:val="00241632"/>
    <w:rsid w:val="0024199C"/>
    <w:rsid w:val="00241B36"/>
    <w:rsid w:val="00241D53"/>
    <w:rsid w:val="00242019"/>
    <w:rsid w:val="002422E4"/>
    <w:rsid w:val="002423EC"/>
    <w:rsid w:val="00242534"/>
    <w:rsid w:val="0024284E"/>
    <w:rsid w:val="00242B44"/>
    <w:rsid w:val="00243285"/>
    <w:rsid w:val="0024329E"/>
    <w:rsid w:val="002432C0"/>
    <w:rsid w:val="002439E9"/>
    <w:rsid w:val="002439FE"/>
    <w:rsid w:val="00243B82"/>
    <w:rsid w:val="0024422B"/>
    <w:rsid w:val="00244737"/>
    <w:rsid w:val="00244D88"/>
    <w:rsid w:val="00244F90"/>
    <w:rsid w:val="002453FD"/>
    <w:rsid w:val="00245B23"/>
    <w:rsid w:val="00245CFE"/>
    <w:rsid w:val="002460AC"/>
    <w:rsid w:val="0024624B"/>
    <w:rsid w:val="00246362"/>
    <w:rsid w:val="00246777"/>
    <w:rsid w:val="00246C03"/>
    <w:rsid w:val="00246ECD"/>
    <w:rsid w:val="00246FFD"/>
    <w:rsid w:val="00247057"/>
    <w:rsid w:val="0024707F"/>
    <w:rsid w:val="0024713B"/>
    <w:rsid w:val="002472CD"/>
    <w:rsid w:val="00247458"/>
    <w:rsid w:val="00247669"/>
    <w:rsid w:val="002478CB"/>
    <w:rsid w:val="00250724"/>
    <w:rsid w:val="002514F0"/>
    <w:rsid w:val="002515F3"/>
    <w:rsid w:val="00251874"/>
    <w:rsid w:val="002519C6"/>
    <w:rsid w:val="00251D0F"/>
    <w:rsid w:val="00252021"/>
    <w:rsid w:val="002521F1"/>
    <w:rsid w:val="0025221D"/>
    <w:rsid w:val="002527BA"/>
    <w:rsid w:val="002529D7"/>
    <w:rsid w:val="002529E6"/>
    <w:rsid w:val="00252CCC"/>
    <w:rsid w:val="00252CDA"/>
    <w:rsid w:val="002532C2"/>
    <w:rsid w:val="0025338A"/>
    <w:rsid w:val="00253391"/>
    <w:rsid w:val="00253600"/>
    <w:rsid w:val="00253926"/>
    <w:rsid w:val="00253BDA"/>
    <w:rsid w:val="00254043"/>
    <w:rsid w:val="002542FB"/>
    <w:rsid w:val="002544DC"/>
    <w:rsid w:val="002545B8"/>
    <w:rsid w:val="00254661"/>
    <w:rsid w:val="00254763"/>
    <w:rsid w:val="0025485F"/>
    <w:rsid w:val="00254ACB"/>
    <w:rsid w:val="00254D69"/>
    <w:rsid w:val="00255CBF"/>
    <w:rsid w:val="00255ECE"/>
    <w:rsid w:val="00255F58"/>
    <w:rsid w:val="00256EB9"/>
    <w:rsid w:val="00256F1A"/>
    <w:rsid w:val="00257103"/>
    <w:rsid w:val="00257139"/>
    <w:rsid w:val="00257674"/>
    <w:rsid w:val="002577C6"/>
    <w:rsid w:val="0025783B"/>
    <w:rsid w:val="00257998"/>
    <w:rsid w:val="00257E5E"/>
    <w:rsid w:val="002602B5"/>
    <w:rsid w:val="002607F5"/>
    <w:rsid w:val="002608F9"/>
    <w:rsid w:val="00260AE4"/>
    <w:rsid w:val="00260FD3"/>
    <w:rsid w:val="00261328"/>
    <w:rsid w:val="00261705"/>
    <w:rsid w:val="00261D10"/>
    <w:rsid w:val="00262505"/>
    <w:rsid w:val="0026279D"/>
    <w:rsid w:val="00262A46"/>
    <w:rsid w:val="00263005"/>
    <w:rsid w:val="00263733"/>
    <w:rsid w:val="00263F95"/>
    <w:rsid w:val="00264E26"/>
    <w:rsid w:val="002651EB"/>
    <w:rsid w:val="00265713"/>
    <w:rsid w:val="00265919"/>
    <w:rsid w:val="00265DA3"/>
    <w:rsid w:val="00265DBE"/>
    <w:rsid w:val="00266232"/>
    <w:rsid w:val="00266407"/>
    <w:rsid w:val="00266715"/>
    <w:rsid w:val="00266CC3"/>
    <w:rsid w:val="00266D66"/>
    <w:rsid w:val="002678E4"/>
    <w:rsid w:val="00267CE0"/>
    <w:rsid w:val="00267DA2"/>
    <w:rsid w:val="00267F34"/>
    <w:rsid w:val="00270206"/>
    <w:rsid w:val="00270C71"/>
    <w:rsid w:val="00270EF8"/>
    <w:rsid w:val="0027133A"/>
    <w:rsid w:val="00271A4C"/>
    <w:rsid w:val="00271DAF"/>
    <w:rsid w:val="00271EB0"/>
    <w:rsid w:val="00272032"/>
    <w:rsid w:val="00272D7E"/>
    <w:rsid w:val="00272D9D"/>
    <w:rsid w:val="00273150"/>
    <w:rsid w:val="002736D1"/>
    <w:rsid w:val="00273DF7"/>
    <w:rsid w:val="002741EC"/>
    <w:rsid w:val="00274815"/>
    <w:rsid w:val="002754AB"/>
    <w:rsid w:val="002766B3"/>
    <w:rsid w:val="0027676B"/>
    <w:rsid w:val="00277016"/>
    <w:rsid w:val="002770FD"/>
    <w:rsid w:val="00277217"/>
    <w:rsid w:val="00277598"/>
    <w:rsid w:val="00277A84"/>
    <w:rsid w:val="00277AA9"/>
    <w:rsid w:val="00277B0B"/>
    <w:rsid w:val="00277B29"/>
    <w:rsid w:val="00280D7C"/>
    <w:rsid w:val="0028108C"/>
    <w:rsid w:val="0028113D"/>
    <w:rsid w:val="00281184"/>
    <w:rsid w:val="002818E4"/>
    <w:rsid w:val="00281934"/>
    <w:rsid w:val="00281ACF"/>
    <w:rsid w:val="00281D23"/>
    <w:rsid w:val="00282410"/>
    <w:rsid w:val="0028281E"/>
    <w:rsid w:val="00282BA7"/>
    <w:rsid w:val="00282E2F"/>
    <w:rsid w:val="002830BD"/>
    <w:rsid w:val="002834AD"/>
    <w:rsid w:val="002834D8"/>
    <w:rsid w:val="0028364C"/>
    <w:rsid w:val="00283963"/>
    <w:rsid w:val="00283D42"/>
    <w:rsid w:val="00283E04"/>
    <w:rsid w:val="00283E2D"/>
    <w:rsid w:val="00284228"/>
    <w:rsid w:val="002847D6"/>
    <w:rsid w:val="002849AF"/>
    <w:rsid w:val="00284E4E"/>
    <w:rsid w:val="002850EC"/>
    <w:rsid w:val="00285138"/>
    <w:rsid w:val="0028541C"/>
    <w:rsid w:val="00285F16"/>
    <w:rsid w:val="00286098"/>
    <w:rsid w:val="002860FA"/>
    <w:rsid w:val="0028611A"/>
    <w:rsid w:val="0028615D"/>
    <w:rsid w:val="00286626"/>
    <w:rsid w:val="00286A18"/>
    <w:rsid w:val="00286B4B"/>
    <w:rsid w:val="00287D82"/>
    <w:rsid w:val="0029002A"/>
    <w:rsid w:val="0029051B"/>
    <w:rsid w:val="00290546"/>
    <w:rsid w:val="00290DDA"/>
    <w:rsid w:val="00291A53"/>
    <w:rsid w:val="00291E80"/>
    <w:rsid w:val="00291FF8"/>
    <w:rsid w:val="00292292"/>
    <w:rsid w:val="00292B94"/>
    <w:rsid w:val="00292CAA"/>
    <w:rsid w:val="002939D7"/>
    <w:rsid w:val="00293AA3"/>
    <w:rsid w:val="00293AA9"/>
    <w:rsid w:val="00293D57"/>
    <w:rsid w:val="002943A2"/>
    <w:rsid w:val="0029445E"/>
    <w:rsid w:val="002944A1"/>
    <w:rsid w:val="0029455C"/>
    <w:rsid w:val="00294CF4"/>
    <w:rsid w:val="00294D68"/>
    <w:rsid w:val="002959E8"/>
    <w:rsid w:val="00295C70"/>
    <w:rsid w:val="00295E15"/>
    <w:rsid w:val="0029600D"/>
    <w:rsid w:val="00296202"/>
    <w:rsid w:val="002966BC"/>
    <w:rsid w:val="002966E9"/>
    <w:rsid w:val="00296947"/>
    <w:rsid w:val="002971EC"/>
    <w:rsid w:val="00297225"/>
    <w:rsid w:val="002978C5"/>
    <w:rsid w:val="002A0B0A"/>
    <w:rsid w:val="002A0DE2"/>
    <w:rsid w:val="002A2DAB"/>
    <w:rsid w:val="002A33DF"/>
    <w:rsid w:val="002A35D8"/>
    <w:rsid w:val="002A360B"/>
    <w:rsid w:val="002A38C9"/>
    <w:rsid w:val="002A3F87"/>
    <w:rsid w:val="002A41E9"/>
    <w:rsid w:val="002A4639"/>
    <w:rsid w:val="002A50D3"/>
    <w:rsid w:val="002A5F75"/>
    <w:rsid w:val="002A60CC"/>
    <w:rsid w:val="002A6287"/>
    <w:rsid w:val="002A64D9"/>
    <w:rsid w:val="002A677A"/>
    <w:rsid w:val="002A6ACA"/>
    <w:rsid w:val="002A717A"/>
    <w:rsid w:val="002A7222"/>
    <w:rsid w:val="002A74FC"/>
    <w:rsid w:val="002A750F"/>
    <w:rsid w:val="002A77C2"/>
    <w:rsid w:val="002B0343"/>
    <w:rsid w:val="002B0F2C"/>
    <w:rsid w:val="002B1669"/>
    <w:rsid w:val="002B1F2F"/>
    <w:rsid w:val="002B23B3"/>
    <w:rsid w:val="002B244B"/>
    <w:rsid w:val="002B252D"/>
    <w:rsid w:val="002B2598"/>
    <w:rsid w:val="002B2A8E"/>
    <w:rsid w:val="002B2CD6"/>
    <w:rsid w:val="002B31A5"/>
    <w:rsid w:val="002B33F0"/>
    <w:rsid w:val="002B3584"/>
    <w:rsid w:val="002B3EDB"/>
    <w:rsid w:val="002B3FC9"/>
    <w:rsid w:val="002B4160"/>
    <w:rsid w:val="002B4162"/>
    <w:rsid w:val="002B4353"/>
    <w:rsid w:val="002B4509"/>
    <w:rsid w:val="002B460F"/>
    <w:rsid w:val="002B4665"/>
    <w:rsid w:val="002B4756"/>
    <w:rsid w:val="002B4AE4"/>
    <w:rsid w:val="002B4F60"/>
    <w:rsid w:val="002B54C4"/>
    <w:rsid w:val="002B576B"/>
    <w:rsid w:val="002B5840"/>
    <w:rsid w:val="002B5AC1"/>
    <w:rsid w:val="002B5E32"/>
    <w:rsid w:val="002B5E8C"/>
    <w:rsid w:val="002B6083"/>
    <w:rsid w:val="002B6590"/>
    <w:rsid w:val="002B6816"/>
    <w:rsid w:val="002B6ABD"/>
    <w:rsid w:val="002B6B24"/>
    <w:rsid w:val="002B75D4"/>
    <w:rsid w:val="002B7624"/>
    <w:rsid w:val="002B7977"/>
    <w:rsid w:val="002B7EAC"/>
    <w:rsid w:val="002C0AD8"/>
    <w:rsid w:val="002C135F"/>
    <w:rsid w:val="002C1852"/>
    <w:rsid w:val="002C1935"/>
    <w:rsid w:val="002C19EA"/>
    <w:rsid w:val="002C203B"/>
    <w:rsid w:val="002C2208"/>
    <w:rsid w:val="002C2684"/>
    <w:rsid w:val="002C2713"/>
    <w:rsid w:val="002C3375"/>
    <w:rsid w:val="002C3607"/>
    <w:rsid w:val="002C361C"/>
    <w:rsid w:val="002C3751"/>
    <w:rsid w:val="002C3860"/>
    <w:rsid w:val="002C3AE7"/>
    <w:rsid w:val="002C4A94"/>
    <w:rsid w:val="002C4B28"/>
    <w:rsid w:val="002C52FF"/>
    <w:rsid w:val="002C5B83"/>
    <w:rsid w:val="002C6201"/>
    <w:rsid w:val="002C6988"/>
    <w:rsid w:val="002C6A9A"/>
    <w:rsid w:val="002C6E40"/>
    <w:rsid w:val="002C77D7"/>
    <w:rsid w:val="002C7D1B"/>
    <w:rsid w:val="002C7DCC"/>
    <w:rsid w:val="002C7EBF"/>
    <w:rsid w:val="002D00EF"/>
    <w:rsid w:val="002D06D2"/>
    <w:rsid w:val="002D08A0"/>
    <w:rsid w:val="002D0B0C"/>
    <w:rsid w:val="002D0BF8"/>
    <w:rsid w:val="002D0C09"/>
    <w:rsid w:val="002D0DCC"/>
    <w:rsid w:val="002D1776"/>
    <w:rsid w:val="002D1863"/>
    <w:rsid w:val="002D1BE4"/>
    <w:rsid w:val="002D1F3C"/>
    <w:rsid w:val="002D25E2"/>
    <w:rsid w:val="002D2697"/>
    <w:rsid w:val="002D27EE"/>
    <w:rsid w:val="002D36F8"/>
    <w:rsid w:val="002D37D4"/>
    <w:rsid w:val="002D3D98"/>
    <w:rsid w:val="002D4307"/>
    <w:rsid w:val="002D4372"/>
    <w:rsid w:val="002D44B1"/>
    <w:rsid w:val="002D4641"/>
    <w:rsid w:val="002D4711"/>
    <w:rsid w:val="002D4A45"/>
    <w:rsid w:val="002D51C8"/>
    <w:rsid w:val="002D52D9"/>
    <w:rsid w:val="002D5427"/>
    <w:rsid w:val="002D55B5"/>
    <w:rsid w:val="002D57A2"/>
    <w:rsid w:val="002D58D9"/>
    <w:rsid w:val="002D5BCE"/>
    <w:rsid w:val="002D5C08"/>
    <w:rsid w:val="002D6FD6"/>
    <w:rsid w:val="002D7675"/>
    <w:rsid w:val="002D76DB"/>
    <w:rsid w:val="002D7715"/>
    <w:rsid w:val="002D7D26"/>
    <w:rsid w:val="002D7DD6"/>
    <w:rsid w:val="002D7F93"/>
    <w:rsid w:val="002E00A2"/>
    <w:rsid w:val="002E0119"/>
    <w:rsid w:val="002E016A"/>
    <w:rsid w:val="002E04A7"/>
    <w:rsid w:val="002E04F2"/>
    <w:rsid w:val="002E05FE"/>
    <w:rsid w:val="002E0665"/>
    <w:rsid w:val="002E0909"/>
    <w:rsid w:val="002E0977"/>
    <w:rsid w:val="002E0BB7"/>
    <w:rsid w:val="002E0EE2"/>
    <w:rsid w:val="002E0FED"/>
    <w:rsid w:val="002E125C"/>
    <w:rsid w:val="002E1354"/>
    <w:rsid w:val="002E1451"/>
    <w:rsid w:val="002E14BC"/>
    <w:rsid w:val="002E18E2"/>
    <w:rsid w:val="002E1A99"/>
    <w:rsid w:val="002E1E02"/>
    <w:rsid w:val="002E208C"/>
    <w:rsid w:val="002E241A"/>
    <w:rsid w:val="002E2916"/>
    <w:rsid w:val="002E2D51"/>
    <w:rsid w:val="002E35E3"/>
    <w:rsid w:val="002E37F7"/>
    <w:rsid w:val="002E3ED9"/>
    <w:rsid w:val="002E43D8"/>
    <w:rsid w:val="002E43E7"/>
    <w:rsid w:val="002E455E"/>
    <w:rsid w:val="002E4743"/>
    <w:rsid w:val="002E4913"/>
    <w:rsid w:val="002E4ABF"/>
    <w:rsid w:val="002E4F89"/>
    <w:rsid w:val="002E52A8"/>
    <w:rsid w:val="002E54EF"/>
    <w:rsid w:val="002E5624"/>
    <w:rsid w:val="002E5751"/>
    <w:rsid w:val="002E5B30"/>
    <w:rsid w:val="002E5BC3"/>
    <w:rsid w:val="002E5FE0"/>
    <w:rsid w:val="002E61DF"/>
    <w:rsid w:val="002E687E"/>
    <w:rsid w:val="002E6C69"/>
    <w:rsid w:val="002E6CBE"/>
    <w:rsid w:val="002E6ED6"/>
    <w:rsid w:val="002E6F53"/>
    <w:rsid w:val="002E79DD"/>
    <w:rsid w:val="002E79F4"/>
    <w:rsid w:val="002E7A32"/>
    <w:rsid w:val="002E7DE4"/>
    <w:rsid w:val="002F04CC"/>
    <w:rsid w:val="002F0832"/>
    <w:rsid w:val="002F0F85"/>
    <w:rsid w:val="002F1EFE"/>
    <w:rsid w:val="002F2474"/>
    <w:rsid w:val="002F2883"/>
    <w:rsid w:val="002F29F8"/>
    <w:rsid w:val="002F2B07"/>
    <w:rsid w:val="002F3358"/>
    <w:rsid w:val="002F3AAB"/>
    <w:rsid w:val="002F4307"/>
    <w:rsid w:val="002F4385"/>
    <w:rsid w:val="002F50C8"/>
    <w:rsid w:val="002F5145"/>
    <w:rsid w:val="002F58D6"/>
    <w:rsid w:val="002F5FCC"/>
    <w:rsid w:val="002F65FC"/>
    <w:rsid w:val="002F6C0B"/>
    <w:rsid w:val="002F6F1F"/>
    <w:rsid w:val="002F7082"/>
    <w:rsid w:val="002F712C"/>
    <w:rsid w:val="002F7450"/>
    <w:rsid w:val="002F7954"/>
    <w:rsid w:val="0030027C"/>
    <w:rsid w:val="003004D2"/>
    <w:rsid w:val="00300521"/>
    <w:rsid w:val="00300822"/>
    <w:rsid w:val="0030089F"/>
    <w:rsid w:val="003012DA"/>
    <w:rsid w:val="00301631"/>
    <w:rsid w:val="003019D6"/>
    <w:rsid w:val="00301A29"/>
    <w:rsid w:val="00301D1A"/>
    <w:rsid w:val="00301F09"/>
    <w:rsid w:val="0030200F"/>
    <w:rsid w:val="00302053"/>
    <w:rsid w:val="00302989"/>
    <w:rsid w:val="00302DBB"/>
    <w:rsid w:val="003031E4"/>
    <w:rsid w:val="003033DE"/>
    <w:rsid w:val="0030486E"/>
    <w:rsid w:val="00304B81"/>
    <w:rsid w:val="00304BAF"/>
    <w:rsid w:val="00304EDA"/>
    <w:rsid w:val="00304F93"/>
    <w:rsid w:val="00305026"/>
    <w:rsid w:val="003053ED"/>
    <w:rsid w:val="00305701"/>
    <w:rsid w:val="003059F8"/>
    <w:rsid w:val="003064AB"/>
    <w:rsid w:val="003066B2"/>
    <w:rsid w:val="0030747E"/>
    <w:rsid w:val="003074E7"/>
    <w:rsid w:val="003076F9"/>
    <w:rsid w:val="0030774D"/>
    <w:rsid w:val="00307934"/>
    <w:rsid w:val="00307A2E"/>
    <w:rsid w:val="0031040C"/>
    <w:rsid w:val="003107C1"/>
    <w:rsid w:val="00310C92"/>
    <w:rsid w:val="003118BF"/>
    <w:rsid w:val="00311A2D"/>
    <w:rsid w:val="00312053"/>
    <w:rsid w:val="0031231F"/>
    <w:rsid w:val="00312C0B"/>
    <w:rsid w:val="00312D54"/>
    <w:rsid w:val="00312FA0"/>
    <w:rsid w:val="003134BF"/>
    <w:rsid w:val="00313EEE"/>
    <w:rsid w:val="00314837"/>
    <w:rsid w:val="00314F10"/>
    <w:rsid w:val="0031595C"/>
    <w:rsid w:val="0031624F"/>
    <w:rsid w:val="00316604"/>
    <w:rsid w:val="003166BD"/>
    <w:rsid w:val="003169AA"/>
    <w:rsid w:val="00316C0F"/>
    <w:rsid w:val="00316E5E"/>
    <w:rsid w:val="003171EF"/>
    <w:rsid w:val="00317394"/>
    <w:rsid w:val="00317439"/>
    <w:rsid w:val="003178F0"/>
    <w:rsid w:val="00317FE0"/>
    <w:rsid w:val="00320354"/>
    <w:rsid w:val="00320579"/>
    <w:rsid w:val="0032087E"/>
    <w:rsid w:val="00320E92"/>
    <w:rsid w:val="00321A64"/>
    <w:rsid w:val="00321D62"/>
    <w:rsid w:val="00322159"/>
    <w:rsid w:val="0032245D"/>
    <w:rsid w:val="00322636"/>
    <w:rsid w:val="0032284D"/>
    <w:rsid w:val="00322D53"/>
    <w:rsid w:val="00322D9B"/>
    <w:rsid w:val="00322DC8"/>
    <w:rsid w:val="00323071"/>
    <w:rsid w:val="00323568"/>
    <w:rsid w:val="0032357B"/>
    <w:rsid w:val="003239A6"/>
    <w:rsid w:val="00323A15"/>
    <w:rsid w:val="00323CAD"/>
    <w:rsid w:val="0032423D"/>
    <w:rsid w:val="0032436A"/>
    <w:rsid w:val="00325BDF"/>
    <w:rsid w:val="00325EE0"/>
    <w:rsid w:val="00325EED"/>
    <w:rsid w:val="00325F22"/>
    <w:rsid w:val="00326098"/>
    <w:rsid w:val="003264D3"/>
    <w:rsid w:val="003266A4"/>
    <w:rsid w:val="00326AC0"/>
    <w:rsid w:val="00326D14"/>
    <w:rsid w:val="00326E8E"/>
    <w:rsid w:val="00327A0A"/>
    <w:rsid w:val="00327C5E"/>
    <w:rsid w:val="00330509"/>
    <w:rsid w:val="00330802"/>
    <w:rsid w:val="0033087E"/>
    <w:rsid w:val="00330A51"/>
    <w:rsid w:val="00330AC1"/>
    <w:rsid w:val="00330B0A"/>
    <w:rsid w:val="0033107E"/>
    <w:rsid w:val="00331795"/>
    <w:rsid w:val="00331847"/>
    <w:rsid w:val="003339CB"/>
    <w:rsid w:val="00333E46"/>
    <w:rsid w:val="00334194"/>
    <w:rsid w:val="00334578"/>
    <w:rsid w:val="003345E8"/>
    <w:rsid w:val="00334A60"/>
    <w:rsid w:val="00334FD0"/>
    <w:rsid w:val="0033507A"/>
    <w:rsid w:val="00335544"/>
    <w:rsid w:val="00335590"/>
    <w:rsid w:val="003363D0"/>
    <w:rsid w:val="00336708"/>
    <w:rsid w:val="00336C43"/>
    <w:rsid w:val="00336E3D"/>
    <w:rsid w:val="00336EFE"/>
    <w:rsid w:val="00337378"/>
    <w:rsid w:val="00337878"/>
    <w:rsid w:val="00337ED3"/>
    <w:rsid w:val="003400CE"/>
    <w:rsid w:val="0034070E"/>
    <w:rsid w:val="003413A2"/>
    <w:rsid w:val="00341F09"/>
    <w:rsid w:val="00341FC1"/>
    <w:rsid w:val="0034246B"/>
    <w:rsid w:val="00342E79"/>
    <w:rsid w:val="00343135"/>
    <w:rsid w:val="0034368C"/>
    <w:rsid w:val="003439C3"/>
    <w:rsid w:val="00343AFE"/>
    <w:rsid w:val="003442B9"/>
    <w:rsid w:val="003445BD"/>
    <w:rsid w:val="003445D2"/>
    <w:rsid w:val="0034494A"/>
    <w:rsid w:val="00344A10"/>
    <w:rsid w:val="003453B0"/>
    <w:rsid w:val="0034542B"/>
    <w:rsid w:val="003454A7"/>
    <w:rsid w:val="003455A5"/>
    <w:rsid w:val="003458A8"/>
    <w:rsid w:val="00345C55"/>
    <w:rsid w:val="00345C6E"/>
    <w:rsid w:val="00345F7F"/>
    <w:rsid w:val="00345FFB"/>
    <w:rsid w:val="0034609E"/>
    <w:rsid w:val="00346421"/>
    <w:rsid w:val="00346979"/>
    <w:rsid w:val="00346B50"/>
    <w:rsid w:val="00346B75"/>
    <w:rsid w:val="00346DC7"/>
    <w:rsid w:val="00346E19"/>
    <w:rsid w:val="00346E42"/>
    <w:rsid w:val="00346FA1"/>
    <w:rsid w:val="00347754"/>
    <w:rsid w:val="003477B9"/>
    <w:rsid w:val="00347AF9"/>
    <w:rsid w:val="00347BA9"/>
    <w:rsid w:val="0035007D"/>
    <w:rsid w:val="00350213"/>
    <w:rsid w:val="00350D9F"/>
    <w:rsid w:val="00351200"/>
    <w:rsid w:val="00351756"/>
    <w:rsid w:val="00351D9A"/>
    <w:rsid w:val="00351E21"/>
    <w:rsid w:val="00352473"/>
    <w:rsid w:val="00352A66"/>
    <w:rsid w:val="0035371F"/>
    <w:rsid w:val="00353B7A"/>
    <w:rsid w:val="00353BBA"/>
    <w:rsid w:val="00354118"/>
    <w:rsid w:val="00354A26"/>
    <w:rsid w:val="00355129"/>
    <w:rsid w:val="00355462"/>
    <w:rsid w:val="00355D2C"/>
    <w:rsid w:val="00356009"/>
    <w:rsid w:val="00356563"/>
    <w:rsid w:val="00356C24"/>
    <w:rsid w:val="00356CBE"/>
    <w:rsid w:val="0035724B"/>
    <w:rsid w:val="0035756D"/>
    <w:rsid w:val="00357669"/>
    <w:rsid w:val="003576E8"/>
    <w:rsid w:val="00357C8C"/>
    <w:rsid w:val="00357E48"/>
    <w:rsid w:val="00357E7E"/>
    <w:rsid w:val="00360139"/>
    <w:rsid w:val="00360184"/>
    <w:rsid w:val="00360484"/>
    <w:rsid w:val="00360F22"/>
    <w:rsid w:val="003613A9"/>
    <w:rsid w:val="00361825"/>
    <w:rsid w:val="00361A13"/>
    <w:rsid w:val="003620A3"/>
    <w:rsid w:val="00362A17"/>
    <w:rsid w:val="00362BC4"/>
    <w:rsid w:val="00362F8A"/>
    <w:rsid w:val="003635C8"/>
    <w:rsid w:val="00363788"/>
    <w:rsid w:val="00363C3E"/>
    <w:rsid w:val="00363D13"/>
    <w:rsid w:val="00364087"/>
    <w:rsid w:val="00364100"/>
    <w:rsid w:val="00364776"/>
    <w:rsid w:val="003647AB"/>
    <w:rsid w:val="003654CE"/>
    <w:rsid w:val="003657EC"/>
    <w:rsid w:val="00365C73"/>
    <w:rsid w:val="00365E34"/>
    <w:rsid w:val="00366CC3"/>
    <w:rsid w:val="00366D6D"/>
    <w:rsid w:val="00366E1E"/>
    <w:rsid w:val="0036724A"/>
    <w:rsid w:val="00367BB8"/>
    <w:rsid w:val="00367DE4"/>
    <w:rsid w:val="0037006A"/>
    <w:rsid w:val="00370140"/>
    <w:rsid w:val="00370350"/>
    <w:rsid w:val="0037117B"/>
    <w:rsid w:val="00371AA1"/>
    <w:rsid w:val="00371F30"/>
    <w:rsid w:val="0037200E"/>
    <w:rsid w:val="0037226C"/>
    <w:rsid w:val="003722E3"/>
    <w:rsid w:val="003727D1"/>
    <w:rsid w:val="00373736"/>
    <w:rsid w:val="0037407F"/>
    <w:rsid w:val="00374254"/>
    <w:rsid w:val="003748E8"/>
    <w:rsid w:val="00374929"/>
    <w:rsid w:val="00374A25"/>
    <w:rsid w:val="00374E1C"/>
    <w:rsid w:val="00375127"/>
    <w:rsid w:val="0037578C"/>
    <w:rsid w:val="00375B34"/>
    <w:rsid w:val="00375CB5"/>
    <w:rsid w:val="0037611C"/>
    <w:rsid w:val="003768E4"/>
    <w:rsid w:val="00376E71"/>
    <w:rsid w:val="00377856"/>
    <w:rsid w:val="003778EA"/>
    <w:rsid w:val="00380302"/>
    <w:rsid w:val="0038099A"/>
    <w:rsid w:val="00380D73"/>
    <w:rsid w:val="00380EE4"/>
    <w:rsid w:val="00381DA9"/>
    <w:rsid w:val="00381F69"/>
    <w:rsid w:val="00382625"/>
    <w:rsid w:val="00382B11"/>
    <w:rsid w:val="00382D40"/>
    <w:rsid w:val="00383138"/>
    <w:rsid w:val="00383640"/>
    <w:rsid w:val="0038385D"/>
    <w:rsid w:val="00383E97"/>
    <w:rsid w:val="0038438B"/>
    <w:rsid w:val="00384CEE"/>
    <w:rsid w:val="00384F0E"/>
    <w:rsid w:val="00384F48"/>
    <w:rsid w:val="0038580E"/>
    <w:rsid w:val="00385848"/>
    <w:rsid w:val="00385A64"/>
    <w:rsid w:val="00385EEF"/>
    <w:rsid w:val="00386162"/>
    <w:rsid w:val="0038648B"/>
    <w:rsid w:val="00386ACD"/>
    <w:rsid w:val="00386EB1"/>
    <w:rsid w:val="003876DB"/>
    <w:rsid w:val="00387D39"/>
    <w:rsid w:val="00390279"/>
    <w:rsid w:val="00390285"/>
    <w:rsid w:val="003902BC"/>
    <w:rsid w:val="00390422"/>
    <w:rsid w:val="0039059F"/>
    <w:rsid w:val="00390A92"/>
    <w:rsid w:val="00390F97"/>
    <w:rsid w:val="003910EF"/>
    <w:rsid w:val="00391254"/>
    <w:rsid w:val="00391380"/>
    <w:rsid w:val="00391553"/>
    <w:rsid w:val="00391C16"/>
    <w:rsid w:val="003920BB"/>
    <w:rsid w:val="00392494"/>
    <w:rsid w:val="0039254C"/>
    <w:rsid w:val="00392600"/>
    <w:rsid w:val="0039261A"/>
    <w:rsid w:val="003927F1"/>
    <w:rsid w:val="00392C60"/>
    <w:rsid w:val="00392CE5"/>
    <w:rsid w:val="00392D28"/>
    <w:rsid w:val="00394EB5"/>
    <w:rsid w:val="003950AE"/>
    <w:rsid w:val="0039543C"/>
    <w:rsid w:val="003954E6"/>
    <w:rsid w:val="003958B0"/>
    <w:rsid w:val="003958C3"/>
    <w:rsid w:val="00395B11"/>
    <w:rsid w:val="00395BCB"/>
    <w:rsid w:val="00396127"/>
    <w:rsid w:val="00396472"/>
    <w:rsid w:val="0039656F"/>
    <w:rsid w:val="0039665E"/>
    <w:rsid w:val="003967B8"/>
    <w:rsid w:val="0039693C"/>
    <w:rsid w:val="003969DF"/>
    <w:rsid w:val="00396F2F"/>
    <w:rsid w:val="00397162"/>
    <w:rsid w:val="00397427"/>
    <w:rsid w:val="00397545"/>
    <w:rsid w:val="0039754B"/>
    <w:rsid w:val="003977B9"/>
    <w:rsid w:val="00397DB9"/>
    <w:rsid w:val="00397EF8"/>
    <w:rsid w:val="00397FAF"/>
    <w:rsid w:val="003A1499"/>
    <w:rsid w:val="003A1773"/>
    <w:rsid w:val="003A1B4A"/>
    <w:rsid w:val="003A235D"/>
    <w:rsid w:val="003A24CE"/>
    <w:rsid w:val="003A27A9"/>
    <w:rsid w:val="003A2A32"/>
    <w:rsid w:val="003A2D47"/>
    <w:rsid w:val="003A309E"/>
    <w:rsid w:val="003A32E7"/>
    <w:rsid w:val="003A3529"/>
    <w:rsid w:val="003A36C6"/>
    <w:rsid w:val="003A3826"/>
    <w:rsid w:val="003A3B6B"/>
    <w:rsid w:val="003A3FC2"/>
    <w:rsid w:val="003A3FE8"/>
    <w:rsid w:val="003A4424"/>
    <w:rsid w:val="003A4621"/>
    <w:rsid w:val="003A4698"/>
    <w:rsid w:val="003A4850"/>
    <w:rsid w:val="003A4A46"/>
    <w:rsid w:val="003A5AB4"/>
    <w:rsid w:val="003A615F"/>
    <w:rsid w:val="003A6568"/>
    <w:rsid w:val="003A6720"/>
    <w:rsid w:val="003B022C"/>
    <w:rsid w:val="003B0650"/>
    <w:rsid w:val="003B074A"/>
    <w:rsid w:val="003B097F"/>
    <w:rsid w:val="003B0A2A"/>
    <w:rsid w:val="003B0A44"/>
    <w:rsid w:val="003B0A56"/>
    <w:rsid w:val="003B0CDF"/>
    <w:rsid w:val="003B1110"/>
    <w:rsid w:val="003B257D"/>
    <w:rsid w:val="003B2622"/>
    <w:rsid w:val="003B29B8"/>
    <w:rsid w:val="003B2F30"/>
    <w:rsid w:val="003B349C"/>
    <w:rsid w:val="003B3E10"/>
    <w:rsid w:val="003B4071"/>
    <w:rsid w:val="003B419A"/>
    <w:rsid w:val="003B4808"/>
    <w:rsid w:val="003B480D"/>
    <w:rsid w:val="003B4888"/>
    <w:rsid w:val="003B4EBB"/>
    <w:rsid w:val="003B5525"/>
    <w:rsid w:val="003B5B2D"/>
    <w:rsid w:val="003B5D78"/>
    <w:rsid w:val="003B6A6F"/>
    <w:rsid w:val="003B6D3C"/>
    <w:rsid w:val="003B6EB5"/>
    <w:rsid w:val="003B72F4"/>
    <w:rsid w:val="003B73AF"/>
    <w:rsid w:val="003B7744"/>
    <w:rsid w:val="003B7BC4"/>
    <w:rsid w:val="003B7E3F"/>
    <w:rsid w:val="003C0057"/>
    <w:rsid w:val="003C073B"/>
    <w:rsid w:val="003C1057"/>
    <w:rsid w:val="003C10BF"/>
    <w:rsid w:val="003C1361"/>
    <w:rsid w:val="003C136F"/>
    <w:rsid w:val="003C232F"/>
    <w:rsid w:val="003C233C"/>
    <w:rsid w:val="003C258E"/>
    <w:rsid w:val="003C25BB"/>
    <w:rsid w:val="003C2606"/>
    <w:rsid w:val="003C272B"/>
    <w:rsid w:val="003C2A3A"/>
    <w:rsid w:val="003C2A71"/>
    <w:rsid w:val="003C2A77"/>
    <w:rsid w:val="003C2CFE"/>
    <w:rsid w:val="003C3244"/>
    <w:rsid w:val="003C47A3"/>
    <w:rsid w:val="003C4985"/>
    <w:rsid w:val="003C5016"/>
    <w:rsid w:val="003C51DE"/>
    <w:rsid w:val="003C52AF"/>
    <w:rsid w:val="003C55D9"/>
    <w:rsid w:val="003C5BC9"/>
    <w:rsid w:val="003C6394"/>
    <w:rsid w:val="003C6545"/>
    <w:rsid w:val="003C6861"/>
    <w:rsid w:val="003C6CFB"/>
    <w:rsid w:val="003C6E45"/>
    <w:rsid w:val="003C782A"/>
    <w:rsid w:val="003C7B8C"/>
    <w:rsid w:val="003C7B8D"/>
    <w:rsid w:val="003D02F0"/>
    <w:rsid w:val="003D07B1"/>
    <w:rsid w:val="003D0ABE"/>
    <w:rsid w:val="003D0DDA"/>
    <w:rsid w:val="003D0E4B"/>
    <w:rsid w:val="003D11D5"/>
    <w:rsid w:val="003D2C29"/>
    <w:rsid w:val="003D3245"/>
    <w:rsid w:val="003D3331"/>
    <w:rsid w:val="003D3422"/>
    <w:rsid w:val="003D37E0"/>
    <w:rsid w:val="003D37FA"/>
    <w:rsid w:val="003D3992"/>
    <w:rsid w:val="003D3C8C"/>
    <w:rsid w:val="003D3E8A"/>
    <w:rsid w:val="003D3FE4"/>
    <w:rsid w:val="003D5038"/>
    <w:rsid w:val="003D5154"/>
    <w:rsid w:val="003D51E3"/>
    <w:rsid w:val="003D532C"/>
    <w:rsid w:val="003D547C"/>
    <w:rsid w:val="003D5A94"/>
    <w:rsid w:val="003D6070"/>
    <w:rsid w:val="003D6268"/>
    <w:rsid w:val="003D635E"/>
    <w:rsid w:val="003D678F"/>
    <w:rsid w:val="003D6913"/>
    <w:rsid w:val="003D7208"/>
    <w:rsid w:val="003D72BB"/>
    <w:rsid w:val="003E0348"/>
    <w:rsid w:val="003E0547"/>
    <w:rsid w:val="003E0C3E"/>
    <w:rsid w:val="003E0D6D"/>
    <w:rsid w:val="003E14BC"/>
    <w:rsid w:val="003E1524"/>
    <w:rsid w:val="003E1751"/>
    <w:rsid w:val="003E1A41"/>
    <w:rsid w:val="003E1BA3"/>
    <w:rsid w:val="003E2124"/>
    <w:rsid w:val="003E26CE"/>
    <w:rsid w:val="003E2BA7"/>
    <w:rsid w:val="003E2F87"/>
    <w:rsid w:val="003E31CE"/>
    <w:rsid w:val="003E3B55"/>
    <w:rsid w:val="003E3DC8"/>
    <w:rsid w:val="003E3EC6"/>
    <w:rsid w:val="003E3FBF"/>
    <w:rsid w:val="003E49EE"/>
    <w:rsid w:val="003E4CDE"/>
    <w:rsid w:val="003E4E42"/>
    <w:rsid w:val="003E4FAD"/>
    <w:rsid w:val="003E51C3"/>
    <w:rsid w:val="003E5213"/>
    <w:rsid w:val="003E5931"/>
    <w:rsid w:val="003E5AFC"/>
    <w:rsid w:val="003E5CBA"/>
    <w:rsid w:val="003E5E80"/>
    <w:rsid w:val="003E6016"/>
    <w:rsid w:val="003E61B2"/>
    <w:rsid w:val="003E679B"/>
    <w:rsid w:val="003E6A11"/>
    <w:rsid w:val="003E6B90"/>
    <w:rsid w:val="003E6D7B"/>
    <w:rsid w:val="003E6DDB"/>
    <w:rsid w:val="003E6E5D"/>
    <w:rsid w:val="003E742C"/>
    <w:rsid w:val="003E7836"/>
    <w:rsid w:val="003E7A0D"/>
    <w:rsid w:val="003E7DE6"/>
    <w:rsid w:val="003F0018"/>
    <w:rsid w:val="003F0083"/>
    <w:rsid w:val="003F042C"/>
    <w:rsid w:val="003F09F0"/>
    <w:rsid w:val="003F0EA5"/>
    <w:rsid w:val="003F13EE"/>
    <w:rsid w:val="003F143C"/>
    <w:rsid w:val="003F1513"/>
    <w:rsid w:val="003F1552"/>
    <w:rsid w:val="003F1CB3"/>
    <w:rsid w:val="003F2177"/>
    <w:rsid w:val="003F2884"/>
    <w:rsid w:val="003F2D4C"/>
    <w:rsid w:val="003F3229"/>
    <w:rsid w:val="003F3803"/>
    <w:rsid w:val="003F3AF2"/>
    <w:rsid w:val="003F3EDF"/>
    <w:rsid w:val="003F3F0D"/>
    <w:rsid w:val="003F3F5C"/>
    <w:rsid w:val="003F4169"/>
    <w:rsid w:val="003F4388"/>
    <w:rsid w:val="003F43FE"/>
    <w:rsid w:val="003F4B2A"/>
    <w:rsid w:val="003F4B76"/>
    <w:rsid w:val="003F4EC4"/>
    <w:rsid w:val="003F4F12"/>
    <w:rsid w:val="003F50AC"/>
    <w:rsid w:val="003F5AD8"/>
    <w:rsid w:val="003F5E17"/>
    <w:rsid w:val="003F617B"/>
    <w:rsid w:val="003F63EF"/>
    <w:rsid w:val="003F682F"/>
    <w:rsid w:val="003F6D4E"/>
    <w:rsid w:val="003F7135"/>
    <w:rsid w:val="003F7998"/>
    <w:rsid w:val="003F7E38"/>
    <w:rsid w:val="0040005C"/>
    <w:rsid w:val="0040069C"/>
    <w:rsid w:val="0040071D"/>
    <w:rsid w:val="00400C1B"/>
    <w:rsid w:val="00400EDB"/>
    <w:rsid w:val="00401226"/>
    <w:rsid w:val="004013AA"/>
    <w:rsid w:val="00401A1D"/>
    <w:rsid w:val="00401C7B"/>
    <w:rsid w:val="00401FC0"/>
    <w:rsid w:val="00402AC6"/>
    <w:rsid w:val="00402FAD"/>
    <w:rsid w:val="004031C8"/>
    <w:rsid w:val="00403359"/>
    <w:rsid w:val="00403488"/>
    <w:rsid w:val="004034ED"/>
    <w:rsid w:val="00403B01"/>
    <w:rsid w:val="00403D1E"/>
    <w:rsid w:val="00403D33"/>
    <w:rsid w:val="00404D77"/>
    <w:rsid w:val="0040509F"/>
    <w:rsid w:val="00405791"/>
    <w:rsid w:val="004057A6"/>
    <w:rsid w:val="0040599A"/>
    <w:rsid w:val="0040606A"/>
    <w:rsid w:val="004060C6"/>
    <w:rsid w:val="00406253"/>
    <w:rsid w:val="004064DE"/>
    <w:rsid w:val="00406531"/>
    <w:rsid w:val="0040654E"/>
    <w:rsid w:val="00406B49"/>
    <w:rsid w:val="00406F03"/>
    <w:rsid w:val="00406F45"/>
    <w:rsid w:val="004078D7"/>
    <w:rsid w:val="004078EE"/>
    <w:rsid w:val="0041003F"/>
    <w:rsid w:val="0041019C"/>
    <w:rsid w:val="004101D8"/>
    <w:rsid w:val="00410382"/>
    <w:rsid w:val="0041043E"/>
    <w:rsid w:val="0041059B"/>
    <w:rsid w:val="00410701"/>
    <w:rsid w:val="004115FA"/>
    <w:rsid w:val="00411736"/>
    <w:rsid w:val="00411C2B"/>
    <w:rsid w:val="00411D60"/>
    <w:rsid w:val="00411E2E"/>
    <w:rsid w:val="00411FB3"/>
    <w:rsid w:val="00412047"/>
    <w:rsid w:val="00412655"/>
    <w:rsid w:val="004128A2"/>
    <w:rsid w:val="004129E1"/>
    <w:rsid w:val="00412AE6"/>
    <w:rsid w:val="00413168"/>
    <w:rsid w:val="00413467"/>
    <w:rsid w:val="00413C30"/>
    <w:rsid w:val="0041493B"/>
    <w:rsid w:val="00414D7C"/>
    <w:rsid w:val="00415146"/>
    <w:rsid w:val="00415EAF"/>
    <w:rsid w:val="00416150"/>
    <w:rsid w:val="00417092"/>
    <w:rsid w:val="00417457"/>
    <w:rsid w:val="00417745"/>
    <w:rsid w:val="004177DA"/>
    <w:rsid w:val="00417AA0"/>
    <w:rsid w:val="004202A7"/>
    <w:rsid w:val="00420935"/>
    <w:rsid w:val="00420DDB"/>
    <w:rsid w:val="00420E31"/>
    <w:rsid w:val="004212EC"/>
    <w:rsid w:val="0042149E"/>
    <w:rsid w:val="0042172B"/>
    <w:rsid w:val="00421A74"/>
    <w:rsid w:val="00421AA0"/>
    <w:rsid w:val="00421D26"/>
    <w:rsid w:val="00421DE0"/>
    <w:rsid w:val="00421EDD"/>
    <w:rsid w:val="004225AC"/>
    <w:rsid w:val="00423158"/>
    <w:rsid w:val="00423248"/>
    <w:rsid w:val="00423A26"/>
    <w:rsid w:val="00423B5D"/>
    <w:rsid w:val="004240AE"/>
    <w:rsid w:val="004248AF"/>
    <w:rsid w:val="004248DF"/>
    <w:rsid w:val="00424B70"/>
    <w:rsid w:val="00424DAE"/>
    <w:rsid w:val="004250BF"/>
    <w:rsid w:val="004250CC"/>
    <w:rsid w:val="0042533A"/>
    <w:rsid w:val="004253F7"/>
    <w:rsid w:val="00425878"/>
    <w:rsid w:val="00425A18"/>
    <w:rsid w:val="00426338"/>
    <w:rsid w:val="004263EE"/>
    <w:rsid w:val="004263F0"/>
    <w:rsid w:val="004269A6"/>
    <w:rsid w:val="00426ABF"/>
    <w:rsid w:val="00426B4A"/>
    <w:rsid w:val="00426E2E"/>
    <w:rsid w:val="004272AC"/>
    <w:rsid w:val="0043006A"/>
    <w:rsid w:val="0043071A"/>
    <w:rsid w:val="00430E1C"/>
    <w:rsid w:val="004313C8"/>
    <w:rsid w:val="0043166E"/>
    <w:rsid w:val="00431D05"/>
    <w:rsid w:val="00432384"/>
    <w:rsid w:val="00432745"/>
    <w:rsid w:val="00433117"/>
    <w:rsid w:val="004349D7"/>
    <w:rsid w:val="00434E1B"/>
    <w:rsid w:val="004359DE"/>
    <w:rsid w:val="00435DB4"/>
    <w:rsid w:val="00435E24"/>
    <w:rsid w:val="0043652D"/>
    <w:rsid w:val="00436637"/>
    <w:rsid w:val="004367DD"/>
    <w:rsid w:val="00437284"/>
    <w:rsid w:val="004373B5"/>
    <w:rsid w:val="00437C92"/>
    <w:rsid w:val="00437D4C"/>
    <w:rsid w:val="00437EAA"/>
    <w:rsid w:val="004408D0"/>
    <w:rsid w:val="00440C06"/>
    <w:rsid w:val="00440F03"/>
    <w:rsid w:val="00441AE5"/>
    <w:rsid w:val="00441C5F"/>
    <w:rsid w:val="00441EF1"/>
    <w:rsid w:val="004420E8"/>
    <w:rsid w:val="00442315"/>
    <w:rsid w:val="004424B5"/>
    <w:rsid w:val="00442758"/>
    <w:rsid w:val="004435EA"/>
    <w:rsid w:val="004436A5"/>
    <w:rsid w:val="0044370C"/>
    <w:rsid w:val="00443A02"/>
    <w:rsid w:val="00443A1F"/>
    <w:rsid w:val="00443A45"/>
    <w:rsid w:val="00443E1D"/>
    <w:rsid w:val="004443A9"/>
    <w:rsid w:val="00444476"/>
    <w:rsid w:val="004445B8"/>
    <w:rsid w:val="0044476E"/>
    <w:rsid w:val="00444AE4"/>
    <w:rsid w:val="00444C14"/>
    <w:rsid w:val="00445602"/>
    <w:rsid w:val="0044580E"/>
    <w:rsid w:val="00445E3C"/>
    <w:rsid w:val="00445EF9"/>
    <w:rsid w:val="0044633E"/>
    <w:rsid w:val="00446381"/>
    <w:rsid w:val="004465F7"/>
    <w:rsid w:val="00446F12"/>
    <w:rsid w:val="0044730F"/>
    <w:rsid w:val="00447340"/>
    <w:rsid w:val="004474B5"/>
    <w:rsid w:val="004476B0"/>
    <w:rsid w:val="00447B5B"/>
    <w:rsid w:val="00447BC1"/>
    <w:rsid w:val="00447C4D"/>
    <w:rsid w:val="00447E0C"/>
    <w:rsid w:val="0045058B"/>
    <w:rsid w:val="00450CC7"/>
    <w:rsid w:val="00450DC9"/>
    <w:rsid w:val="004513EE"/>
    <w:rsid w:val="004527C5"/>
    <w:rsid w:val="004527FA"/>
    <w:rsid w:val="00452888"/>
    <w:rsid w:val="00452EBB"/>
    <w:rsid w:val="0045386A"/>
    <w:rsid w:val="00453B2A"/>
    <w:rsid w:val="004541A3"/>
    <w:rsid w:val="00454513"/>
    <w:rsid w:val="0045475A"/>
    <w:rsid w:val="00454D66"/>
    <w:rsid w:val="00455084"/>
    <w:rsid w:val="00455A2C"/>
    <w:rsid w:val="00455C1C"/>
    <w:rsid w:val="00455D10"/>
    <w:rsid w:val="00455E29"/>
    <w:rsid w:val="00456854"/>
    <w:rsid w:val="00456962"/>
    <w:rsid w:val="00456C90"/>
    <w:rsid w:val="00456DCD"/>
    <w:rsid w:val="0045743E"/>
    <w:rsid w:val="004576F5"/>
    <w:rsid w:val="004604F9"/>
    <w:rsid w:val="00460B71"/>
    <w:rsid w:val="00460B88"/>
    <w:rsid w:val="00460F8D"/>
    <w:rsid w:val="00461320"/>
    <w:rsid w:val="004615FB"/>
    <w:rsid w:val="004617FF"/>
    <w:rsid w:val="00461BB2"/>
    <w:rsid w:val="00461CC5"/>
    <w:rsid w:val="004624A3"/>
    <w:rsid w:val="00463211"/>
    <w:rsid w:val="00463451"/>
    <w:rsid w:val="004637F6"/>
    <w:rsid w:val="004638BC"/>
    <w:rsid w:val="00463ED6"/>
    <w:rsid w:val="0046486E"/>
    <w:rsid w:val="00464A0B"/>
    <w:rsid w:val="00464BB1"/>
    <w:rsid w:val="00464D7D"/>
    <w:rsid w:val="0046553B"/>
    <w:rsid w:val="00465E46"/>
    <w:rsid w:val="00466626"/>
    <w:rsid w:val="004666A1"/>
    <w:rsid w:val="00466839"/>
    <w:rsid w:val="0046762F"/>
    <w:rsid w:val="00467789"/>
    <w:rsid w:val="004677E6"/>
    <w:rsid w:val="00467C70"/>
    <w:rsid w:val="00467CF0"/>
    <w:rsid w:val="00467E31"/>
    <w:rsid w:val="00467E73"/>
    <w:rsid w:val="0047041D"/>
    <w:rsid w:val="00470806"/>
    <w:rsid w:val="00470887"/>
    <w:rsid w:val="0047089B"/>
    <w:rsid w:val="00470904"/>
    <w:rsid w:val="00470BEB"/>
    <w:rsid w:val="00471D0B"/>
    <w:rsid w:val="00471EF6"/>
    <w:rsid w:val="004721E2"/>
    <w:rsid w:val="00472259"/>
    <w:rsid w:val="0047226C"/>
    <w:rsid w:val="004723BB"/>
    <w:rsid w:val="004724AD"/>
    <w:rsid w:val="00472B22"/>
    <w:rsid w:val="00472CB4"/>
    <w:rsid w:val="004734AF"/>
    <w:rsid w:val="00473647"/>
    <w:rsid w:val="0047368A"/>
    <w:rsid w:val="00473A65"/>
    <w:rsid w:val="0047413A"/>
    <w:rsid w:val="004741BB"/>
    <w:rsid w:val="0047424B"/>
    <w:rsid w:val="00474301"/>
    <w:rsid w:val="00474A13"/>
    <w:rsid w:val="00474AF9"/>
    <w:rsid w:val="00474E21"/>
    <w:rsid w:val="004751AB"/>
    <w:rsid w:val="00475740"/>
    <w:rsid w:val="00475E98"/>
    <w:rsid w:val="00475FAE"/>
    <w:rsid w:val="00476116"/>
    <w:rsid w:val="004762EC"/>
    <w:rsid w:val="0047664F"/>
    <w:rsid w:val="00476852"/>
    <w:rsid w:val="004769D2"/>
    <w:rsid w:val="004770DC"/>
    <w:rsid w:val="00477254"/>
    <w:rsid w:val="004772DC"/>
    <w:rsid w:val="004773E9"/>
    <w:rsid w:val="0047798C"/>
    <w:rsid w:val="00477DCB"/>
    <w:rsid w:val="00477E37"/>
    <w:rsid w:val="0048052A"/>
    <w:rsid w:val="00481433"/>
    <w:rsid w:val="0048165D"/>
    <w:rsid w:val="00481845"/>
    <w:rsid w:val="00481F83"/>
    <w:rsid w:val="00482174"/>
    <w:rsid w:val="004821A0"/>
    <w:rsid w:val="00482448"/>
    <w:rsid w:val="00482933"/>
    <w:rsid w:val="00482F20"/>
    <w:rsid w:val="004839FD"/>
    <w:rsid w:val="004841E4"/>
    <w:rsid w:val="00484231"/>
    <w:rsid w:val="00484411"/>
    <w:rsid w:val="00484891"/>
    <w:rsid w:val="00484EBB"/>
    <w:rsid w:val="00484FF7"/>
    <w:rsid w:val="00485D11"/>
    <w:rsid w:val="00485F26"/>
    <w:rsid w:val="004863EA"/>
    <w:rsid w:val="004864D7"/>
    <w:rsid w:val="00486806"/>
    <w:rsid w:val="004868A5"/>
    <w:rsid w:val="00486924"/>
    <w:rsid w:val="004869D0"/>
    <w:rsid w:val="00486A11"/>
    <w:rsid w:val="00486A33"/>
    <w:rsid w:val="004874F4"/>
    <w:rsid w:val="00487501"/>
    <w:rsid w:val="00487744"/>
    <w:rsid w:val="004904B6"/>
    <w:rsid w:val="00490749"/>
    <w:rsid w:val="004907E0"/>
    <w:rsid w:val="004908F7"/>
    <w:rsid w:val="00490BA6"/>
    <w:rsid w:val="00490C11"/>
    <w:rsid w:val="00490CC2"/>
    <w:rsid w:val="00490EF6"/>
    <w:rsid w:val="004911CB"/>
    <w:rsid w:val="004915D3"/>
    <w:rsid w:val="00491766"/>
    <w:rsid w:val="00491B99"/>
    <w:rsid w:val="0049201C"/>
    <w:rsid w:val="0049244A"/>
    <w:rsid w:val="0049256B"/>
    <w:rsid w:val="00492981"/>
    <w:rsid w:val="00492F8B"/>
    <w:rsid w:val="00492FF3"/>
    <w:rsid w:val="004943D8"/>
    <w:rsid w:val="004949B7"/>
    <w:rsid w:val="00494AB3"/>
    <w:rsid w:val="0049530F"/>
    <w:rsid w:val="004953F3"/>
    <w:rsid w:val="00496304"/>
    <w:rsid w:val="004967C9"/>
    <w:rsid w:val="00496965"/>
    <w:rsid w:val="00496F92"/>
    <w:rsid w:val="004972C9"/>
    <w:rsid w:val="0049734A"/>
    <w:rsid w:val="004974CE"/>
    <w:rsid w:val="00497CAD"/>
    <w:rsid w:val="00497D2D"/>
    <w:rsid w:val="004A0157"/>
    <w:rsid w:val="004A0C97"/>
    <w:rsid w:val="004A0DC7"/>
    <w:rsid w:val="004A10FB"/>
    <w:rsid w:val="004A156D"/>
    <w:rsid w:val="004A1EBF"/>
    <w:rsid w:val="004A1EE3"/>
    <w:rsid w:val="004A1FE0"/>
    <w:rsid w:val="004A210D"/>
    <w:rsid w:val="004A26A5"/>
    <w:rsid w:val="004A275A"/>
    <w:rsid w:val="004A29F9"/>
    <w:rsid w:val="004A2A84"/>
    <w:rsid w:val="004A2B57"/>
    <w:rsid w:val="004A36BF"/>
    <w:rsid w:val="004A36D3"/>
    <w:rsid w:val="004A3AE6"/>
    <w:rsid w:val="004A53EE"/>
    <w:rsid w:val="004A54D0"/>
    <w:rsid w:val="004A5A93"/>
    <w:rsid w:val="004A6A24"/>
    <w:rsid w:val="004A6EE7"/>
    <w:rsid w:val="004A6FC5"/>
    <w:rsid w:val="004A7009"/>
    <w:rsid w:val="004A7A98"/>
    <w:rsid w:val="004A7D23"/>
    <w:rsid w:val="004B0336"/>
    <w:rsid w:val="004B088F"/>
    <w:rsid w:val="004B105B"/>
    <w:rsid w:val="004B1266"/>
    <w:rsid w:val="004B139B"/>
    <w:rsid w:val="004B21E9"/>
    <w:rsid w:val="004B23A5"/>
    <w:rsid w:val="004B2497"/>
    <w:rsid w:val="004B28AD"/>
    <w:rsid w:val="004B2D72"/>
    <w:rsid w:val="004B2EFD"/>
    <w:rsid w:val="004B2F93"/>
    <w:rsid w:val="004B30B6"/>
    <w:rsid w:val="004B3337"/>
    <w:rsid w:val="004B35AA"/>
    <w:rsid w:val="004B37BB"/>
    <w:rsid w:val="004B4391"/>
    <w:rsid w:val="004B4474"/>
    <w:rsid w:val="004B4504"/>
    <w:rsid w:val="004B4898"/>
    <w:rsid w:val="004B6A49"/>
    <w:rsid w:val="004B6BDA"/>
    <w:rsid w:val="004B7C90"/>
    <w:rsid w:val="004C0634"/>
    <w:rsid w:val="004C07AE"/>
    <w:rsid w:val="004C0B6F"/>
    <w:rsid w:val="004C0D33"/>
    <w:rsid w:val="004C0EC8"/>
    <w:rsid w:val="004C1AB1"/>
    <w:rsid w:val="004C1BB9"/>
    <w:rsid w:val="004C1D56"/>
    <w:rsid w:val="004C295B"/>
    <w:rsid w:val="004C30C3"/>
    <w:rsid w:val="004C313C"/>
    <w:rsid w:val="004C36D4"/>
    <w:rsid w:val="004C40E7"/>
    <w:rsid w:val="004C4157"/>
    <w:rsid w:val="004C43D5"/>
    <w:rsid w:val="004C453A"/>
    <w:rsid w:val="004C4645"/>
    <w:rsid w:val="004C4708"/>
    <w:rsid w:val="004C47A0"/>
    <w:rsid w:val="004C48B3"/>
    <w:rsid w:val="004C4BA5"/>
    <w:rsid w:val="004C558A"/>
    <w:rsid w:val="004C57CE"/>
    <w:rsid w:val="004C5800"/>
    <w:rsid w:val="004C58D7"/>
    <w:rsid w:val="004C5F47"/>
    <w:rsid w:val="004C6289"/>
    <w:rsid w:val="004C6312"/>
    <w:rsid w:val="004C633A"/>
    <w:rsid w:val="004C6685"/>
    <w:rsid w:val="004C6972"/>
    <w:rsid w:val="004C6E64"/>
    <w:rsid w:val="004C73FE"/>
    <w:rsid w:val="004C7494"/>
    <w:rsid w:val="004C7577"/>
    <w:rsid w:val="004C772E"/>
    <w:rsid w:val="004C786B"/>
    <w:rsid w:val="004C7B30"/>
    <w:rsid w:val="004C7BC5"/>
    <w:rsid w:val="004C7FD2"/>
    <w:rsid w:val="004D003D"/>
    <w:rsid w:val="004D0373"/>
    <w:rsid w:val="004D072A"/>
    <w:rsid w:val="004D104D"/>
    <w:rsid w:val="004D115E"/>
    <w:rsid w:val="004D2047"/>
    <w:rsid w:val="004D2759"/>
    <w:rsid w:val="004D2A6B"/>
    <w:rsid w:val="004D2E62"/>
    <w:rsid w:val="004D346C"/>
    <w:rsid w:val="004D42C5"/>
    <w:rsid w:val="004D4499"/>
    <w:rsid w:val="004D4E85"/>
    <w:rsid w:val="004D5103"/>
    <w:rsid w:val="004D5864"/>
    <w:rsid w:val="004D5C7B"/>
    <w:rsid w:val="004D5D77"/>
    <w:rsid w:val="004D6077"/>
    <w:rsid w:val="004D6203"/>
    <w:rsid w:val="004D622E"/>
    <w:rsid w:val="004D6269"/>
    <w:rsid w:val="004D634B"/>
    <w:rsid w:val="004D65DD"/>
    <w:rsid w:val="004D67F7"/>
    <w:rsid w:val="004D6B48"/>
    <w:rsid w:val="004D6BE6"/>
    <w:rsid w:val="004D6D93"/>
    <w:rsid w:val="004E047B"/>
    <w:rsid w:val="004E0486"/>
    <w:rsid w:val="004E0B21"/>
    <w:rsid w:val="004E0E0A"/>
    <w:rsid w:val="004E100D"/>
    <w:rsid w:val="004E112C"/>
    <w:rsid w:val="004E11FD"/>
    <w:rsid w:val="004E148E"/>
    <w:rsid w:val="004E153A"/>
    <w:rsid w:val="004E1BBF"/>
    <w:rsid w:val="004E2595"/>
    <w:rsid w:val="004E267C"/>
    <w:rsid w:val="004E299A"/>
    <w:rsid w:val="004E2B04"/>
    <w:rsid w:val="004E36D0"/>
    <w:rsid w:val="004E3DFF"/>
    <w:rsid w:val="004E40A8"/>
    <w:rsid w:val="004E446F"/>
    <w:rsid w:val="004E466C"/>
    <w:rsid w:val="004E4F3C"/>
    <w:rsid w:val="004E53C8"/>
    <w:rsid w:val="004E54BF"/>
    <w:rsid w:val="004E5519"/>
    <w:rsid w:val="004E55C9"/>
    <w:rsid w:val="004E56A5"/>
    <w:rsid w:val="004E5928"/>
    <w:rsid w:val="004E642B"/>
    <w:rsid w:val="004E6863"/>
    <w:rsid w:val="004E6AAB"/>
    <w:rsid w:val="004E73A4"/>
    <w:rsid w:val="004E74D7"/>
    <w:rsid w:val="004E7BBB"/>
    <w:rsid w:val="004E7F0D"/>
    <w:rsid w:val="004F0AF2"/>
    <w:rsid w:val="004F0B02"/>
    <w:rsid w:val="004F1178"/>
    <w:rsid w:val="004F18DE"/>
    <w:rsid w:val="004F19AE"/>
    <w:rsid w:val="004F1B22"/>
    <w:rsid w:val="004F1F07"/>
    <w:rsid w:val="004F240D"/>
    <w:rsid w:val="004F24C3"/>
    <w:rsid w:val="004F2C5C"/>
    <w:rsid w:val="004F3863"/>
    <w:rsid w:val="004F3EE5"/>
    <w:rsid w:val="004F475C"/>
    <w:rsid w:val="004F4973"/>
    <w:rsid w:val="004F4B4E"/>
    <w:rsid w:val="004F4DBD"/>
    <w:rsid w:val="004F4FDB"/>
    <w:rsid w:val="004F5252"/>
    <w:rsid w:val="004F56DF"/>
    <w:rsid w:val="004F57BC"/>
    <w:rsid w:val="004F5C1F"/>
    <w:rsid w:val="004F5C2D"/>
    <w:rsid w:val="004F5F48"/>
    <w:rsid w:val="004F621D"/>
    <w:rsid w:val="004F6583"/>
    <w:rsid w:val="004F70F7"/>
    <w:rsid w:val="004F7C85"/>
    <w:rsid w:val="004F7FE7"/>
    <w:rsid w:val="0050097E"/>
    <w:rsid w:val="00500AEA"/>
    <w:rsid w:val="00501330"/>
    <w:rsid w:val="00501450"/>
    <w:rsid w:val="00502122"/>
    <w:rsid w:val="00502E5F"/>
    <w:rsid w:val="00503332"/>
    <w:rsid w:val="0050361B"/>
    <w:rsid w:val="005040CA"/>
    <w:rsid w:val="0050418C"/>
    <w:rsid w:val="005047C1"/>
    <w:rsid w:val="00504D7F"/>
    <w:rsid w:val="00504F0F"/>
    <w:rsid w:val="00505227"/>
    <w:rsid w:val="005055F5"/>
    <w:rsid w:val="00505B54"/>
    <w:rsid w:val="00505C99"/>
    <w:rsid w:val="00505CEE"/>
    <w:rsid w:val="005061F1"/>
    <w:rsid w:val="005063F3"/>
    <w:rsid w:val="0050641B"/>
    <w:rsid w:val="00506588"/>
    <w:rsid w:val="005065C3"/>
    <w:rsid w:val="0050673F"/>
    <w:rsid w:val="00506E1F"/>
    <w:rsid w:val="00506E43"/>
    <w:rsid w:val="00507007"/>
    <w:rsid w:val="00507788"/>
    <w:rsid w:val="00507857"/>
    <w:rsid w:val="0050785C"/>
    <w:rsid w:val="00507B0E"/>
    <w:rsid w:val="00507B5C"/>
    <w:rsid w:val="005109AB"/>
    <w:rsid w:val="00510C37"/>
    <w:rsid w:val="00510D9F"/>
    <w:rsid w:val="005110A1"/>
    <w:rsid w:val="0051146E"/>
    <w:rsid w:val="00511535"/>
    <w:rsid w:val="005116A1"/>
    <w:rsid w:val="005119A7"/>
    <w:rsid w:val="00512BE5"/>
    <w:rsid w:val="00512E34"/>
    <w:rsid w:val="0051328E"/>
    <w:rsid w:val="00513414"/>
    <w:rsid w:val="00513D53"/>
    <w:rsid w:val="00514338"/>
    <w:rsid w:val="005153EE"/>
    <w:rsid w:val="005155D5"/>
    <w:rsid w:val="00515EB7"/>
    <w:rsid w:val="0051646D"/>
    <w:rsid w:val="00516CB4"/>
    <w:rsid w:val="00516CEC"/>
    <w:rsid w:val="00516D6A"/>
    <w:rsid w:val="00516D8F"/>
    <w:rsid w:val="00517272"/>
    <w:rsid w:val="00517377"/>
    <w:rsid w:val="00517901"/>
    <w:rsid w:val="00517B02"/>
    <w:rsid w:val="00517C5E"/>
    <w:rsid w:val="005205FD"/>
    <w:rsid w:val="00520689"/>
    <w:rsid w:val="00520759"/>
    <w:rsid w:val="0052077B"/>
    <w:rsid w:val="00520880"/>
    <w:rsid w:val="00520ADE"/>
    <w:rsid w:val="00520D72"/>
    <w:rsid w:val="00520F01"/>
    <w:rsid w:val="00521177"/>
    <w:rsid w:val="00521397"/>
    <w:rsid w:val="005220A0"/>
    <w:rsid w:val="0052233A"/>
    <w:rsid w:val="0052241B"/>
    <w:rsid w:val="005225EE"/>
    <w:rsid w:val="00522775"/>
    <w:rsid w:val="00522A12"/>
    <w:rsid w:val="0052429F"/>
    <w:rsid w:val="005246B2"/>
    <w:rsid w:val="005247C5"/>
    <w:rsid w:val="00524983"/>
    <w:rsid w:val="00524B25"/>
    <w:rsid w:val="00524FD9"/>
    <w:rsid w:val="0052588A"/>
    <w:rsid w:val="00525A70"/>
    <w:rsid w:val="00525DFF"/>
    <w:rsid w:val="005261B1"/>
    <w:rsid w:val="00526684"/>
    <w:rsid w:val="0052721C"/>
    <w:rsid w:val="005275F3"/>
    <w:rsid w:val="005277F9"/>
    <w:rsid w:val="00527B79"/>
    <w:rsid w:val="00527DF7"/>
    <w:rsid w:val="00530034"/>
    <w:rsid w:val="00530705"/>
    <w:rsid w:val="005308F3"/>
    <w:rsid w:val="00530BDD"/>
    <w:rsid w:val="00531BF4"/>
    <w:rsid w:val="00532149"/>
    <w:rsid w:val="0053226C"/>
    <w:rsid w:val="005325B2"/>
    <w:rsid w:val="0053335C"/>
    <w:rsid w:val="00533796"/>
    <w:rsid w:val="005341E0"/>
    <w:rsid w:val="00534E25"/>
    <w:rsid w:val="00534FC8"/>
    <w:rsid w:val="00535038"/>
    <w:rsid w:val="005357CC"/>
    <w:rsid w:val="005363D6"/>
    <w:rsid w:val="00536552"/>
    <w:rsid w:val="0053666B"/>
    <w:rsid w:val="005366CD"/>
    <w:rsid w:val="005366D8"/>
    <w:rsid w:val="00536BE3"/>
    <w:rsid w:val="00536DED"/>
    <w:rsid w:val="0053708E"/>
    <w:rsid w:val="005370AE"/>
    <w:rsid w:val="005373C9"/>
    <w:rsid w:val="00537DD2"/>
    <w:rsid w:val="0054005C"/>
    <w:rsid w:val="005402F3"/>
    <w:rsid w:val="00541270"/>
    <w:rsid w:val="005417C3"/>
    <w:rsid w:val="005419B6"/>
    <w:rsid w:val="00541D99"/>
    <w:rsid w:val="00541FB8"/>
    <w:rsid w:val="00541FC6"/>
    <w:rsid w:val="0054260B"/>
    <w:rsid w:val="00542674"/>
    <w:rsid w:val="00542856"/>
    <w:rsid w:val="005428D0"/>
    <w:rsid w:val="00542953"/>
    <w:rsid w:val="00542CC8"/>
    <w:rsid w:val="00542D4C"/>
    <w:rsid w:val="00543B34"/>
    <w:rsid w:val="00543D34"/>
    <w:rsid w:val="00543D63"/>
    <w:rsid w:val="00544118"/>
    <w:rsid w:val="00544251"/>
    <w:rsid w:val="00544520"/>
    <w:rsid w:val="00545331"/>
    <w:rsid w:val="00545398"/>
    <w:rsid w:val="00545ADC"/>
    <w:rsid w:val="00545C6F"/>
    <w:rsid w:val="005460B7"/>
    <w:rsid w:val="005466A6"/>
    <w:rsid w:val="00546EF1"/>
    <w:rsid w:val="00546FCA"/>
    <w:rsid w:val="00547196"/>
    <w:rsid w:val="00547C7B"/>
    <w:rsid w:val="00547C92"/>
    <w:rsid w:val="00550D47"/>
    <w:rsid w:val="00550F47"/>
    <w:rsid w:val="00550FF4"/>
    <w:rsid w:val="00551030"/>
    <w:rsid w:val="0055127A"/>
    <w:rsid w:val="00551C93"/>
    <w:rsid w:val="0055230E"/>
    <w:rsid w:val="005524BC"/>
    <w:rsid w:val="00552BF8"/>
    <w:rsid w:val="00552E3E"/>
    <w:rsid w:val="00552E9D"/>
    <w:rsid w:val="00552F2A"/>
    <w:rsid w:val="00552F46"/>
    <w:rsid w:val="00553A4F"/>
    <w:rsid w:val="00553AE9"/>
    <w:rsid w:val="00553D86"/>
    <w:rsid w:val="00553DD5"/>
    <w:rsid w:val="005546F4"/>
    <w:rsid w:val="005547D1"/>
    <w:rsid w:val="00554AA4"/>
    <w:rsid w:val="00554B4A"/>
    <w:rsid w:val="0055521B"/>
    <w:rsid w:val="0055554B"/>
    <w:rsid w:val="00555B71"/>
    <w:rsid w:val="005560E6"/>
    <w:rsid w:val="00556467"/>
    <w:rsid w:val="0055666A"/>
    <w:rsid w:val="00556D43"/>
    <w:rsid w:val="0055726D"/>
    <w:rsid w:val="005572A4"/>
    <w:rsid w:val="00557429"/>
    <w:rsid w:val="00557A30"/>
    <w:rsid w:val="00557E1F"/>
    <w:rsid w:val="0056012D"/>
    <w:rsid w:val="005607B2"/>
    <w:rsid w:val="00560C57"/>
    <w:rsid w:val="00560C93"/>
    <w:rsid w:val="00560E7E"/>
    <w:rsid w:val="0056170E"/>
    <w:rsid w:val="00561857"/>
    <w:rsid w:val="005618BB"/>
    <w:rsid w:val="005620DE"/>
    <w:rsid w:val="00562153"/>
    <w:rsid w:val="0056271E"/>
    <w:rsid w:val="0056273B"/>
    <w:rsid w:val="00562B72"/>
    <w:rsid w:val="00562E35"/>
    <w:rsid w:val="00562FAD"/>
    <w:rsid w:val="00563150"/>
    <w:rsid w:val="005632CC"/>
    <w:rsid w:val="00563667"/>
    <w:rsid w:val="00563713"/>
    <w:rsid w:val="005638DC"/>
    <w:rsid w:val="00563AE1"/>
    <w:rsid w:val="00563CA0"/>
    <w:rsid w:val="00563DAA"/>
    <w:rsid w:val="005649CC"/>
    <w:rsid w:val="00564A78"/>
    <w:rsid w:val="00564E0A"/>
    <w:rsid w:val="00564F85"/>
    <w:rsid w:val="00565349"/>
    <w:rsid w:val="00565566"/>
    <w:rsid w:val="0056567E"/>
    <w:rsid w:val="005657AE"/>
    <w:rsid w:val="00565941"/>
    <w:rsid w:val="0056607C"/>
    <w:rsid w:val="005660DC"/>
    <w:rsid w:val="00566498"/>
    <w:rsid w:val="0056651E"/>
    <w:rsid w:val="00566550"/>
    <w:rsid w:val="0056668C"/>
    <w:rsid w:val="00567112"/>
    <w:rsid w:val="00567193"/>
    <w:rsid w:val="005679F4"/>
    <w:rsid w:val="00567AA7"/>
    <w:rsid w:val="00567E32"/>
    <w:rsid w:val="005703A5"/>
    <w:rsid w:val="005703F6"/>
    <w:rsid w:val="00570C50"/>
    <w:rsid w:val="005712CD"/>
    <w:rsid w:val="005714A0"/>
    <w:rsid w:val="005714FC"/>
    <w:rsid w:val="0057192C"/>
    <w:rsid w:val="00571A0F"/>
    <w:rsid w:val="0057269F"/>
    <w:rsid w:val="00572AF4"/>
    <w:rsid w:val="00572F4C"/>
    <w:rsid w:val="00573028"/>
    <w:rsid w:val="00573364"/>
    <w:rsid w:val="005737F5"/>
    <w:rsid w:val="00573857"/>
    <w:rsid w:val="005738BF"/>
    <w:rsid w:val="00573AE4"/>
    <w:rsid w:val="00574439"/>
    <w:rsid w:val="00574D23"/>
    <w:rsid w:val="00575872"/>
    <w:rsid w:val="00575DD3"/>
    <w:rsid w:val="005760A0"/>
    <w:rsid w:val="005763BA"/>
    <w:rsid w:val="005767B2"/>
    <w:rsid w:val="00576A8A"/>
    <w:rsid w:val="00576DBA"/>
    <w:rsid w:val="00577053"/>
    <w:rsid w:val="005770D6"/>
    <w:rsid w:val="00577212"/>
    <w:rsid w:val="00577347"/>
    <w:rsid w:val="00577926"/>
    <w:rsid w:val="00577B20"/>
    <w:rsid w:val="0058001B"/>
    <w:rsid w:val="0058051B"/>
    <w:rsid w:val="005805C4"/>
    <w:rsid w:val="0058072A"/>
    <w:rsid w:val="00580B81"/>
    <w:rsid w:val="00580C8F"/>
    <w:rsid w:val="00580F67"/>
    <w:rsid w:val="005812A8"/>
    <w:rsid w:val="00581309"/>
    <w:rsid w:val="005814B3"/>
    <w:rsid w:val="005816C8"/>
    <w:rsid w:val="0058260A"/>
    <w:rsid w:val="00582617"/>
    <w:rsid w:val="00582B6D"/>
    <w:rsid w:val="00582D2A"/>
    <w:rsid w:val="00583282"/>
    <w:rsid w:val="005834C2"/>
    <w:rsid w:val="0058396C"/>
    <w:rsid w:val="00583A37"/>
    <w:rsid w:val="00583DDA"/>
    <w:rsid w:val="00583E4E"/>
    <w:rsid w:val="00584464"/>
    <w:rsid w:val="005844ED"/>
    <w:rsid w:val="00584C75"/>
    <w:rsid w:val="00584DCE"/>
    <w:rsid w:val="00584EC2"/>
    <w:rsid w:val="0058509B"/>
    <w:rsid w:val="00585691"/>
    <w:rsid w:val="00585DF4"/>
    <w:rsid w:val="00586189"/>
    <w:rsid w:val="005873AC"/>
    <w:rsid w:val="005878AD"/>
    <w:rsid w:val="00587D8D"/>
    <w:rsid w:val="00587DBA"/>
    <w:rsid w:val="005908DB"/>
    <w:rsid w:val="00590A91"/>
    <w:rsid w:val="00590B9E"/>
    <w:rsid w:val="0059178E"/>
    <w:rsid w:val="005917DF"/>
    <w:rsid w:val="005918F4"/>
    <w:rsid w:val="005919AC"/>
    <w:rsid w:val="00591DDF"/>
    <w:rsid w:val="00592036"/>
    <w:rsid w:val="005929AB"/>
    <w:rsid w:val="00592B70"/>
    <w:rsid w:val="00593750"/>
    <w:rsid w:val="005939C1"/>
    <w:rsid w:val="005939CA"/>
    <w:rsid w:val="00593A71"/>
    <w:rsid w:val="00593AE7"/>
    <w:rsid w:val="00593C2E"/>
    <w:rsid w:val="005940C7"/>
    <w:rsid w:val="005941D9"/>
    <w:rsid w:val="00594782"/>
    <w:rsid w:val="005948D9"/>
    <w:rsid w:val="00594A76"/>
    <w:rsid w:val="005950D5"/>
    <w:rsid w:val="0059582A"/>
    <w:rsid w:val="005958CB"/>
    <w:rsid w:val="00595956"/>
    <w:rsid w:val="00595D73"/>
    <w:rsid w:val="0059626E"/>
    <w:rsid w:val="00596399"/>
    <w:rsid w:val="005964BF"/>
    <w:rsid w:val="0059650E"/>
    <w:rsid w:val="005965D9"/>
    <w:rsid w:val="00596854"/>
    <w:rsid w:val="00596FBF"/>
    <w:rsid w:val="0059719F"/>
    <w:rsid w:val="00597A65"/>
    <w:rsid w:val="005A00F6"/>
    <w:rsid w:val="005A082C"/>
    <w:rsid w:val="005A0D21"/>
    <w:rsid w:val="005A1083"/>
    <w:rsid w:val="005A1338"/>
    <w:rsid w:val="005A140A"/>
    <w:rsid w:val="005A250D"/>
    <w:rsid w:val="005A2916"/>
    <w:rsid w:val="005A2B33"/>
    <w:rsid w:val="005A353D"/>
    <w:rsid w:val="005A3620"/>
    <w:rsid w:val="005A3A78"/>
    <w:rsid w:val="005A3C1E"/>
    <w:rsid w:val="005A3DAB"/>
    <w:rsid w:val="005A3FC8"/>
    <w:rsid w:val="005A410A"/>
    <w:rsid w:val="005A42C6"/>
    <w:rsid w:val="005A452E"/>
    <w:rsid w:val="005A4A45"/>
    <w:rsid w:val="005A4B55"/>
    <w:rsid w:val="005A4CFB"/>
    <w:rsid w:val="005A5270"/>
    <w:rsid w:val="005A549A"/>
    <w:rsid w:val="005A5500"/>
    <w:rsid w:val="005A554A"/>
    <w:rsid w:val="005A5831"/>
    <w:rsid w:val="005A5951"/>
    <w:rsid w:val="005A5FD3"/>
    <w:rsid w:val="005A6613"/>
    <w:rsid w:val="005A6666"/>
    <w:rsid w:val="005A6A70"/>
    <w:rsid w:val="005A6A9A"/>
    <w:rsid w:val="005A6B3B"/>
    <w:rsid w:val="005A6C35"/>
    <w:rsid w:val="005A700F"/>
    <w:rsid w:val="005A724E"/>
    <w:rsid w:val="005A7861"/>
    <w:rsid w:val="005A78AD"/>
    <w:rsid w:val="005A7E0A"/>
    <w:rsid w:val="005A7EA4"/>
    <w:rsid w:val="005A7F51"/>
    <w:rsid w:val="005B03E0"/>
    <w:rsid w:val="005B05E1"/>
    <w:rsid w:val="005B0711"/>
    <w:rsid w:val="005B0944"/>
    <w:rsid w:val="005B1120"/>
    <w:rsid w:val="005B1395"/>
    <w:rsid w:val="005B1A2C"/>
    <w:rsid w:val="005B1F36"/>
    <w:rsid w:val="005B25CA"/>
    <w:rsid w:val="005B2A70"/>
    <w:rsid w:val="005B2C4B"/>
    <w:rsid w:val="005B2F75"/>
    <w:rsid w:val="005B38D3"/>
    <w:rsid w:val="005B3973"/>
    <w:rsid w:val="005B3B8A"/>
    <w:rsid w:val="005B3FA1"/>
    <w:rsid w:val="005B4124"/>
    <w:rsid w:val="005B414B"/>
    <w:rsid w:val="005B43B1"/>
    <w:rsid w:val="005B43F3"/>
    <w:rsid w:val="005B4731"/>
    <w:rsid w:val="005B4BEA"/>
    <w:rsid w:val="005B4D9E"/>
    <w:rsid w:val="005B5585"/>
    <w:rsid w:val="005B5614"/>
    <w:rsid w:val="005B589F"/>
    <w:rsid w:val="005B605F"/>
    <w:rsid w:val="005B64E6"/>
    <w:rsid w:val="005B6641"/>
    <w:rsid w:val="005B69C0"/>
    <w:rsid w:val="005B7159"/>
    <w:rsid w:val="005B718D"/>
    <w:rsid w:val="005B73B5"/>
    <w:rsid w:val="005C054C"/>
    <w:rsid w:val="005C08F8"/>
    <w:rsid w:val="005C0C04"/>
    <w:rsid w:val="005C0C87"/>
    <w:rsid w:val="005C102B"/>
    <w:rsid w:val="005C1336"/>
    <w:rsid w:val="005C1464"/>
    <w:rsid w:val="005C2211"/>
    <w:rsid w:val="005C22F1"/>
    <w:rsid w:val="005C2351"/>
    <w:rsid w:val="005C2575"/>
    <w:rsid w:val="005C2982"/>
    <w:rsid w:val="005C3074"/>
    <w:rsid w:val="005C3619"/>
    <w:rsid w:val="005C3641"/>
    <w:rsid w:val="005C364A"/>
    <w:rsid w:val="005C3782"/>
    <w:rsid w:val="005C46E3"/>
    <w:rsid w:val="005C473D"/>
    <w:rsid w:val="005C4754"/>
    <w:rsid w:val="005C4CAB"/>
    <w:rsid w:val="005C5B96"/>
    <w:rsid w:val="005C5E7C"/>
    <w:rsid w:val="005C6AF4"/>
    <w:rsid w:val="005C6B94"/>
    <w:rsid w:val="005C70EF"/>
    <w:rsid w:val="005C71B1"/>
    <w:rsid w:val="005C7250"/>
    <w:rsid w:val="005C73BC"/>
    <w:rsid w:val="005C76BB"/>
    <w:rsid w:val="005C77A3"/>
    <w:rsid w:val="005C787F"/>
    <w:rsid w:val="005C7978"/>
    <w:rsid w:val="005C7A63"/>
    <w:rsid w:val="005C7C5F"/>
    <w:rsid w:val="005D0347"/>
    <w:rsid w:val="005D09AA"/>
    <w:rsid w:val="005D0FB9"/>
    <w:rsid w:val="005D1012"/>
    <w:rsid w:val="005D14E7"/>
    <w:rsid w:val="005D1737"/>
    <w:rsid w:val="005D1AA6"/>
    <w:rsid w:val="005D1BAA"/>
    <w:rsid w:val="005D1C0D"/>
    <w:rsid w:val="005D1C18"/>
    <w:rsid w:val="005D1CBD"/>
    <w:rsid w:val="005D1E07"/>
    <w:rsid w:val="005D22EE"/>
    <w:rsid w:val="005D2A55"/>
    <w:rsid w:val="005D2BC8"/>
    <w:rsid w:val="005D2D87"/>
    <w:rsid w:val="005D35BF"/>
    <w:rsid w:val="005D3803"/>
    <w:rsid w:val="005D3B0C"/>
    <w:rsid w:val="005D3D8A"/>
    <w:rsid w:val="005D44E0"/>
    <w:rsid w:val="005D4600"/>
    <w:rsid w:val="005D52A3"/>
    <w:rsid w:val="005D57E3"/>
    <w:rsid w:val="005D5BD3"/>
    <w:rsid w:val="005D5D21"/>
    <w:rsid w:val="005D6086"/>
    <w:rsid w:val="005D61FE"/>
    <w:rsid w:val="005D626C"/>
    <w:rsid w:val="005D6388"/>
    <w:rsid w:val="005D6438"/>
    <w:rsid w:val="005D6481"/>
    <w:rsid w:val="005D669B"/>
    <w:rsid w:val="005D6BDD"/>
    <w:rsid w:val="005D751C"/>
    <w:rsid w:val="005D7743"/>
    <w:rsid w:val="005D7997"/>
    <w:rsid w:val="005D7C01"/>
    <w:rsid w:val="005D7FE3"/>
    <w:rsid w:val="005E0E6E"/>
    <w:rsid w:val="005E1041"/>
    <w:rsid w:val="005E10FA"/>
    <w:rsid w:val="005E16F0"/>
    <w:rsid w:val="005E174D"/>
    <w:rsid w:val="005E1C1A"/>
    <w:rsid w:val="005E1CAE"/>
    <w:rsid w:val="005E1D16"/>
    <w:rsid w:val="005E2E6A"/>
    <w:rsid w:val="005E3530"/>
    <w:rsid w:val="005E3AF3"/>
    <w:rsid w:val="005E3B49"/>
    <w:rsid w:val="005E3EB5"/>
    <w:rsid w:val="005E40E3"/>
    <w:rsid w:val="005E428D"/>
    <w:rsid w:val="005E49CC"/>
    <w:rsid w:val="005E4EF5"/>
    <w:rsid w:val="005E4F9A"/>
    <w:rsid w:val="005E5028"/>
    <w:rsid w:val="005E5560"/>
    <w:rsid w:val="005E565A"/>
    <w:rsid w:val="005E5C47"/>
    <w:rsid w:val="005E602D"/>
    <w:rsid w:val="005E63CB"/>
    <w:rsid w:val="005E659E"/>
    <w:rsid w:val="005E6693"/>
    <w:rsid w:val="005E7903"/>
    <w:rsid w:val="005E7F50"/>
    <w:rsid w:val="005F0483"/>
    <w:rsid w:val="005F0561"/>
    <w:rsid w:val="005F092B"/>
    <w:rsid w:val="005F0956"/>
    <w:rsid w:val="005F14FC"/>
    <w:rsid w:val="005F1B41"/>
    <w:rsid w:val="005F29B1"/>
    <w:rsid w:val="005F2E33"/>
    <w:rsid w:val="005F379F"/>
    <w:rsid w:val="005F3CA8"/>
    <w:rsid w:val="005F3DCC"/>
    <w:rsid w:val="005F3E48"/>
    <w:rsid w:val="005F4247"/>
    <w:rsid w:val="005F4A60"/>
    <w:rsid w:val="005F4BE4"/>
    <w:rsid w:val="005F4CAB"/>
    <w:rsid w:val="005F587E"/>
    <w:rsid w:val="005F5AC6"/>
    <w:rsid w:val="005F5DD7"/>
    <w:rsid w:val="005F65FD"/>
    <w:rsid w:val="005F6641"/>
    <w:rsid w:val="005F6781"/>
    <w:rsid w:val="005F6CDC"/>
    <w:rsid w:val="005F77C1"/>
    <w:rsid w:val="005F792F"/>
    <w:rsid w:val="005F7B8A"/>
    <w:rsid w:val="005F7DB5"/>
    <w:rsid w:val="005F7FC9"/>
    <w:rsid w:val="00600081"/>
    <w:rsid w:val="006003DA"/>
    <w:rsid w:val="00600577"/>
    <w:rsid w:val="006005DE"/>
    <w:rsid w:val="0060090B"/>
    <w:rsid w:val="006009AE"/>
    <w:rsid w:val="00600EFB"/>
    <w:rsid w:val="0060117E"/>
    <w:rsid w:val="006011AC"/>
    <w:rsid w:val="00601235"/>
    <w:rsid w:val="00601244"/>
    <w:rsid w:val="00601288"/>
    <w:rsid w:val="00601A2D"/>
    <w:rsid w:val="00602150"/>
    <w:rsid w:val="00602403"/>
    <w:rsid w:val="006026B4"/>
    <w:rsid w:val="00602A98"/>
    <w:rsid w:val="00602BBC"/>
    <w:rsid w:val="00602BE1"/>
    <w:rsid w:val="00602CC1"/>
    <w:rsid w:val="00602CF5"/>
    <w:rsid w:val="00602FC2"/>
    <w:rsid w:val="006030A2"/>
    <w:rsid w:val="00603156"/>
    <w:rsid w:val="0060324F"/>
    <w:rsid w:val="0060348F"/>
    <w:rsid w:val="0060393E"/>
    <w:rsid w:val="00603A23"/>
    <w:rsid w:val="00603A51"/>
    <w:rsid w:val="00603D59"/>
    <w:rsid w:val="006043D7"/>
    <w:rsid w:val="006045D7"/>
    <w:rsid w:val="006046DC"/>
    <w:rsid w:val="00604789"/>
    <w:rsid w:val="00604F48"/>
    <w:rsid w:val="00604FA6"/>
    <w:rsid w:val="00605012"/>
    <w:rsid w:val="006052AE"/>
    <w:rsid w:val="0060542A"/>
    <w:rsid w:val="00605540"/>
    <w:rsid w:val="0060567D"/>
    <w:rsid w:val="00605A31"/>
    <w:rsid w:val="00606681"/>
    <w:rsid w:val="00606B30"/>
    <w:rsid w:val="00606EC7"/>
    <w:rsid w:val="006071F7"/>
    <w:rsid w:val="00607569"/>
    <w:rsid w:val="00610428"/>
    <w:rsid w:val="006106C4"/>
    <w:rsid w:val="00610AB0"/>
    <w:rsid w:val="00610B62"/>
    <w:rsid w:val="00610BE2"/>
    <w:rsid w:val="00610C2A"/>
    <w:rsid w:val="00610FD1"/>
    <w:rsid w:val="00611479"/>
    <w:rsid w:val="00611CAC"/>
    <w:rsid w:val="00611D91"/>
    <w:rsid w:val="00611EBA"/>
    <w:rsid w:val="00611F71"/>
    <w:rsid w:val="0061203A"/>
    <w:rsid w:val="00612E84"/>
    <w:rsid w:val="00613481"/>
    <w:rsid w:val="006135E9"/>
    <w:rsid w:val="00613630"/>
    <w:rsid w:val="0061368F"/>
    <w:rsid w:val="00613D1E"/>
    <w:rsid w:val="00614325"/>
    <w:rsid w:val="00615080"/>
    <w:rsid w:val="006156D9"/>
    <w:rsid w:val="00615909"/>
    <w:rsid w:val="00615FC9"/>
    <w:rsid w:val="0061626F"/>
    <w:rsid w:val="006163FC"/>
    <w:rsid w:val="006164D6"/>
    <w:rsid w:val="00616D94"/>
    <w:rsid w:val="00616ECC"/>
    <w:rsid w:val="0061730F"/>
    <w:rsid w:val="00617C6E"/>
    <w:rsid w:val="00617CBC"/>
    <w:rsid w:val="00617F60"/>
    <w:rsid w:val="0062090D"/>
    <w:rsid w:val="00620CBC"/>
    <w:rsid w:val="0062148B"/>
    <w:rsid w:val="0062170C"/>
    <w:rsid w:val="00621A27"/>
    <w:rsid w:val="0062262A"/>
    <w:rsid w:val="00622A27"/>
    <w:rsid w:val="00622C33"/>
    <w:rsid w:val="00622F5B"/>
    <w:rsid w:val="00622F73"/>
    <w:rsid w:val="0062316E"/>
    <w:rsid w:val="0062345E"/>
    <w:rsid w:val="006238BC"/>
    <w:rsid w:val="00623FF2"/>
    <w:rsid w:val="00624007"/>
    <w:rsid w:val="006245BF"/>
    <w:rsid w:val="00624D9D"/>
    <w:rsid w:val="00624F59"/>
    <w:rsid w:val="006252F3"/>
    <w:rsid w:val="006255D5"/>
    <w:rsid w:val="00625682"/>
    <w:rsid w:val="006258FF"/>
    <w:rsid w:val="0062624D"/>
    <w:rsid w:val="0062639C"/>
    <w:rsid w:val="00626EF4"/>
    <w:rsid w:val="00627477"/>
    <w:rsid w:val="00627AF7"/>
    <w:rsid w:val="00627B48"/>
    <w:rsid w:val="00627E10"/>
    <w:rsid w:val="00630130"/>
    <w:rsid w:val="00630206"/>
    <w:rsid w:val="00630448"/>
    <w:rsid w:val="00630478"/>
    <w:rsid w:val="00630834"/>
    <w:rsid w:val="00630FE9"/>
    <w:rsid w:val="00631187"/>
    <w:rsid w:val="00631959"/>
    <w:rsid w:val="00631A11"/>
    <w:rsid w:val="00631A5A"/>
    <w:rsid w:val="006326C1"/>
    <w:rsid w:val="0063278E"/>
    <w:rsid w:val="00632B11"/>
    <w:rsid w:val="00632C04"/>
    <w:rsid w:val="00632CC0"/>
    <w:rsid w:val="00633242"/>
    <w:rsid w:val="00633B86"/>
    <w:rsid w:val="0063427C"/>
    <w:rsid w:val="0063429C"/>
    <w:rsid w:val="006342B7"/>
    <w:rsid w:val="00634CBB"/>
    <w:rsid w:val="00634FD8"/>
    <w:rsid w:val="006353A9"/>
    <w:rsid w:val="00635B4B"/>
    <w:rsid w:val="00635BA9"/>
    <w:rsid w:val="0063604A"/>
    <w:rsid w:val="006360BE"/>
    <w:rsid w:val="00636254"/>
    <w:rsid w:val="0063646D"/>
    <w:rsid w:val="006364C6"/>
    <w:rsid w:val="00636907"/>
    <w:rsid w:val="00636AF6"/>
    <w:rsid w:val="00636CAD"/>
    <w:rsid w:val="00636D4B"/>
    <w:rsid w:val="00637D64"/>
    <w:rsid w:val="00637FCC"/>
    <w:rsid w:val="0064087C"/>
    <w:rsid w:val="00640F7D"/>
    <w:rsid w:val="006415AA"/>
    <w:rsid w:val="006417DA"/>
    <w:rsid w:val="00641AB5"/>
    <w:rsid w:val="00642023"/>
    <w:rsid w:val="0064263B"/>
    <w:rsid w:val="00642786"/>
    <w:rsid w:val="00642B1B"/>
    <w:rsid w:val="00642C6B"/>
    <w:rsid w:val="0064317D"/>
    <w:rsid w:val="00643474"/>
    <w:rsid w:val="00643AC9"/>
    <w:rsid w:val="00643BAC"/>
    <w:rsid w:val="00644089"/>
    <w:rsid w:val="00644279"/>
    <w:rsid w:val="00644568"/>
    <w:rsid w:val="00644B5E"/>
    <w:rsid w:val="00644D3C"/>
    <w:rsid w:val="00644F06"/>
    <w:rsid w:val="006453AE"/>
    <w:rsid w:val="00645521"/>
    <w:rsid w:val="00645738"/>
    <w:rsid w:val="006457FF"/>
    <w:rsid w:val="00645D23"/>
    <w:rsid w:val="00645E6F"/>
    <w:rsid w:val="00645EC5"/>
    <w:rsid w:val="006468AD"/>
    <w:rsid w:val="00646BCD"/>
    <w:rsid w:val="00646F6A"/>
    <w:rsid w:val="00647201"/>
    <w:rsid w:val="0064731A"/>
    <w:rsid w:val="006473A0"/>
    <w:rsid w:val="00647A4C"/>
    <w:rsid w:val="00650233"/>
    <w:rsid w:val="006502A8"/>
    <w:rsid w:val="006503CD"/>
    <w:rsid w:val="00650670"/>
    <w:rsid w:val="00650B43"/>
    <w:rsid w:val="0065106C"/>
    <w:rsid w:val="00651493"/>
    <w:rsid w:val="006515FE"/>
    <w:rsid w:val="006516CB"/>
    <w:rsid w:val="006518DD"/>
    <w:rsid w:val="00651A0C"/>
    <w:rsid w:val="00651A9E"/>
    <w:rsid w:val="00651B5B"/>
    <w:rsid w:val="00652EC2"/>
    <w:rsid w:val="00652F2C"/>
    <w:rsid w:val="00652FBB"/>
    <w:rsid w:val="00653E04"/>
    <w:rsid w:val="00654090"/>
    <w:rsid w:val="00654864"/>
    <w:rsid w:val="00654BAA"/>
    <w:rsid w:val="00654F1E"/>
    <w:rsid w:val="00654FD8"/>
    <w:rsid w:val="00655232"/>
    <w:rsid w:val="00655477"/>
    <w:rsid w:val="006556A3"/>
    <w:rsid w:val="00655A39"/>
    <w:rsid w:val="006560A0"/>
    <w:rsid w:val="00656272"/>
    <w:rsid w:val="00656429"/>
    <w:rsid w:val="00656455"/>
    <w:rsid w:val="0065668E"/>
    <w:rsid w:val="00656738"/>
    <w:rsid w:val="00656753"/>
    <w:rsid w:val="00656947"/>
    <w:rsid w:val="00656DBB"/>
    <w:rsid w:val="00656F36"/>
    <w:rsid w:val="0065705F"/>
    <w:rsid w:val="00657816"/>
    <w:rsid w:val="00657951"/>
    <w:rsid w:val="00657E0F"/>
    <w:rsid w:val="00657F8C"/>
    <w:rsid w:val="00660882"/>
    <w:rsid w:val="00660BC7"/>
    <w:rsid w:val="00661410"/>
    <w:rsid w:val="00661483"/>
    <w:rsid w:val="00661AAD"/>
    <w:rsid w:val="00661BC4"/>
    <w:rsid w:val="00661E6A"/>
    <w:rsid w:val="0066225B"/>
    <w:rsid w:val="00662411"/>
    <w:rsid w:val="00662B51"/>
    <w:rsid w:val="00662C93"/>
    <w:rsid w:val="00662E47"/>
    <w:rsid w:val="00663275"/>
    <w:rsid w:val="00663411"/>
    <w:rsid w:val="006638DB"/>
    <w:rsid w:val="006638F5"/>
    <w:rsid w:val="00663A13"/>
    <w:rsid w:val="00663AC7"/>
    <w:rsid w:val="00664356"/>
    <w:rsid w:val="006643C7"/>
    <w:rsid w:val="00664886"/>
    <w:rsid w:val="00664EC6"/>
    <w:rsid w:val="006651CF"/>
    <w:rsid w:val="006658FB"/>
    <w:rsid w:val="00665BBA"/>
    <w:rsid w:val="00665CFB"/>
    <w:rsid w:val="006660D5"/>
    <w:rsid w:val="00666D0F"/>
    <w:rsid w:val="00666FAF"/>
    <w:rsid w:val="006678D4"/>
    <w:rsid w:val="00667B0D"/>
    <w:rsid w:val="00667CF9"/>
    <w:rsid w:val="00667E15"/>
    <w:rsid w:val="00667E53"/>
    <w:rsid w:val="00670508"/>
    <w:rsid w:val="00670BF8"/>
    <w:rsid w:val="00670D1D"/>
    <w:rsid w:val="00670D24"/>
    <w:rsid w:val="00670D9A"/>
    <w:rsid w:val="00670F59"/>
    <w:rsid w:val="006719A3"/>
    <w:rsid w:val="006719CF"/>
    <w:rsid w:val="006724F3"/>
    <w:rsid w:val="00672FEE"/>
    <w:rsid w:val="006730A2"/>
    <w:rsid w:val="00673285"/>
    <w:rsid w:val="00673333"/>
    <w:rsid w:val="006736BF"/>
    <w:rsid w:val="00673E73"/>
    <w:rsid w:val="00674188"/>
    <w:rsid w:val="006742DA"/>
    <w:rsid w:val="006744B5"/>
    <w:rsid w:val="006746C3"/>
    <w:rsid w:val="0067488A"/>
    <w:rsid w:val="006751DA"/>
    <w:rsid w:val="006752B8"/>
    <w:rsid w:val="006752F6"/>
    <w:rsid w:val="0067561B"/>
    <w:rsid w:val="00675718"/>
    <w:rsid w:val="00675B20"/>
    <w:rsid w:val="00675F8A"/>
    <w:rsid w:val="00676764"/>
    <w:rsid w:val="006768C8"/>
    <w:rsid w:val="00677413"/>
    <w:rsid w:val="00677462"/>
    <w:rsid w:val="006776AF"/>
    <w:rsid w:val="0067778E"/>
    <w:rsid w:val="00677D51"/>
    <w:rsid w:val="00677EC2"/>
    <w:rsid w:val="0068077D"/>
    <w:rsid w:val="00680A6E"/>
    <w:rsid w:val="0068114D"/>
    <w:rsid w:val="0068115C"/>
    <w:rsid w:val="00681188"/>
    <w:rsid w:val="00681413"/>
    <w:rsid w:val="00681969"/>
    <w:rsid w:val="00681D69"/>
    <w:rsid w:val="0068207F"/>
    <w:rsid w:val="00682691"/>
    <w:rsid w:val="006826CE"/>
    <w:rsid w:val="0068278A"/>
    <w:rsid w:val="00682A21"/>
    <w:rsid w:val="00682EE2"/>
    <w:rsid w:val="00682EF1"/>
    <w:rsid w:val="00683429"/>
    <w:rsid w:val="00683AB1"/>
    <w:rsid w:val="00683EDD"/>
    <w:rsid w:val="00684608"/>
    <w:rsid w:val="00684C1D"/>
    <w:rsid w:val="006854CF"/>
    <w:rsid w:val="00686485"/>
    <w:rsid w:val="00686A04"/>
    <w:rsid w:val="00686B68"/>
    <w:rsid w:val="00686C14"/>
    <w:rsid w:val="00690300"/>
    <w:rsid w:val="00690466"/>
    <w:rsid w:val="006904B3"/>
    <w:rsid w:val="006909B4"/>
    <w:rsid w:val="00690A1C"/>
    <w:rsid w:val="00690C7D"/>
    <w:rsid w:val="00690F51"/>
    <w:rsid w:val="00691412"/>
    <w:rsid w:val="006915C6"/>
    <w:rsid w:val="00691C3C"/>
    <w:rsid w:val="00691DAD"/>
    <w:rsid w:val="00692271"/>
    <w:rsid w:val="00692336"/>
    <w:rsid w:val="00692398"/>
    <w:rsid w:val="00692857"/>
    <w:rsid w:val="00692E6D"/>
    <w:rsid w:val="00692F19"/>
    <w:rsid w:val="00692F21"/>
    <w:rsid w:val="00693150"/>
    <w:rsid w:val="006936F6"/>
    <w:rsid w:val="0069373F"/>
    <w:rsid w:val="00693D60"/>
    <w:rsid w:val="00694678"/>
    <w:rsid w:val="00694700"/>
    <w:rsid w:val="00694A16"/>
    <w:rsid w:val="00694C9E"/>
    <w:rsid w:val="00694D69"/>
    <w:rsid w:val="00695365"/>
    <w:rsid w:val="00695684"/>
    <w:rsid w:val="00695AD5"/>
    <w:rsid w:val="00695B43"/>
    <w:rsid w:val="0069641D"/>
    <w:rsid w:val="00696799"/>
    <w:rsid w:val="00696F43"/>
    <w:rsid w:val="00696FA8"/>
    <w:rsid w:val="006978DF"/>
    <w:rsid w:val="006A0510"/>
    <w:rsid w:val="006A105D"/>
    <w:rsid w:val="006A1254"/>
    <w:rsid w:val="006A12C7"/>
    <w:rsid w:val="006A1EC4"/>
    <w:rsid w:val="006A1FF4"/>
    <w:rsid w:val="006A214A"/>
    <w:rsid w:val="006A23CB"/>
    <w:rsid w:val="006A29D2"/>
    <w:rsid w:val="006A2D87"/>
    <w:rsid w:val="006A31A4"/>
    <w:rsid w:val="006A35C5"/>
    <w:rsid w:val="006A46C0"/>
    <w:rsid w:val="006A4CB5"/>
    <w:rsid w:val="006A5521"/>
    <w:rsid w:val="006A584D"/>
    <w:rsid w:val="006A5ED9"/>
    <w:rsid w:val="006A6922"/>
    <w:rsid w:val="006A6B99"/>
    <w:rsid w:val="006A73C5"/>
    <w:rsid w:val="006A776D"/>
    <w:rsid w:val="006A7842"/>
    <w:rsid w:val="006B01C8"/>
    <w:rsid w:val="006B04A4"/>
    <w:rsid w:val="006B093B"/>
    <w:rsid w:val="006B0A14"/>
    <w:rsid w:val="006B0C27"/>
    <w:rsid w:val="006B134E"/>
    <w:rsid w:val="006B14A6"/>
    <w:rsid w:val="006B1907"/>
    <w:rsid w:val="006B1F7B"/>
    <w:rsid w:val="006B2007"/>
    <w:rsid w:val="006B24A2"/>
    <w:rsid w:val="006B294A"/>
    <w:rsid w:val="006B3A53"/>
    <w:rsid w:val="006B40A3"/>
    <w:rsid w:val="006B4172"/>
    <w:rsid w:val="006B4351"/>
    <w:rsid w:val="006B47AD"/>
    <w:rsid w:val="006B4B6D"/>
    <w:rsid w:val="006B4CFA"/>
    <w:rsid w:val="006B4EA1"/>
    <w:rsid w:val="006B4F5E"/>
    <w:rsid w:val="006B5491"/>
    <w:rsid w:val="006B5906"/>
    <w:rsid w:val="006B5D4B"/>
    <w:rsid w:val="006B5E40"/>
    <w:rsid w:val="006B5F7C"/>
    <w:rsid w:val="006B610B"/>
    <w:rsid w:val="006B64EB"/>
    <w:rsid w:val="006B67CA"/>
    <w:rsid w:val="006B686B"/>
    <w:rsid w:val="006B6976"/>
    <w:rsid w:val="006B6C07"/>
    <w:rsid w:val="006B6D99"/>
    <w:rsid w:val="006B7656"/>
    <w:rsid w:val="006B7813"/>
    <w:rsid w:val="006B7C7F"/>
    <w:rsid w:val="006B7F72"/>
    <w:rsid w:val="006C03FC"/>
    <w:rsid w:val="006C0688"/>
    <w:rsid w:val="006C0806"/>
    <w:rsid w:val="006C1165"/>
    <w:rsid w:val="006C11C6"/>
    <w:rsid w:val="006C1482"/>
    <w:rsid w:val="006C1DB0"/>
    <w:rsid w:val="006C1E1A"/>
    <w:rsid w:val="006C26EF"/>
    <w:rsid w:val="006C34E7"/>
    <w:rsid w:val="006C38B0"/>
    <w:rsid w:val="006C3DB9"/>
    <w:rsid w:val="006C43D3"/>
    <w:rsid w:val="006C44EF"/>
    <w:rsid w:val="006C4A9E"/>
    <w:rsid w:val="006C4AA2"/>
    <w:rsid w:val="006C5B97"/>
    <w:rsid w:val="006C5CD7"/>
    <w:rsid w:val="006C6038"/>
    <w:rsid w:val="006C61D0"/>
    <w:rsid w:val="006C6204"/>
    <w:rsid w:val="006C6236"/>
    <w:rsid w:val="006C63C2"/>
    <w:rsid w:val="006C66A9"/>
    <w:rsid w:val="006C6993"/>
    <w:rsid w:val="006C7387"/>
    <w:rsid w:val="006C7543"/>
    <w:rsid w:val="006C7766"/>
    <w:rsid w:val="006C7C3A"/>
    <w:rsid w:val="006C7DC3"/>
    <w:rsid w:val="006C7E7B"/>
    <w:rsid w:val="006D0003"/>
    <w:rsid w:val="006D0500"/>
    <w:rsid w:val="006D0777"/>
    <w:rsid w:val="006D0917"/>
    <w:rsid w:val="006D0FEA"/>
    <w:rsid w:val="006D17D2"/>
    <w:rsid w:val="006D1945"/>
    <w:rsid w:val="006D1B86"/>
    <w:rsid w:val="006D1BB7"/>
    <w:rsid w:val="006D1BD4"/>
    <w:rsid w:val="006D2048"/>
    <w:rsid w:val="006D26C0"/>
    <w:rsid w:val="006D2FA7"/>
    <w:rsid w:val="006D3439"/>
    <w:rsid w:val="006D392C"/>
    <w:rsid w:val="006D3977"/>
    <w:rsid w:val="006D44A7"/>
    <w:rsid w:val="006D4907"/>
    <w:rsid w:val="006D4977"/>
    <w:rsid w:val="006D4C77"/>
    <w:rsid w:val="006D54AD"/>
    <w:rsid w:val="006D595C"/>
    <w:rsid w:val="006D5BC2"/>
    <w:rsid w:val="006D5D99"/>
    <w:rsid w:val="006D5DD2"/>
    <w:rsid w:val="006D645F"/>
    <w:rsid w:val="006D6ADE"/>
    <w:rsid w:val="006D6B45"/>
    <w:rsid w:val="006D6D9B"/>
    <w:rsid w:val="006D6DF7"/>
    <w:rsid w:val="006D716E"/>
    <w:rsid w:val="006D7F14"/>
    <w:rsid w:val="006E022F"/>
    <w:rsid w:val="006E05C4"/>
    <w:rsid w:val="006E09F8"/>
    <w:rsid w:val="006E0B31"/>
    <w:rsid w:val="006E0C40"/>
    <w:rsid w:val="006E0D71"/>
    <w:rsid w:val="006E0E56"/>
    <w:rsid w:val="006E1697"/>
    <w:rsid w:val="006E1709"/>
    <w:rsid w:val="006E1A01"/>
    <w:rsid w:val="006E200E"/>
    <w:rsid w:val="006E21CE"/>
    <w:rsid w:val="006E23B0"/>
    <w:rsid w:val="006E2559"/>
    <w:rsid w:val="006E2E36"/>
    <w:rsid w:val="006E3396"/>
    <w:rsid w:val="006E3431"/>
    <w:rsid w:val="006E35BC"/>
    <w:rsid w:val="006E380F"/>
    <w:rsid w:val="006E38C2"/>
    <w:rsid w:val="006E3B0F"/>
    <w:rsid w:val="006E3EE2"/>
    <w:rsid w:val="006E431B"/>
    <w:rsid w:val="006E455F"/>
    <w:rsid w:val="006E5254"/>
    <w:rsid w:val="006E53C5"/>
    <w:rsid w:val="006E569F"/>
    <w:rsid w:val="006E57CD"/>
    <w:rsid w:val="006E5807"/>
    <w:rsid w:val="006E69B7"/>
    <w:rsid w:val="006E6D80"/>
    <w:rsid w:val="006E714F"/>
    <w:rsid w:val="006E71B0"/>
    <w:rsid w:val="006E7B31"/>
    <w:rsid w:val="006E7E2E"/>
    <w:rsid w:val="006F0160"/>
    <w:rsid w:val="006F0477"/>
    <w:rsid w:val="006F087C"/>
    <w:rsid w:val="006F0BEE"/>
    <w:rsid w:val="006F0C68"/>
    <w:rsid w:val="006F1016"/>
    <w:rsid w:val="006F10C3"/>
    <w:rsid w:val="006F1247"/>
    <w:rsid w:val="006F1B16"/>
    <w:rsid w:val="006F224B"/>
    <w:rsid w:val="006F2753"/>
    <w:rsid w:val="006F27FE"/>
    <w:rsid w:val="006F295C"/>
    <w:rsid w:val="006F2DBA"/>
    <w:rsid w:val="006F34F2"/>
    <w:rsid w:val="006F366E"/>
    <w:rsid w:val="006F3687"/>
    <w:rsid w:val="006F36A1"/>
    <w:rsid w:val="006F3947"/>
    <w:rsid w:val="006F3A5A"/>
    <w:rsid w:val="006F3B15"/>
    <w:rsid w:val="006F3CC5"/>
    <w:rsid w:val="006F3EF2"/>
    <w:rsid w:val="006F4B02"/>
    <w:rsid w:val="006F5093"/>
    <w:rsid w:val="006F5C1A"/>
    <w:rsid w:val="006F6286"/>
    <w:rsid w:val="006F638D"/>
    <w:rsid w:val="006F69A9"/>
    <w:rsid w:val="006F69BA"/>
    <w:rsid w:val="006F6A55"/>
    <w:rsid w:val="006F6C19"/>
    <w:rsid w:val="006F6DA2"/>
    <w:rsid w:val="006F77F4"/>
    <w:rsid w:val="006F7D4D"/>
    <w:rsid w:val="006F7DE7"/>
    <w:rsid w:val="006F7E5E"/>
    <w:rsid w:val="006F7EE2"/>
    <w:rsid w:val="007001EF"/>
    <w:rsid w:val="007008D8"/>
    <w:rsid w:val="00700D5B"/>
    <w:rsid w:val="00701545"/>
    <w:rsid w:val="007017F8"/>
    <w:rsid w:val="00701FA6"/>
    <w:rsid w:val="00702314"/>
    <w:rsid w:val="00702376"/>
    <w:rsid w:val="00702A3D"/>
    <w:rsid w:val="00702BEB"/>
    <w:rsid w:val="0070334F"/>
    <w:rsid w:val="00703672"/>
    <w:rsid w:val="00703BB1"/>
    <w:rsid w:val="00703F87"/>
    <w:rsid w:val="007040CF"/>
    <w:rsid w:val="007041F9"/>
    <w:rsid w:val="0070466C"/>
    <w:rsid w:val="00704917"/>
    <w:rsid w:val="00704F77"/>
    <w:rsid w:val="007051CD"/>
    <w:rsid w:val="00705239"/>
    <w:rsid w:val="0070528B"/>
    <w:rsid w:val="007061E4"/>
    <w:rsid w:val="0070632E"/>
    <w:rsid w:val="00706B34"/>
    <w:rsid w:val="00706EDB"/>
    <w:rsid w:val="00707B98"/>
    <w:rsid w:val="00707CC0"/>
    <w:rsid w:val="00707F00"/>
    <w:rsid w:val="00710242"/>
    <w:rsid w:val="00710358"/>
    <w:rsid w:val="00710785"/>
    <w:rsid w:val="00711AE0"/>
    <w:rsid w:val="00711C17"/>
    <w:rsid w:val="00712163"/>
    <w:rsid w:val="0071287E"/>
    <w:rsid w:val="00712F55"/>
    <w:rsid w:val="007137BD"/>
    <w:rsid w:val="00713C18"/>
    <w:rsid w:val="00713E2B"/>
    <w:rsid w:val="00713F4F"/>
    <w:rsid w:val="00714231"/>
    <w:rsid w:val="00714636"/>
    <w:rsid w:val="0071527C"/>
    <w:rsid w:val="007158ED"/>
    <w:rsid w:val="00716028"/>
    <w:rsid w:val="0071607F"/>
    <w:rsid w:val="0071634E"/>
    <w:rsid w:val="0071696B"/>
    <w:rsid w:val="007169A4"/>
    <w:rsid w:val="007169F9"/>
    <w:rsid w:val="00717DF4"/>
    <w:rsid w:val="007200D4"/>
    <w:rsid w:val="00720689"/>
    <w:rsid w:val="00720740"/>
    <w:rsid w:val="007208AF"/>
    <w:rsid w:val="00720BB7"/>
    <w:rsid w:val="00720C51"/>
    <w:rsid w:val="00721A30"/>
    <w:rsid w:val="00721CB7"/>
    <w:rsid w:val="00721CBB"/>
    <w:rsid w:val="007223EF"/>
    <w:rsid w:val="007224A0"/>
    <w:rsid w:val="0072296A"/>
    <w:rsid w:val="00722CC9"/>
    <w:rsid w:val="007232DE"/>
    <w:rsid w:val="0072340A"/>
    <w:rsid w:val="007236BB"/>
    <w:rsid w:val="007239EE"/>
    <w:rsid w:val="00723B03"/>
    <w:rsid w:val="00724281"/>
    <w:rsid w:val="00724848"/>
    <w:rsid w:val="007249DB"/>
    <w:rsid w:val="00724F00"/>
    <w:rsid w:val="00725972"/>
    <w:rsid w:val="00726199"/>
    <w:rsid w:val="00726555"/>
    <w:rsid w:val="007269D6"/>
    <w:rsid w:val="00726A51"/>
    <w:rsid w:val="00726CB4"/>
    <w:rsid w:val="00726D56"/>
    <w:rsid w:val="00727510"/>
    <w:rsid w:val="007279B6"/>
    <w:rsid w:val="00727A10"/>
    <w:rsid w:val="00727BA1"/>
    <w:rsid w:val="0073077F"/>
    <w:rsid w:val="00730A23"/>
    <w:rsid w:val="00730F05"/>
    <w:rsid w:val="007312C2"/>
    <w:rsid w:val="0073152E"/>
    <w:rsid w:val="007323B9"/>
    <w:rsid w:val="00732641"/>
    <w:rsid w:val="00732D64"/>
    <w:rsid w:val="007330E3"/>
    <w:rsid w:val="00733217"/>
    <w:rsid w:val="0073329F"/>
    <w:rsid w:val="00733B6F"/>
    <w:rsid w:val="00733D71"/>
    <w:rsid w:val="00733FB8"/>
    <w:rsid w:val="0073402D"/>
    <w:rsid w:val="00734646"/>
    <w:rsid w:val="007351C8"/>
    <w:rsid w:val="007359FB"/>
    <w:rsid w:val="00735A66"/>
    <w:rsid w:val="00735F25"/>
    <w:rsid w:val="007360ED"/>
    <w:rsid w:val="0073697A"/>
    <w:rsid w:val="00736D41"/>
    <w:rsid w:val="007375DD"/>
    <w:rsid w:val="00737614"/>
    <w:rsid w:val="00737BE5"/>
    <w:rsid w:val="0074053E"/>
    <w:rsid w:val="00740721"/>
    <w:rsid w:val="00740C69"/>
    <w:rsid w:val="00741107"/>
    <w:rsid w:val="007411C0"/>
    <w:rsid w:val="007411D6"/>
    <w:rsid w:val="007417B7"/>
    <w:rsid w:val="00741ACB"/>
    <w:rsid w:val="007426B6"/>
    <w:rsid w:val="00742719"/>
    <w:rsid w:val="00743382"/>
    <w:rsid w:val="00743B8C"/>
    <w:rsid w:val="00743C70"/>
    <w:rsid w:val="0074527B"/>
    <w:rsid w:val="0074565C"/>
    <w:rsid w:val="00745B51"/>
    <w:rsid w:val="00745F73"/>
    <w:rsid w:val="007460E4"/>
    <w:rsid w:val="0074651C"/>
    <w:rsid w:val="0074663F"/>
    <w:rsid w:val="00746737"/>
    <w:rsid w:val="007474BA"/>
    <w:rsid w:val="00747904"/>
    <w:rsid w:val="00747C9B"/>
    <w:rsid w:val="007500AF"/>
    <w:rsid w:val="00750EEE"/>
    <w:rsid w:val="00751BF4"/>
    <w:rsid w:val="0075218A"/>
    <w:rsid w:val="007522F2"/>
    <w:rsid w:val="0075251E"/>
    <w:rsid w:val="00752615"/>
    <w:rsid w:val="00752B3E"/>
    <w:rsid w:val="00752C18"/>
    <w:rsid w:val="00753102"/>
    <w:rsid w:val="00753416"/>
    <w:rsid w:val="00753D42"/>
    <w:rsid w:val="007543EE"/>
    <w:rsid w:val="00754B47"/>
    <w:rsid w:val="00754CA0"/>
    <w:rsid w:val="007551BB"/>
    <w:rsid w:val="0075530A"/>
    <w:rsid w:val="0075582D"/>
    <w:rsid w:val="00755DC0"/>
    <w:rsid w:val="0075643C"/>
    <w:rsid w:val="007564D4"/>
    <w:rsid w:val="00756658"/>
    <w:rsid w:val="00756B25"/>
    <w:rsid w:val="00756DF8"/>
    <w:rsid w:val="00756E27"/>
    <w:rsid w:val="00756FD3"/>
    <w:rsid w:val="0075703F"/>
    <w:rsid w:val="007576D7"/>
    <w:rsid w:val="00757A65"/>
    <w:rsid w:val="00757B98"/>
    <w:rsid w:val="00757F4C"/>
    <w:rsid w:val="00760355"/>
    <w:rsid w:val="007606EA"/>
    <w:rsid w:val="007608CC"/>
    <w:rsid w:val="007611EB"/>
    <w:rsid w:val="007611F6"/>
    <w:rsid w:val="0076156B"/>
    <w:rsid w:val="00761664"/>
    <w:rsid w:val="00761686"/>
    <w:rsid w:val="00761869"/>
    <w:rsid w:val="00761914"/>
    <w:rsid w:val="00761DB3"/>
    <w:rsid w:val="007622EB"/>
    <w:rsid w:val="007629A4"/>
    <w:rsid w:val="0076340D"/>
    <w:rsid w:val="00763418"/>
    <w:rsid w:val="00763599"/>
    <w:rsid w:val="00763796"/>
    <w:rsid w:val="00764206"/>
    <w:rsid w:val="00764632"/>
    <w:rsid w:val="0076498F"/>
    <w:rsid w:val="00764B8C"/>
    <w:rsid w:val="00764D1E"/>
    <w:rsid w:val="00764EA0"/>
    <w:rsid w:val="0076570A"/>
    <w:rsid w:val="00765867"/>
    <w:rsid w:val="00765A89"/>
    <w:rsid w:val="00765AA9"/>
    <w:rsid w:val="00766113"/>
    <w:rsid w:val="0076654D"/>
    <w:rsid w:val="00767A5A"/>
    <w:rsid w:val="00767B7C"/>
    <w:rsid w:val="00767E5B"/>
    <w:rsid w:val="0077004A"/>
    <w:rsid w:val="007700CA"/>
    <w:rsid w:val="007707FD"/>
    <w:rsid w:val="00771521"/>
    <w:rsid w:val="00772F3F"/>
    <w:rsid w:val="007731D0"/>
    <w:rsid w:val="00773B32"/>
    <w:rsid w:val="0077461C"/>
    <w:rsid w:val="00774783"/>
    <w:rsid w:val="007748F4"/>
    <w:rsid w:val="007750BF"/>
    <w:rsid w:val="007751CE"/>
    <w:rsid w:val="0077522C"/>
    <w:rsid w:val="007754DB"/>
    <w:rsid w:val="00775888"/>
    <w:rsid w:val="00775971"/>
    <w:rsid w:val="00775BAB"/>
    <w:rsid w:val="00775C07"/>
    <w:rsid w:val="00775D8A"/>
    <w:rsid w:val="00775FC7"/>
    <w:rsid w:val="00776075"/>
    <w:rsid w:val="0077609D"/>
    <w:rsid w:val="007762FF"/>
    <w:rsid w:val="0077635D"/>
    <w:rsid w:val="0077685F"/>
    <w:rsid w:val="007768EF"/>
    <w:rsid w:val="00776E6E"/>
    <w:rsid w:val="00777393"/>
    <w:rsid w:val="00777461"/>
    <w:rsid w:val="00777630"/>
    <w:rsid w:val="007805A8"/>
    <w:rsid w:val="0078082C"/>
    <w:rsid w:val="0078095B"/>
    <w:rsid w:val="00780D63"/>
    <w:rsid w:val="00781594"/>
    <w:rsid w:val="00781A6F"/>
    <w:rsid w:val="00781BA9"/>
    <w:rsid w:val="00781C7E"/>
    <w:rsid w:val="00782155"/>
    <w:rsid w:val="0078225E"/>
    <w:rsid w:val="00782983"/>
    <w:rsid w:val="00782D23"/>
    <w:rsid w:val="007847DD"/>
    <w:rsid w:val="00784B10"/>
    <w:rsid w:val="00784B3A"/>
    <w:rsid w:val="00784DCB"/>
    <w:rsid w:val="007851BC"/>
    <w:rsid w:val="0078557F"/>
    <w:rsid w:val="00786191"/>
    <w:rsid w:val="007861B1"/>
    <w:rsid w:val="007861DA"/>
    <w:rsid w:val="00786C3A"/>
    <w:rsid w:val="00786E5B"/>
    <w:rsid w:val="00786FCD"/>
    <w:rsid w:val="0078717C"/>
    <w:rsid w:val="007871F1"/>
    <w:rsid w:val="00787826"/>
    <w:rsid w:val="0078784B"/>
    <w:rsid w:val="007878AF"/>
    <w:rsid w:val="00787F03"/>
    <w:rsid w:val="00790180"/>
    <w:rsid w:val="007907C8"/>
    <w:rsid w:val="0079081E"/>
    <w:rsid w:val="00790C4F"/>
    <w:rsid w:val="00790CEE"/>
    <w:rsid w:val="00790D96"/>
    <w:rsid w:val="00790F7D"/>
    <w:rsid w:val="00791708"/>
    <w:rsid w:val="007929EC"/>
    <w:rsid w:val="00792CFD"/>
    <w:rsid w:val="00792E41"/>
    <w:rsid w:val="0079342F"/>
    <w:rsid w:val="007938D7"/>
    <w:rsid w:val="007942DB"/>
    <w:rsid w:val="0079454F"/>
    <w:rsid w:val="007949EE"/>
    <w:rsid w:val="00794A9A"/>
    <w:rsid w:val="00794CBF"/>
    <w:rsid w:val="00794F67"/>
    <w:rsid w:val="00794FC8"/>
    <w:rsid w:val="00795F1F"/>
    <w:rsid w:val="00796249"/>
    <w:rsid w:val="0079639B"/>
    <w:rsid w:val="007969C2"/>
    <w:rsid w:val="00796BE4"/>
    <w:rsid w:val="00796C90"/>
    <w:rsid w:val="00797157"/>
    <w:rsid w:val="007972B2"/>
    <w:rsid w:val="007976BF"/>
    <w:rsid w:val="00797C38"/>
    <w:rsid w:val="00797ECF"/>
    <w:rsid w:val="007A0797"/>
    <w:rsid w:val="007A08D7"/>
    <w:rsid w:val="007A0D10"/>
    <w:rsid w:val="007A109E"/>
    <w:rsid w:val="007A17A2"/>
    <w:rsid w:val="007A1C48"/>
    <w:rsid w:val="007A25AC"/>
    <w:rsid w:val="007A30AD"/>
    <w:rsid w:val="007A312C"/>
    <w:rsid w:val="007A31AA"/>
    <w:rsid w:val="007A36F3"/>
    <w:rsid w:val="007A3CEA"/>
    <w:rsid w:val="007A3EFF"/>
    <w:rsid w:val="007A4DF7"/>
    <w:rsid w:val="007A4F25"/>
    <w:rsid w:val="007A5026"/>
    <w:rsid w:val="007A5365"/>
    <w:rsid w:val="007A544B"/>
    <w:rsid w:val="007A5A70"/>
    <w:rsid w:val="007A5B96"/>
    <w:rsid w:val="007A60BD"/>
    <w:rsid w:val="007A631D"/>
    <w:rsid w:val="007A633D"/>
    <w:rsid w:val="007A67E6"/>
    <w:rsid w:val="007A6808"/>
    <w:rsid w:val="007A6DBC"/>
    <w:rsid w:val="007A7361"/>
    <w:rsid w:val="007A741F"/>
    <w:rsid w:val="007A765D"/>
    <w:rsid w:val="007A7BD2"/>
    <w:rsid w:val="007A7EFE"/>
    <w:rsid w:val="007B01C5"/>
    <w:rsid w:val="007B0317"/>
    <w:rsid w:val="007B0496"/>
    <w:rsid w:val="007B08A1"/>
    <w:rsid w:val="007B0A9E"/>
    <w:rsid w:val="007B0C46"/>
    <w:rsid w:val="007B0CA8"/>
    <w:rsid w:val="007B1542"/>
    <w:rsid w:val="007B167D"/>
    <w:rsid w:val="007B1E28"/>
    <w:rsid w:val="007B2455"/>
    <w:rsid w:val="007B2A85"/>
    <w:rsid w:val="007B2D9C"/>
    <w:rsid w:val="007B2F50"/>
    <w:rsid w:val="007B323E"/>
    <w:rsid w:val="007B3B95"/>
    <w:rsid w:val="007B3C35"/>
    <w:rsid w:val="007B3E40"/>
    <w:rsid w:val="007B3E62"/>
    <w:rsid w:val="007B4109"/>
    <w:rsid w:val="007B4122"/>
    <w:rsid w:val="007B418A"/>
    <w:rsid w:val="007B42EF"/>
    <w:rsid w:val="007B433F"/>
    <w:rsid w:val="007B447E"/>
    <w:rsid w:val="007B4CB3"/>
    <w:rsid w:val="007B5933"/>
    <w:rsid w:val="007B67FB"/>
    <w:rsid w:val="007B68D2"/>
    <w:rsid w:val="007B6F75"/>
    <w:rsid w:val="007B704C"/>
    <w:rsid w:val="007B72DA"/>
    <w:rsid w:val="007B7551"/>
    <w:rsid w:val="007B7869"/>
    <w:rsid w:val="007B78A2"/>
    <w:rsid w:val="007C039E"/>
    <w:rsid w:val="007C04C3"/>
    <w:rsid w:val="007C0747"/>
    <w:rsid w:val="007C0E20"/>
    <w:rsid w:val="007C119E"/>
    <w:rsid w:val="007C2926"/>
    <w:rsid w:val="007C2A81"/>
    <w:rsid w:val="007C3D56"/>
    <w:rsid w:val="007C410D"/>
    <w:rsid w:val="007C4647"/>
    <w:rsid w:val="007C4963"/>
    <w:rsid w:val="007C4B56"/>
    <w:rsid w:val="007C4E31"/>
    <w:rsid w:val="007C5340"/>
    <w:rsid w:val="007C5EB5"/>
    <w:rsid w:val="007C5F3D"/>
    <w:rsid w:val="007C6BB2"/>
    <w:rsid w:val="007C738F"/>
    <w:rsid w:val="007C7C4E"/>
    <w:rsid w:val="007D02C9"/>
    <w:rsid w:val="007D08C4"/>
    <w:rsid w:val="007D0B35"/>
    <w:rsid w:val="007D0E21"/>
    <w:rsid w:val="007D14FD"/>
    <w:rsid w:val="007D165F"/>
    <w:rsid w:val="007D1DBE"/>
    <w:rsid w:val="007D1ED3"/>
    <w:rsid w:val="007D330E"/>
    <w:rsid w:val="007D3721"/>
    <w:rsid w:val="007D374D"/>
    <w:rsid w:val="007D38AF"/>
    <w:rsid w:val="007D3AB7"/>
    <w:rsid w:val="007D3F0C"/>
    <w:rsid w:val="007D43FF"/>
    <w:rsid w:val="007D45C4"/>
    <w:rsid w:val="007D46BC"/>
    <w:rsid w:val="007D496C"/>
    <w:rsid w:val="007D4A00"/>
    <w:rsid w:val="007D4A41"/>
    <w:rsid w:val="007D4CF2"/>
    <w:rsid w:val="007D4D18"/>
    <w:rsid w:val="007D4FBF"/>
    <w:rsid w:val="007D51A4"/>
    <w:rsid w:val="007D540B"/>
    <w:rsid w:val="007D5619"/>
    <w:rsid w:val="007D565C"/>
    <w:rsid w:val="007D5B2B"/>
    <w:rsid w:val="007D5CCD"/>
    <w:rsid w:val="007D5F13"/>
    <w:rsid w:val="007D62FE"/>
    <w:rsid w:val="007D63D4"/>
    <w:rsid w:val="007D64CD"/>
    <w:rsid w:val="007D66B7"/>
    <w:rsid w:val="007D7022"/>
    <w:rsid w:val="007D7763"/>
    <w:rsid w:val="007E014F"/>
    <w:rsid w:val="007E04BC"/>
    <w:rsid w:val="007E07AE"/>
    <w:rsid w:val="007E0AEF"/>
    <w:rsid w:val="007E0CB8"/>
    <w:rsid w:val="007E0F94"/>
    <w:rsid w:val="007E15DF"/>
    <w:rsid w:val="007E1697"/>
    <w:rsid w:val="007E189A"/>
    <w:rsid w:val="007E1983"/>
    <w:rsid w:val="007E1D77"/>
    <w:rsid w:val="007E270C"/>
    <w:rsid w:val="007E281A"/>
    <w:rsid w:val="007E2CFE"/>
    <w:rsid w:val="007E2E97"/>
    <w:rsid w:val="007E2EA1"/>
    <w:rsid w:val="007E3001"/>
    <w:rsid w:val="007E3BBB"/>
    <w:rsid w:val="007E3F13"/>
    <w:rsid w:val="007E40C5"/>
    <w:rsid w:val="007E40DB"/>
    <w:rsid w:val="007E41CA"/>
    <w:rsid w:val="007E4267"/>
    <w:rsid w:val="007E46AF"/>
    <w:rsid w:val="007E46CF"/>
    <w:rsid w:val="007E47D0"/>
    <w:rsid w:val="007E55B1"/>
    <w:rsid w:val="007E58AD"/>
    <w:rsid w:val="007E5AA0"/>
    <w:rsid w:val="007E5B66"/>
    <w:rsid w:val="007E5D43"/>
    <w:rsid w:val="007E5DFA"/>
    <w:rsid w:val="007E662A"/>
    <w:rsid w:val="007E6725"/>
    <w:rsid w:val="007E6756"/>
    <w:rsid w:val="007E6A9A"/>
    <w:rsid w:val="007E70AA"/>
    <w:rsid w:val="007E72AE"/>
    <w:rsid w:val="007E7639"/>
    <w:rsid w:val="007E7776"/>
    <w:rsid w:val="007E7B78"/>
    <w:rsid w:val="007E7E06"/>
    <w:rsid w:val="007F0261"/>
    <w:rsid w:val="007F0400"/>
    <w:rsid w:val="007F097B"/>
    <w:rsid w:val="007F0988"/>
    <w:rsid w:val="007F2106"/>
    <w:rsid w:val="007F2190"/>
    <w:rsid w:val="007F265D"/>
    <w:rsid w:val="007F2EC8"/>
    <w:rsid w:val="007F2FA8"/>
    <w:rsid w:val="007F30E4"/>
    <w:rsid w:val="007F3511"/>
    <w:rsid w:val="007F36A4"/>
    <w:rsid w:val="007F397B"/>
    <w:rsid w:val="007F39FB"/>
    <w:rsid w:val="007F3C44"/>
    <w:rsid w:val="007F3F5F"/>
    <w:rsid w:val="007F41E8"/>
    <w:rsid w:val="007F461E"/>
    <w:rsid w:val="007F49AA"/>
    <w:rsid w:val="007F4EC7"/>
    <w:rsid w:val="007F4F54"/>
    <w:rsid w:val="007F52C4"/>
    <w:rsid w:val="007F5312"/>
    <w:rsid w:val="007F5AEB"/>
    <w:rsid w:val="007F5C42"/>
    <w:rsid w:val="007F5CBB"/>
    <w:rsid w:val="007F5EB1"/>
    <w:rsid w:val="007F6210"/>
    <w:rsid w:val="007F67F9"/>
    <w:rsid w:val="007F6C6C"/>
    <w:rsid w:val="007F6CE5"/>
    <w:rsid w:val="007F6DCF"/>
    <w:rsid w:val="007F7008"/>
    <w:rsid w:val="007F723C"/>
    <w:rsid w:val="007F75F7"/>
    <w:rsid w:val="007F78B0"/>
    <w:rsid w:val="007F7951"/>
    <w:rsid w:val="008008CD"/>
    <w:rsid w:val="008016B1"/>
    <w:rsid w:val="00801920"/>
    <w:rsid w:val="00801A97"/>
    <w:rsid w:val="00801CC1"/>
    <w:rsid w:val="00801E1F"/>
    <w:rsid w:val="00801F24"/>
    <w:rsid w:val="00801F4B"/>
    <w:rsid w:val="0080244B"/>
    <w:rsid w:val="00802A5B"/>
    <w:rsid w:val="00802A61"/>
    <w:rsid w:val="00802B40"/>
    <w:rsid w:val="00802D7F"/>
    <w:rsid w:val="0080429B"/>
    <w:rsid w:val="00804537"/>
    <w:rsid w:val="0080591F"/>
    <w:rsid w:val="00806117"/>
    <w:rsid w:val="00806129"/>
    <w:rsid w:val="008064E2"/>
    <w:rsid w:val="00806537"/>
    <w:rsid w:val="008068F2"/>
    <w:rsid w:val="00806F97"/>
    <w:rsid w:val="008071F8"/>
    <w:rsid w:val="00807798"/>
    <w:rsid w:val="00807B2F"/>
    <w:rsid w:val="00807EF0"/>
    <w:rsid w:val="008107B6"/>
    <w:rsid w:val="00810973"/>
    <w:rsid w:val="00810B51"/>
    <w:rsid w:val="00810C04"/>
    <w:rsid w:val="00810D6D"/>
    <w:rsid w:val="00811244"/>
    <w:rsid w:val="00811297"/>
    <w:rsid w:val="00811379"/>
    <w:rsid w:val="00811EE7"/>
    <w:rsid w:val="00811F72"/>
    <w:rsid w:val="00812783"/>
    <w:rsid w:val="00812991"/>
    <w:rsid w:val="0081313D"/>
    <w:rsid w:val="008132AD"/>
    <w:rsid w:val="0081355E"/>
    <w:rsid w:val="00813C0B"/>
    <w:rsid w:val="008142BE"/>
    <w:rsid w:val="00814595"/>
    <w:rsid w:val="008148EE"/>
    <w:rsid w:val="008149F0"/>
    <w:rsid w:val="00814C80"/>
    <w:rsid w:val="00814DE1"/>
    <w:rsid w:val="00814E1D"/>
    <w:rsid w:val="008152BC"/>
    <w:rsid w:val="0081567E"/>
    <w:rsid w:val="00815DC7"/>
    <w:rsid w:val="0081638C"/>
    <w:rsid w:val="00816AA6"/>
    <w:rsid w:val="00817116"/>
    <w:rsid w:val="00817820"/>
    <w:rsid w:val="008204F4"/>
    <w:rsid w:val="00820616"/>
    <w:rsid w:val="00820B6B"/>
    <w:rsid w:val="008212C2"/>
    <w:rsid w:val="0082168B"/>
    <w:rsid w:val="00821B12"/>
    <w:rsid w:val="00822203"/>
    <w:rsid w:val="00822214"/>
    <w:rsid w:val="00822297"/>
    <w:rsid w:val="008227F5"/>
    <w:rsid w:val="00822BFB"/>
    <w:rsid w:val="00822FBD"/>
    <w:rsid w:val="0082377A"/>
    <w:rsid w:val="008239EA"/>
    <w:rsid w:val="00823A23"/>
    <w:rsid w:val="008240A8"/>
    <w:rsid w:val="0082424F"/>
    <w:rsid w:val="008242C7"/>
    <w:rsid w:val="00824BF8"/>
    <w:rsid w:val="00824DF2"/>
    <w:rsid w:val="00824F17"/>
    <w:rsid w:val="00825115"/>
    <w:rsid w:val="00825525"/>
    <w:rsid w:val="008256CC"/>
    <w:rsid w:val="00825972"/>
    <w:rsid w:val="00825A16"/>
    <w:rsid w:val="00825DF6"/>
    <w:rsid w:val="00825FCD"/>
    <w:rsid w:val="00826072"/>
    <w:rsid w:val="00826618"/>
    <w:rsid w:val="00826840"/>
    <w:rsid w:val="008268A6"/>
    <w:rsid w:val="00826EF6"/>
    <w:rsid w:val="00827473"/>
    <w:rsid w:val="00827A5E"/>
    <w:rsid w:val="00827AD0"/>
    <w:rsid w:val="00827D7F"/>
    <w:rsid w:val="00827DAE"/>
    <w:rsid w:val="008301AF"/>
    <w:rsid w:val="0083023E"/>
    <w:rsid w:val="0083028C"/>
    <w:rsid w:val="00830A0B"/>
    <w:rsid w:val="00830A50"/>
    <w:rsid w:val="00830CF4"/>
    <w:rsid w:val="008311C0"/>
    <w:rsid w:val="00831243"/>
    <w:rsid w:val="008313D1"/>
    <w:rsid w:val="00831BC1"/>
    <w:rsid w:val="00831FC0"/>
    <w:rsid w:val="008321FA"/>
    <w:rsid w:val="00832560"/>
    <w:rsid w:val="00833F26"/>
    <w:rsid w:val="008341B9"/>
    <w:rsid w:val="00834226"/>
    <w:rsid w:val="00834C2C"/>
    <w:rsid w:val="00834F9D"/>
    <w:rsid w:val="00835131"/>
    <w:rsid w:val="008359E6"/>
    <w:rsid w:val="008359EF"/>
    <w:rsid w:val="008360D5"/>
    <w:rsid w:val="00836AB3"/>
    <w:rsid w:val="00836D4E"/>
    <w:rsid w:val="00836EB1"/>
    <w:rsid w:val="00837017"/>
    <w:rsid w:val="008375BF"/>
    <w:rsid w:val="008375DA"/>
    <w:rsid w:val="00837850"/>
    <w:rsid w:val="00837B8F"/>
    <w:rsid w:val="00840526"/>
    <w:rsid w:val="008405AF"/>
    <w:rsid w:val="00840677"/>
    <w:rsid w:val="008406ED"/>
    <w:rsid w:val="00840878"/>
    <w:rsid w:val="00840E6E"/>
    <w:rsid w:val="008412E5"/>
    <w:rsid w:val="00841C6D"/>
    <w:rsid w:val="00842009"/>
    <w:rsid w:val="008422C8"/>
    <w:rsid w:val="00842530"/>
    <w:rsid w:val="0084254E"/>
    <w:rsid w:val="00842632"/>
    <w:rsid w:val="00842A85"/>
    <w:rsid w:val="00844055"/>
    <w:rsid w:val="00844372"/>
    <w:rsid w:val="00844571"/>
    <w:rsid w:val="0084475B"/>
    <w:rsid w:val="00844BA9"/>
    <w:rsid w:val="00844E6C"/>
    <w:rsid w:val="00845380"/>
    <w:rsid w:val="00845436"/>
    <w:rsid w:val="00845451"/>
    <w:rsid w:val="008454E8"/>
    <w:rsid w:val="008455B8"/>
    <w:rsid w:val="00845C28"/>
    <w:rsid w:val="0084690C"/>
    <w:rsid w:val="00846958"/>
    <w:rsid w:val="008471A3"/>
    <w:rsid w:val="0084756F"/>
    <w:rsid w:val="00847665"/>
    <w:rsid w:val="00847A7A"/>
    <w:rsid w:val="00847F4B"/>
    <w:rsid w:val="0085010E"/>
    <w:rsid w:val="008509E8"/>
    <w:rsid w:val="00850C6D"/>
    <w:rsid w:val="00850CF2"/>
    <w:rsid w:val="008515A4"/>
    <w:rsid w:val="0085172A"/>
    <w:rsid w:val="00851D56"/>
    <w:rsid w:val="00851DF3"/>
    <w:rsid w:val="0085291E"/>
    <w:rsid w:val="00852C3C"/>
    <w:rsid w:val="00852E20"/>
    <w:rsid w:val="00852F77"/>
    <w:rsid w:val="00853420"/>
    <w:rsid w:val="00853651"/>
    <w:rsid w:val="00853BEF"/>
    <w:rsid w:val="00854021"/>
    <w:rsid w:val="008550EB"/>
    <w:rsid w:val="00855920"/>
    <w:rsid w:val="008565CB"/>
    <w:rsid w:val="00856986"/>
    <w:rsid w:val="00857183"/>
    <w:rsid w:val="00857549"/>
    <w:rsid w:val="00857CAA"/>
    <w:rsid w:val="008601A8"/>
    <w:rsid w:val="008607B1"/>
    <w:rsid w:val="008607C3"/>
    <w:rsid w:val="00861224"/>
    <w:rsid w:val="008618D3"/>
    <w:rsid w:val="008627A3"/>
    <w:rsid w:val="00862EE2"/>
    <w:rsid w:val="0086336F"/>
    <w:rsid w:val="00863C12"/>
    <w:rsid w:val="00863FFF"/>
    <w:rsid w:val="008646BD"/>
    <w:rsid w:val="00865035"/>
    <w:rsid w:val="008653B7"/>
    <w:rsid w:val="00865A8E"/>
    <w:rsid w:val="00866120"/>
    <w:rsid w:val="0086622B"/>
    <w:rsid w:val="00866436"/>
    <w:rsid w:val="00866475"/>
    <w:rsid w:val="0086650A"/>
    <w:rsid w:val="008667A2"/>
    <w:rsid w:val="00867203"/>
    <w:rsid w:val="00867519"/>
    <w:rsid w:val="0087039E"/>
    <w:rsid w:val="00870626"/>
    <w:rsid w:val="008706F7"/>
    <w:rsid w:val="00870FAE"/>
    <w:rsid w:val="00871499"/>
    <w:rsid w:val="00871698"/>
    <w:rsid w:val="0087180A"/>
    <w:rsid w:val="0087216E"/>
    <w:rsid w:val="00872524"/>
    <w:rsid w:val="00873542"/>
    <w:rsid w:val="00873FBE"/>
    <w:rsid w:val="00874040"/>
    <w:rsid w:val="008741B1"/>
    <w:rsid w:val="008748A6"/>
    <w:rsid w:val="008757DE"/>
    <w:rsid w:val="0087581F"/>
    <w:rsid w:val="00875A83"/>
    <w:rsid w:val="00875AD0"/>
    <w:rsid w:val="00875C95"/>
    <w:rsid w:val="00875E60"/>
    <w:rsid w:val="0087635C"/>
    <w:rsid w:val="00876845"/>
    <w:rsid w:val="00876F6A"/>
    <w:rsid w:val="008772E4"/>
    <w:rsid w:val="0087761E"/>
    <w:rsid w:val="00877C14"/>
    <w:rsid w:val="00880169"/>
    <w:rsid w:val="00880195"/>
    <w:rsid w:val="008806C3"/>
    <w:rsid w:val="008815DE"/>
    <w:rsid w:val="00881C67"/>
    <w:rsid w:val="00881F33"/>
    <w:rsid w:val="008826E0"/>
    <w:rsid w:val="00882775"/>
    <w:rsid w:val="0088294A"/>
    <w:rsid w:val="0088298C"/>
    <w:rsid w:val="0088317E"/>
    <w:rsid w:val="008832D9"/>
    <w:rsid w:val="0088332D"/>
    <w:rsid w:val="00883342"/>
    <w:rsid w:val="00883D5F"/>
    <w:rsid w:val="00884825"/>
    <w:rsid w:val="00884956"/>
    <w:rsid w:val="00885693"/>
    <w:rsid w:val="00885990"/>
    <w:rsid w:val="00885B52"/>
    <w:rsid w:val="00885D25"/>
    <w:rsid w:val="008863BC"/>
    <w:rsid w:val="008865B8"/>
    <w:rsid w:val="008865CE"/>
    <w:rsid w:val="00886663"/>
    <w:rsid w:val="00886ACA"/>
    <w:rsid w:val="00886FE3"/>
    <w:rsid w:val="00887155"/>
    <w:rsid w:val="008874F4"/>
    <w:rsid w:val="008875CC"/>
    <w:rsid w:val="00887671"/>
    <w:rsid w:val="00887A8F"/>
    <w:rsid w:val="00887C3F"/>
    <w:rsid w:val="00887E4A"/>
    <w:rsid w:val="008902D8"/>
    <w:rsid w:val="0089079D"/>
    <w:rsid w:val="00890D99"/>
    <w:rsid w:val="00890E5A"/>
    <w:rsid w:val="00891580"/>
    <w:rsid w:val="00891CAF"/>
    <w:rsid w:val="00892629"/>
    <w:rsid w:val="00892699"/>
    <w:rsid w:val="008927DC"/>
    <w:rsid w:val="00892881"/>
    <w:rsid w:val="00892FF2"/>
    <w:rsid w:val="00893649"/>
    <w:rsid w:val="00893738"/>
    <w:rsid w:val="008937A7"/>
    <w:rsid w:val="00893855"/>
    <w:rsid w:val="00893C5F"/>
    <w:rsid w:val="00893CEE"/>
    <w:rsid w:val="0089402C"/>
    <w:rsid w:val="00894275"/>
    <w:rsid w:val="00894370"/>
    <w:rsid w:val="0089437A"/>
    <w:rsid w:val="0089445C"/>
    <w:rsid w:val="0089447D"/>
    <w:rsid w:val="00894F0A"/>
    <w:rsid w:val="00895234"/>
    <w:rsid w:val="008958F9"/>
    <w:rsid w:val="00895B3B"/>
    <w:rsid w:val="00895F9C"/>
    <w:rsid w:val="0089601A"/>
    <w:rsid w:val="0089619A"/>
    <w:rsid w:val="00896267"/>
    <w:rsid w:val="008962AE"/>
    <w:rsid w:val="0089640C"/>
    <w:rsid w:val="0089667B"/>
    <w:rsid w:val="0089699B"/>
    <w:rsid w:val="00896A7B"/>
    <w:rsid w:val="00896E2C"/>
    <w:rsid w:val="008972B4"/>
    <w:rsid w:val="00897C39"/>
    <w:rsid w:val="00897F31"/>
    <w:rsid w:val="008A06BD"/>
    <w:rsid w:val="008A09EB"/>
    <w:rsid w:val="008A1226"/>
    <w:rsid w:val="008A16B0"/>
    <w:rsid w:val="008A1853"/>
    <w:rsid w:val="008A1A4C"/>
    <w:rsid w:val="008A1F73"/>
    <w:rsid w:val="008A3510"/>
    <w:rsid w:val="008A36EC"/>
    <w:rsid w:val="008A3BE8"/>
    <w:rsid w:val="008A4366"/>
    <w:rsid w:val="008A488D"/>
    <w:rsid w:val="008A4DD8"/>
    <w:rsid w:val="008A4F29"/>
    <w:rsid w:val="008A50B7"/>
    <w:rsid w:val="008A5430"/>
    <w:rsid w:val="008A568B"/>
    <w:rsid w:val="008A580B"/>
    <w:rsid w:val="008A5884"/>
    <w:rsid w:val="008A5AED"/>
    <w:rsid w:val="008A5BE7"/>
    <w:rsid w:val="008A609F"/>
    <w:rsid w:val="008A6215"/>
    <w:rsid w:val="008A6F2F"/>
    <w:rsid w:val="008A7580"/>
    <w:rsid w:val="008A7998"/>
    <w:rsid w:val="008A7AA6"/>
    <w:rsid w:val="008A7B6B"/>
    <w:rsid w:val="008B006F"/>
    <w:rsid w:val="008B02AA"/>
    <w:rsid w:val="008B0722"/>
    <w:rsid w:val="008B1007"/>
    <w:rsid w:val="008B1043"/>
    <w:rsid w:val="008B10D8"/>
    <w:rsid w:val="008B1789"/>
    <w:rsid w:val="008B1BD3"/>
    <w:rsid w:val="008B1CA9"/>
    <w:rsid w:val="008B1EC5"/>
    <w:rsid w:val="008B26B4"/>
    <w:rsid w:val="008B27EB"/>
    <w:rsid w:val="008B29D4"/>
    <w:rsid w:val="008B350D"/>
    <w:rsid w:val="008B385D"/>
    <w:rsid w:val="008B3B39"/>
    <w:rsid w:val="008B3B43"/>
    <w:rsid w:val="008B3CF7"/>
    <w:rsid w:val="008B3EDC"/>
    <w:rsid w:val="008B4086"/>
    <w:rsid w:val="008B4232"/>
    <w:rsid w:val="008B42A1"/>
    <w:rsid w:val="008B4510"/>
    <w:rsid w:val="008B541E"/>
    <w:rsid w:val="008B54AB"/>
    <w:rsid w:val="008B55B0"/>
    <w:rsid w:val="008B57F1"/>
    <w:rsid w:val="008B5B32"/>
    <w:rsid w:val="008B5D14"/>
    <w:rsid w:val="008B5D69"/>
    <w:rsid w:val="008B5F0D"/>
    <w:rsid w:val="008B685F"/>
    <w:rsid w:val="008B6BD6"/>
    <w:rsid w:val="008B6F2A"/>
    <w:rsid w:val="008B743A"/>
    <w:rsid w:val="008B77BF"/>
    <w:rsid w:val="008B788E"/>
    <w:rsid w:val="008B7B35"/>
    <w:rsid w:val="008C0836"/>
    <w:rsid w:val="008C0AB9"/>
    <w:rsid w:val="008C14B1"/>
    <w:rsid w:val="008C1584"/>
    <w:rsid w:val="008C18B5"/>
    <w:rsid w:val="008C1AF9"/>
    <w:rsid w:val="008C1B5A"/>
    <w:rsid w:val="008C1C07"/>
    <w:rsid w:val="008C1FF5"/>
    <w:rsid w:val="008C2420"/>
    <w:rsid w:val="008C287D"/>
    <w:rsid w:val="008C2885"/>
    <w:rsid w:val="008C2EAE"/>
    <w:rsid w:val="008C37D5"/>
    <w:rsid w:val="008C3C73"/>
    <w:rsid w:val="008C4310"/>
    <w:rsid w:val="008C4400"/>
    <w:rsid w:val="008C45B2"/>
    <w:rsid w:val="008C45DF"/>
    <w:rsid w:val="008C4984"/>
    <w:rsid w:val="008C4C8A"/>
    <w:rsid w:val="008C4D74"/>
    <w:rsid w:val="008C4D7B"/>
    <w:rsid w:val="008C4F60"/>
    <w:rsid w:val="008C51D4"/>
    <w:rsid w:val="008C5692"/>
    <w:rsid w:val="008C5919"/>
    <w:rsid w:val="008C5AD3"/>
    <w:rsid w:val="008C5BD2"/>
    <w:rsid w:val="008C6DDD"/>
    <w:rsid w:val="008C7170"/>
    <w:rsid w:val="008C7196"/>
    <w:rsid w:val="008C7BDA"/>
    <w:rsid w:val="008C7F4B"/>
    <w:rsid w:val="008D0B28"/>
    <w:rsid w:val="008D0C76"/>
    <w:rsid w:val="008D0D48"/>
    <w:rsid w:val="008D0ECE"/>
    <w:rsid w:val="008D0F47"/>
    <w:rsid w:val="008D1218"/>
    <w:rsid w:val="008D1550"/>
    <w:rsid w:val="008D1915"/>
    <w:rsid w:val="008D1976"/>
    <w:rsid w:val="008D19AF"/>
    <w:rsid w:val="008D1B9B"/>
    <w:rsid w:val="008D222F"/>
    <w:rsid w:val="008D2452"/>
    <w:rsid w:val="008D251C"/>
    <w:rsid w:val="008D2DA5"/>
    <w:rsid w:val="008D2E2A"/>
    <w:rsid w:val="008D3320"/>
    <w:rsid w:val="008D3521"/>
    <w:rsid w:val="008D3D45"/>
    <w:rsid w:val="008D41DB"/>
    <w:rsid w:val="008D4DAE"/>
    <w:rsid w:val="008D521B"/>
    <w:rsid w:val="008D5387"/>
    <w:rsid w:val="008D5502"/>
    <w:rsid w:val="008D6655"/>
    <w:rsid w:val="008D6B02"/>
    <w:rsid w:val="008D6BD5"/>
    <w:rsid w:val="008D7226"/>
    <w:rsid w:val="008D7830"/>
    <w:rsid w:val="008D7A2F"/>
    <w:rsid w:val="008D7B5D"/>
    <w:rsid w:val="008E02B8"/>
    <w:rsid w:val="008E02CF"/>
    <w:rsid w:val="008E04BB"/>
    <w:rsid w:val="008E0BAB"/>
    <w:rsid w:val="008E0C2A"/>
    <w:rsid w:val="008E0C70"/>
    <w:rsid w:val="008E0CD7"/>
    <w:rsid w:val="008E0F70"/>
    <w:rsid w:val="008E101F"/>
    <w:rsid w:val="008E1251"/>
    <w:rsid w:val="008E12FD"/>
    <w:rsid w:val="008E157D"/>
    <w:rsid w:val="008E18D1"/>
    <w:rsid w:val="008E1F07"/>
    <w:rsid w:val="008E1F39"/>
    <w:rsid w:val="008E21D9"/>
    <w:rsid w:val="008E25C9"/>
    <w:rsid w:val="008E263F"/>
    <w:rsid w:val="008E33A0"/>
    <w:rsid w:val="008E3829"/>
    <w:rsid w:val="008E39B7"/>
    <w:rsid w:val="008E3C10"/>
    <w:rsid w:val="008E3CA1"/>
    <w:rsid w:val="008E3CA2"/>
    <w:rsid w:val="008E3E0C"/>
    <w:rsid w:val="008E41EE"/>
    <w:rsid w:val="008E42F3"/>
    <w:rsid w:val="008E4763"/>
    <w:rsid w:val="008E4A70"/>
    <w:rsid w:val="008E4B6F"/>
    <w:rsid w:val="008E4CB2"/>
    <w:rsid w:val="008E4CDC"/>
    <w:rsid w:val="008E4E4F"/>
    <w:rsid w:val="008E51E3"/>
    <w:rsid w:val="008E5FBD"/>
    <w:rsid w:val="008E6511"/>
    <w:rsid w:val="008E66D3"/>
    <w:rsid w:val="008E6890"/>
    <w:rsid w:val="008E6B58"/>
    <w:rsid w:val="008E6B9D"/>
    <w:rsid w:val="008E7A68"/>
    <w:rsid w:val="008F02A1"/>
    <w:rsid w:val="008F0535"/>
    <w:rsid w:val="008F0811"/>
    <w:rsid w:val="008F087E"/>
    <w:rsid w:val="008F0915"/>
    <w:rsid w:val="008F0BCF"/>
    <w:rsid w:val="008F0DEA"/>
    <w:rsid w:val="008F1A54"/>
    <w:rsid w:val="008F1BBD"/>
    <w:rsid w:val="008F1DA5"/>
    <w:rsid w:val="008F1FC5"/>
    <w:rsid w:val="008F227C"/>
    <w:rsid w:val="008F26DD"/>
    <w:rsid w:val="008F2A82"/>
    <w:rsid w:val="008F2BA2"/>
    <w:rsid w:val="008F3A9C"/>
    <w:rsid w:val="008F3FC0"/>
    <w:rsid w:val="008F426F"/>
    <w:rsid w:val="008F4289"/>
    <w:rsid w:val="008F4710"/>
    <w:rsid w:val="008F48B0"/>
    <w:rsid w:val="008F49BA"/>
    <w:rsid w:val="008F4B70"/>
    <w:rsid w:val="008F5456"/>
    <w:rsid w:val="008F552B"/>
    <w:rsid w:val="008F5718"/>
    <w:rsid w:val="008F59BF"/>
    <w:rsid w:val="008F5A23"/>
    <w:rsid w:val="008F5DBC"/>
    <w:rsid w:val="008F697B"/>
    <w:rsid w:val="008F69BA"/>
    <w:rsid w:val="008F6E07"/>
    <w:rsid w:val="008F6E28"/>
    <w:rsid w:val="008F6EE4"/>
    <w:rsid w:val="008F79EA"/>
    <w:rsid w:val="008F7AF6"/>
    <w:rsid w:val="008F7B5B"/>
    <w:rsid w:val="0090003E"/>
    <w:rsid w:val="00900434"/>
    <w:rsid w:val="0090045C"/>
    <w:rsid w:val="00901804"/>
    <w:rsid w:val="00901E13"/>
    <w:rsid w:val="00901EBA"/>
    <w:rsid w:val="00901F42"/>
    <w:rsid w:val="00902835"/>
    <w:rsid w:val="009028AF"/>
    <w:rsid w:val="00902D3D"/>
    <w:rsid w:val="0090317C"/>
    <w:rsid w:val="00903347"/>
    <w:rsid w:val="009037D4"/>
    <w:rsid w:val="009039A1"/>
    <w:rsid w:val="009039AE"/>
    <w:rsid w:val="009039E0"/>
    <w:rsid w:val="00903BCA"/>
    <w:rsid w:val="00903C09"/>
    <w:rsid w:val="00903FA7"/>
    <w:rsid w:val="009045E8"/>
    <w:rsid w:val="00905910"/>
    <w:rsid w:val="00905B05"/>
    <w:rsid w:val="00905B30"/>
    <w:rsid w:val="00906836"/>
    <w:rsid w:val="00906AC0"/>
    <w:rsid w:val="00907175"/>
    <w:rsid w:val="0090745B"/>
    <w:rsid w:val="009076ED"/>
    <w:rsid w:val="00907C38"/>
    <w:rsid w:val="00907E31"/>
    <w:rsid w:val="009107D6"/>
    <w:rsid w:val="00910D8E"/>
    <w:rsid w:val="009112FF"/>
    <w:rsid w:val="00911305"/>
    <w:rsid w:val="009118A2"/>
    <w:rsid w:val="00911C3E"/>
    <w:rsid w:val="00911C3F"/>
    <w:rsid w:val="00911F8B"/>
    <w:rsid w:val="009121C8"/>
    <w:rsid w:val="009123A8"/>
    <w:rsid w:val="0091241E"/>
    <w:rsid w:val="0091267F"/>
    <w:rsid w:val="00912A3B"/>
    <w:rsid w:val="00912F89"/>
    <w:rsid w:val="00912FBE"/>
    <w:rsid w:val="00914206"/>
    <w:rsid w:val="00914413"/>
    <w:rsid w:val="0091447D"/>
    <w:rsid w:val="009147CF"/>
    <w:rsid w:val="009151D2"/>
    <w:rsid w:val="009154B6"/>
    <w:rsid w:val="0091550B"/>
    <w:rsid w:val="00915523"/>
    <w:rsid w:val="00915CC5"/>
    <w:rsid w:val="009162C2"/>
    <w:rsid w:val="00916CD0"/>
    <w:rsid w:val="009170E9"/>
    <w:rsid w:val="0091717C"/>
    <w:rsid w:val="009172B7"/>
    <w:rsid w:val="0091733E"/>
    <w:rsid w:val="0091750D"/>
    <w:rsid w:val="009175A1"/>
    <w:rsid w:val="009178EC"/>
    <w:rsid w:val="00917FDE"/>
    <w:rsid w:val="009200CD"/>
    <w:rsid w:val="009200E2"/>
    <w:rsid w:val="00920C5B"/>
    <w:rsid w:val="00921448"/>
    <w:rsid w:val="0092169D"/>
    <w:rsid w:val="00921C47"/>
    <w:rsid w:val="00921CF5"/>
    <w:rsid w:val="009225EC"/>
    <w:rsid w:val="00922629"/>
    <w:rsid w:val="00922837"/>
    <w:rsid w:val="00922BC7"/>
    <w:rsid w:val="00923614"/>
    <w:rsid w:val="00923910"/>
    <w:rsid w:val="00923AAE"/>
    <w:rsid w:val="00923AD1"/>
    <w:rsid w:val="00923B1A"/>
    <w:rsid w:val="00924DD8"/>
    <w:rsid w:val="00924F4C"/>
    <w:rsid w:val="00925564"/>
    <w:rsid w:val="0092570B"/>
    <w:rsid w:val="00925B80"/>
    <w:rsid w:val="00926758"/>
    <w:rsid w:val="0092744F"/>
    <w:rsid w:val="00927696"/>
    <w:rsid w:val="009279C6"/>
    <w:rsid w:val="00927B3F"/>
    <w:rsid w:val="00927FE7"/>
    <w:rsid w:val="00930C6F"/>
    <w:rsid w:val="00930CE7"/>
    <w:rsid w:val="00930EEB"/>
    <w:rsid w:val="009315D8"/>
    <w:rsid w:val="00931628"/>
    <w:rsid w:val="009316E6"/>
    <w:rsid w:val="00932118"/>
    <w:rsid w:val="0093217F"/>
    <w:rsid w:val="00932278"/>
    <w:rsid w:val="00932A0D"/>
    <w:rsid w:val="00933F61"/>
    <w:rsid w:val="00934171"/>
    <w:rsid w:val="00934564"/>
    <w:rsid w:val="009346D5"/>
    <w:rsid w:val="00934844"/>
    <w:rsid w:val="00934DEE"/>
    <w:rsid w:val="00934F06"/>
    <w:rsid w:val="00935128"/>
    <w:rsid w:val="009351E2"/>
    <w:rsid w:val="009351E4"/>
    <w:rsid w:val="00935662"/>
    <w:rsid w:val="00935843"/>
    <w:rsid w:val="009358E4"/>
    <w:rsid w:val="00935B1E"/>
    <w:rsid w:val="00936258"/>
    <w:rsid w:val="0093645C"/>
    <w:rsid w:val="00936A74"/>
    <w:rsid w:val="00936E64"/>
    <w:rsid w:val="0093728F"/>
    <w:rsid w:val="00937604"/>
    <w:rsid w:val="00937F01"/>
    <w:rsid w:val="00940330"/>
    <w:rsid w:val="00940356"/>
    <w:rsid w:val="009405E3"/>
    <w:rsid w:val="00940EF1"/>
    <w:rsid w:val="00940F1A"/>
    <w:rsid w:val="009414D5"/>
    <w:rsid w:val="00941A8A"/>
    <w:rsid w:val="00941FF9"/>
    <w:rsid w:val="00942088"/>
    <w:rsid w:val="0094223E"/>
    <w:rsid w:val="00942845"/>
    <w:rsid w:val="00942B67"/>
    <w:rsid w:val="00942B7C"/>
    <w:rsid w:val="0094301A"/>
    <w:rsid w:val="0094302B"/>
    <w:rsid w:val="009435BC"/>
    <w:rsid w:val="009437A4"/>
    <w:rsid w:val="00943A2C"/>
    <w:rsid w:val="00943B55"/>
    <w:rsid w:val="00943B6B"/>
    <w:rsid w:val="00943C21"/>
    <w:rsid w:val="00943F9F"/>
    <w:rsid w:val="009445EF"/>
    <w:rsid w:val="00944C70"/>
    <w:rsid w:val="00944F17"/>
    <w:rsid w:val="00946520"/>
    <w:rsid w:val="00946A35"/>
    <w:rsid w:val="00946D57"/>
    <w:rsid w:val="00947A61"/>
    <w:rsid w:val="00951177"/>
    <w:rsid w:val="00951446"/>
    <w:rsid w:val="0095191A"/>
    <w:rsid w:val="00951EB6"/>
    <w:rsid w:val="00951EF9"/>
    <w:rsid w:val="009528BD"/>
    <w:rsid w:val="00952B98"/>
    <w:rsid w:val="00952F81"/>
    <w:rsid w:val="00953399"/>
    <w:rsid w:val="00953A9A"/>
    <w:rsid w:val="00953C0F"/>
    <w:rsid w:val="00953C2F"/>
    <w:rsid w:val="00953CFA"/>
    <w:rsid w:val="009540A9"/>
    <w:rsid w:val="00954144"/>
    <w:rsid w:val="00954404"/>
    <w:rsid w:val="0095445B"/>
    <w:rsid w:val="0095449D"/>
    <w:rsid w:val="009549C1"/>
    <w:rsid w:val="00954C73"/>
    <w:rsid w:val="00954DFF"/>
    <w:rsid w:val="00954E36"/>
    <w:rsid w:val="00954F8F"/>
    <w:rsid w:val="009550DC"/>
    <w:rsid w:val="00955297"/>
    <w:rsid w:val="009555F0"/>
    <w:rsid w:val="009558FD"/>
    <w:rsid w:val="00955B95"/>
    <w:rsid w:val="00955EA6"/>
    <w:rsid w:val="0095608A"/>
    <w:rsid w:val="00956537"/>
    <w:rsid w:val="00956553"/>
    <w:rsid w:val="009565F1"/>
    <w:rsid w:val="00956DCF"/>
    <w:rsid w:val="00956EDB"/>
    <w:rsid w:val="009574F9"/>
    <w:rsid w:val="00957CDD"/>
    <w:rsid w:val="00957DDF"/>
    <w:rsid w:val="009600F3"/>
    <w:rsid w:val="009603A2"/>
    <w:rsid w:val="00960A51"/>
    <w:rsid w:val="00961517"/>
    <w:rsid w:val="0096151F"/>
    <w:rsid w:val="00961B79"/>
    <w:rsid w:val="00961BAF"/>
    <w:rsid w:val="00961C8D"/>
    <w:rsid w:val="00961EA1"/>
    <w:rsid w:val="009627EA"/>
    <w:rsid w:val="00962874"/>
    <w:rsid w:val="00962BDB"/>
    <w:rsid w:val="00962EAE"/>
    <w:rsid w:val="00962F98"/>
    <w:rsid w:val="00962FC6"/>
    <w:rsid w:val="00963AA4"/>
    <w:rsid w:val="00963EA5"/>
    <w:rsid w:val="009640B4"/>
    <w:rsid w:val="009643BC"/>
    <w:rsid w:val="00964757"/>
    <w:rsid w:val="009647D0"/>
    <w:rsid w:val="00965197"/>
    <w:rsid w:val="009651E3"/>
    <w:rsid w:val="00965315"/>
    <w:rsid w:val="00965400"/>
    <w:rsid w:val="009654E4"/>
    <w:rsid w:val="00965D09"/>
    <w:rsid w:val="00966210"/>
    <w:rsid w:val="00966250"/>
    <w:rsid w:val="00966841"/>
    <w:rsid w:val="00966B08"/>
    <w:rsid w:val="00966F95"/>
    <w:rsid w:val="009672C5"/>
    <w:rsid w:val="00967FFC"/>
    <w:rsid w:val="00970095"/>
    <w:rsid w:val="00970111"/>
    <w:rsid w:val="009702B0"/>
    <w:rsid w:val="00970415"/>
    <w:rsid w:val="00970ABC"/>
    <w:rsid w:val="00970C68"/>
    <w:rsid w:val="00970CD6"/>
    <w:rsid w:val="009715BA"/>
    <w:rsid w:val="00971AAB"/>
    <w:rsid w:val="00971BD8"/>
    <w:rsid w:val="00971CA1"/>
    <w:rsid w:val="00971DB9"/>
    <w:rsid w:val="00972252"/>
    <w:rsid w:val="00972370"/>
    <w:rsid w:val="0097239F"/>
    <w:rsid w:val="00972548"/>
    <w:rsid w:val="0097271F"/>
    <w:rsid w:val="009729E8"/>
    <w:rsid w:val="00972AB1"/>
    <w:rsid w:val="00972E93"/>
    <w:rsid w:val="00973175"/>
    <w:rsid w:val="0097319B"/>
    <w:rsid w:val="00973218"/>
    <w:rsid w:val="0097344D"/>
    <w:rsid w:val="009739BF"/>
    <w:rsid w:val="009740DF"/>
    <w:rsid w:val="00974315"/>
    <w:rsid w:val="00974590"/>
    <w:rsid w:val="00974644"/>
    <w:rsid w:val="0097508D"/>
    <w:rsid w:val="009753C6"/>
    <w:rsid w:val="009753D9"/>
    <w:rsid w:val="00975B17"/>
    <w:rsid w:val="00975EEE"/>
    <w:rsid w:val="00976057"/>
    <w:rsid w:val="00976289"/>
    <w:rsid w:val="009762F4"/>
    <w:rsid w:val="009764CC"/>
    <w:rsid w:val="00976571"/>
    <w:rsid w:val="00977BF5"/>
    <w:rsid w:val="00977D71"/>
    <w:rsid w:val="00977DC1"/>
    <w:rsid w:val="00980185"/>
    <w:rsid w:val="009802C9"/>
    <w:rsid w:val="00980305"/>
    <w:rsid w:val="00980672"/>
    <w:rsid w:val="00981290"/>
    <w:rsid w:val="00981822"/>
    <w:rsid w:val="0098193A"/>
    <w:rsid w:val="009819C4"/>
    <w:rsid w:val="00981F90"/>
    <w:rsid w:val="009820A0"/>
    <w:rsid w:val="00982784"/>
    <w:rsid w:val="00983388"/>
    <w:rsid w:val="009833AC"/>
    <w:rsid w:val="0098351C"/>
    <w:rsid w:val="00983DA3"/>
    <w:rsid w:val="00983F47"/>
    <w:rsid w:val="00984003"/>
    <w:rsid w:val="009851D2"/>
    <w:rsid w:val="009854E3"/>
    <w:rsid w:val="009865D6"/>
    <w:rsid w:val="009867B9"/>
    <w:rsid w:val="00986A64"/>
    <w:rsid w:val="00986AFC"/>
    <w:rsid w:val="00987012"/>
    <w:rsid w:val="00987244"/>
    <w:rsid w:val="00990082"/>
    <w:rsid w:val="00990489"/>
    <w:rsid w:val="00990DAF"/>
    <w:rsid w:val="00990E9E"/>
    <w:rsid w:val="00990F59"/>
    <w:rsid w:val="00990FC2"/>
    <w:rsid w:val="009915CA"/>
    <w:rsid w:val="009915F6"/>
    <w:rsid w:val="00991685"/>
    <w:rsid w:val="00991B85"/>
    <w:rsid w:val="00991F52"/>
    <w:rsid w:val="009920E4"/>
    <w:rsid w:val="00992789"/>
    <w:rsid w:val="009929BC"/>
    <w:rsid w:val="00992AC0"/>
    <w:rsid w:val="009937C1"/>
    <w:rsid w:val="00993AA0"/>
    <w:rsid w:val="00993D0C"/>
    <w:rsid w:val="00993E39"/>
    <w:rsid w:val="009943A0"/>
    <w:rsid w:val="00994437"/>
    <w:rsid w:val="00994664"/>
    <w:rsid w:val="00994708"/>
    <w:rsid w:val="00994CBD"/>
    <w:rsid w:val="00994FE9"/>
    <w:rsid w:val="0099542E"/>
    <w:rsid w:val="00995B73"/>
    <w:rsid w:val="00995C3E"/>
    <w:rsid w:val="009960FD"/>
    <w:rsid w:val="009961BF"/>
    <w:rsid w:val="009961F7"/>
    <w:rsid w:val="00996599"/>
    <w:rsid w:val="00996B4E"/>
    <w:rsid w:val="00996E72"/>
    <w:rsid w:val="00996EED"/>
    <w:rsid w:val="00997415"/>
    <w:rsid w:val="00997437"/>
    <w:rsid w:val="00997465"/>
    <w:rsid w:val="00997B96"/>
    <w:rsid w:val="00997BCA"/>
    <w:rsid w:val="009A11C1"/>
    <w:rsid w:val="009A197C"/>
    <w:rsid w:val="009A1E6D"/>
    <w:rsid w:val="009A2151"/>
    <w:rsid w:val="009A251F"/>
    <w:rsid w:val="009A2D68"/>
    <w:rsid w:val="009A2E02"/>
    <w:rsid w:val="009A2E26"/>
    <w:rsid w:val="009A32B0"/>
    <w:rsid w:val="009A3467"/>
    <w:rsid w:val="009A3681"/>
    <w:rsid w:val="009A40A4"/>
    <w:rsid w:val="009A4958"/>
    <w:rsid w:val="009A519B"/>
    <w:rsid w:val="009A56E3"/>
    <w:rsid w:val="009A5AC8"/>
    <w:rsid w:val="009A5C4B"/>
    <w:rsid w:val="009A601F"/>
    <w:rsid w:val="009A6813"/>
    <w:rsid w:val="009A6A15"/>
    <w:rsid w:val="009A7ACE"/>
    <w:rsid w:val="009B03BF"/>
    <w:rsid w:val="009B03F2"/>
    <w:rsid w:val="009B061C"/>
    <w:rsid w:val="009B065F"/>
    <w:rsid w:val="009B0D99"/>
    <w:rsid w:val="009B1191"/>
    <w:rsid w:val="009B12E1"/>
    <w:rsid w:val="009B1486"/>
    <w:rsid w:val="009B152D"/>
    <w:rsid w:val="009B17D2"/>
    <w:rsid w:val="009B18A7"/>
    <w:rsid w:val="009B22CA"/>
    <w:rsid w:val="009B2820"/>
    <w:rsid w:val="009B2826"/>
    <w:rsid w:val="009B283D"/>
    <w:rsid w:val="009B2A1F"/>
    <w:rsid w:val="009B2A38"/>
    <w:rsid w:val="009B2E2C"/>
    <w:rsid w:val="009B3BF9"/>
    <w:rsid w:val="009B3F12"/>
    <w:rsid w:val="009B40B7"/>
    <w:rsid w:val="009B44BC"/>
    <w:rsid w:val="009B4610"/>
    <w:rsid w:val="009B4FDD"/>
    <w:rsid w:val="009B5412"/>
    <w:rsid w:val="009B55B4"/>
    <w:rsid w:val="009B5BF6"/>
    <w:rsid w:val="009B5D98"/>
    <w:rsid w:val="009B6121"/>
    <w:rsid w:val="009B64A5"/>
    <w:rsid w:val="009B6CBE"/>
    <w:rsid w:val="009B6F6F"/>
    <w:rsid w:val="009B734C"/>
    <w:rsid w:val="009B79F1"/>
    <w:rsid w:val="009B7C63"/>
    <w:rsid w:val="009B7D2F"/>
    <w:rsid w:val="009B7EDA"/>
    <w:rsid w:val="009B7FF0"/>
    <w:rsid w:val="009C06BC"/>
    <w:rsid w:val="009C0AE3"/>
    <w:rsid w:val="009C0B86"/>
    <w:rsid w:val="009C0E8E"/>
    <w:rsid w:val="009C0F68"/>
    <w:rsid w:val="009C1EB1"/>
    <w:rsid w:val="009C27C8"/>
    <w:rsid w:val="009C2BF9"/>
    <w:rsid w:val="009C3110"/>
    <w:rsid w:val="009C365E"/>
    <w:rsid w:val="009C37F6"/>
    <w:rsid w:val="009C3811"/>
    <w:rsid w:val="009C4FFE"/>
    <w:rsid w:val="009C54E6"/>
    <w:rsid w:val="009C557C"/>
    <w:rsid w:val="009C57A4"/>
    <w:rsid w:val="009C59F9"/>
    <w:rsid w:val="009C5D47"/>
    <w:rsid w:val="009C6385"/>
    <w:rsid w:val="009C6A50"/>
    <w:rsid w:val="009C6B66"/>
    <w:rsid w:val="009C6BFB"/>
    <w:rsid w:val="009C6DF5"/>
    <w:rsid w:val="009C72C4"/>
    <w:rsid w:val="009C73C6"/>
    <w:rsid w:val="009C7871"/>
    <w:rsid w:val="009D01D8"/>
    <w:rsid w:val="009D041D"/>
    <w:rsid w:val="009D06A7"/>
    <w:rsid w:val="009D0857"/>
    <w:rsid w:val="009D17EB"/>
    <w:rsid w:val="009D262A"/>
    <w:rsid w:val="009D29FA"/>
    <w:rsid w:val="009D2C39"/>
    <w:rsid w:val="009D2ED3"/>
    <w:rsid w:val="009D3173"/>
    <w:rsid w:val="009D39F2"/>
    <w:rsid w:val="009D3A95"/>
    <w:rsid w:val="009D3BCB"/>
    <w:rsid w:val="009D3FC5"/>
    <w:rsid w:val="009D42AE"/>
    <w:rsid w:val="009D42F9"/>
    <w:rsid w:val="009D4442"/>
    <w:rsid w:val="009D4D11"/>
    <w:rsid w:val="009D50DE"/>
    <w:rsid w:val="009D57E1"/>
    <w:rsid w:val="009D5A0E"/>
    <w:rsid w:val="009D5CFD"/>
    <w:rsid w:val="009D5DAE"/>
    <w:rsid w:val="009D6264"/>
    <w:rsid w:val="009D6FE9"/>
    <w:rsid w:val="009D74D7"/>
    <w:rsid w:val="009D778F"/>
    <w:rsid w:val="009D7E3C"/>
    <w:rsid w:val="009D7E80"/>
    <w:rsid w:val="009E0ACE"/>
    <w:rsid w:val="009E1ABE"/>
    <w:rsid w:val="009E1DA2"/>
    <w:rsid w:val="009E22DC"/>
    <w:rsid w:val="009E2BAB"/>
    <w:rsid w:val="009E3456"/>
    <w:rsid w:val="009E37E1"/>
    <w:rsid w:val="009E3BB4"/>
    <w:rsid w:val="009E3ECE"/>
    <w:rsid w:val="009E41DB"/>
    <w:rsid w:val="009E465D"/>
    <w:rsid w:val="009E477F"/>
    <w:rsid w:val="009E48FD"/>
    <w:rsid w:val="009E4AB2"/>
    <w:rsid w:val="009E4B74"/>
    <w:rsid w:val="009E4FA1"/>
    <w:rsid w:val="009E54C4"/>
    <w:rsid w:val="009E5705"/>
    <w:rsid w:val="009E5AFB"/>
    <w:rsid w:val="009E5D15"/>
    <w:rsid w:val="009E6150"/>
    <w:rsid w:val="009E6190"/>
    <w:rsid w:val="009E621C"/>
    <w:rsid w:val="009E6D70"/>
    <w:rsid w:val="009F0172"/>
    <w:rsid w:val="009F02E1"/>
    <w:rsid w:val="009F056D"/>
    <w:rsid w:val="009F0A4B"/>
    <w:rsid w:val="009F0E29"/>
    <w:rsid w:val="009F163A"/>
    <w:rsid w:val="009F20D9"/>
    <w:rsid w:val="009F281C"/>
    <w:rsid w:val="009F2DCB"/>
    <w:rsid w:val="009F33B4"/>
    <w:rsid w:val="009F345A"/>
    <w:rsid w:val="009F36FD"/>
    <w:rsid w:val="009F3A4F"/>
    <w:rsid w:val="009F440F"/>
    <w:rsid w:val="009F4F8E"/>
    <w:rsid w:val="009F5467"/>
    <w:rsid w:val="009F596F"/>
    <w:rsid w:val="009F5DD4"/>
    <w:rsid w:val="009F5DE0"/>
    <w:rsid w:val="009F5F77"/>
    <w:rsid w:val="009F60D4"/>
    <w:rsid w:val="009F6B30"/>
    <w:rsid w:val="009F756D"/>
    <w:rsid w:val="009F76B3"/>
    <w:rsid w:val="009F7797"/>
    <w:rsid w:val="009F79F7"/>
    <w:rsid w:val="009F7BD6"/>
    <w:rsid w:val="00A00C71"/>
    <w:rsid w:val="00A011A0"/>
    <w:rsid w:val="00A0132A"/>
    <w:rsid w:val="00A013A4"/>
    <w:rsid w:val="00A01B8D"/>
    <w:rsid w:val="00A01D76"/>
    <w:rsid w:val="00A01F9A"/>
    <w:rsid w:val="00A021D0"/>
    <w:rsid w:val="00A02FCA"/>
    <w:rsid w:val="00A03213"/>
    <w:rsid w:val="00A0336D"/>
    <w:rsid w:val="00A033F4"/>
    <w:rsid w:val="00A04CC6"/>
    <w:rsid w:val="00A052F3"/>
    <w:rsid w:val="00A05740"/>
    <w:rsid w:val="00A05876"/>
    <w:rsid w:val="00A05B33"/>
    <w:rsid w:val="00A05C9A"/>
    <w:rsid w:val="00A05FC6"/>
    <w:rsid w:val="00A06269"/>
    <w:rsid w:val="00A06331"/>
    <w:rsid w:val="00A06788"/>
    <w:rsid w:val="00A0695A"/>
    <w:rsid w:val="00A06CA7"/>
    <w:rsid w:val="00A06D6A"/>
    <w:rsid w:val="00A07011"/>
    <w:rsid w:val="00A0716C"/>
    <w:rsid w:val="00A0719C"/>
    <w:rsid w:val="00A07443"/>
    <w:rsid w:val="00A078D1"/>
    <w:rsid w:val="00A07908"/>
    <w:rsid w:val="00A07BFC"/>
    <w:rsid w:val="00A07EC9"/>
    <w:rsid w:val="00A102D1"/>
    <w:rsid w:val="00A1049E"/>
    <w:rsid w:val="00A10C8B"/>
    <w:rsid w:val="00A113AA"/>
    <w:rsid w:val="00A11689"/>
    <w:rsid w:val="00A11760"/>
    <w:rsid w:val="00A11DB0"/>
    <w:rsid w:val="00A1236E"/>
    <w:rsid w:val="00A123D3"/>
    <w:rsid w:val="00A12661"/>
    <w:rsid w:val="00A12D81"/>
    <w:rsid w:val="00A131CD"/>
    <w:rsid w:val="00A13290"/>
    <w:rsid w:val="00A13574"/>
    <w:rsid w:val="00A13643"/>
    <w:rsid w:val="00A1398C"/>
    <w:rsid w:val="00A13ACA"/>
    <w:rsid w:val="00A13CEC"/>
    <w:rsid w:val="00A14455"/>
    <w:rsid w:val="00A14743"/>
    <w:rsid w:val="00A147C8"/>
    <w:rsid w:val="00A152EA"/>
    <w:rsid w:val="00A15706"/>
    <w:rsid w:val="00A173B4"/>
    <w:rsid w:val="00A17BFA"/>
    <w:rsid w:val="00A17D5D"/>
    <w:rsid w:val="00A17E8E"/>
    <w:rsid w:val="00A17EC9"/>
    <w:rsid w:val="00A20285"/>
    <w:rsid w:val="00A2038B"/>
    <w:rsid w:val="00A20647"/>
    <w:rsid w:val="00A20C50"/>
    <w:rsid w:val="00A21F81"/>
    <w:rsid w:val="00A22253"/>
    <w:rsid w:val="00A22448"/>
    <w:rsid w:val="00A227E8"/>
    <w:rsid w:val="00A227E9"/>
    <w:rsid w:val="00A22CD7"/>
    <w:rsid w:val="00A23288"/>
    <w:rsid w:val="00A232B5"/>
    <w:rsid w:val="00A234AF"/>
    <w:rsid w:val="00A23614"/>
    <w:rsid w:val="00A236E1"/>
    <w:rsid w:val="00A2373A"/>
    <w:rsid w:val="00A23742"/>
    <w:rsid w:val="00A238C1"/>
    <w:rsid w:val="00A23BDB"/>
    <w:rsid w:val="00A23E7D"/>
    <w:rsid w:val="00A23F21"/>
    <w:rsid w:val="00A24FA3"/>
    <w:rsid w:val="00A2619A"/>
    <w:rsid w:val="00A26D34"/>
    <w:rsid w:val="00A27686"/>
    <w:rsid w:val="00A27A98"/>
    <w:rsid w:val="00A27D5F"/>
    <w:rsid w:val="00A300D9"/>
    <w:rsid w:val="00A308BD"/>
    <w:rsid w:val="00A30A60"/>
    <w:rsid w:val="00A30AAF"/>
    <w:rsid w:val="00A30FD9"/>
    <w:rsid w:val="00A31136"/>
    <w:rsid w:val="00A316A1"/>
    <w:rsid w:val="00A3196A"/>
    <w:rsid w:val="00A32070"/>
    <w:rsid w:val="00A320DA"/>
    <w:rsid w:val="00A32204"/>
    <w:rsid w:val="00A326DB"/>
    <w:rsid w:val="00A3274D"/>
    <w:rsid w:val="00A327B2"/>
    <w:rsid w:val="00A33573"/>
    <w:rsid w:val="00A33CD9"/>
    <w:rsid w:val="00A343C7"/>
    <w:rsid w:val="00A34760"/>
    <w:rsid w:val="00A34CDC"/>
    <w:rsid w:val="00A35221"/>
    <w:rsid w:val="00A35263"/>
    <w:rsid w:val="00A35BCB"/>
    <w:rsid w:val="00A35DCB"/>
    <w:rsid w:val="00A35E16"/>
    <w:rsid w:val="00A35E87"/>
    <w:rsid w:val="00A36011"/>
    <w:rsid w:val="00A360F3"/>
    <w:rsid w:val="00A366CB"/>
    <w:rsid w:val="00A36BCB"/>
    <w:rsid w:val="00A372C9"/>
    <w:rsid w:val="00A3762E"/>
    <w:rsid w:val="00A37895"/>
    <w:rsid w:val="00A37A0B"/>
    <w:rsid w:val="00A4036D"/>
    <w:rsid w:val="00A40752"/>
    <w:rsid w:val="00A4099B"/>
    <w:rsid w:val="00A40D9B"/>
    <w:rsid w:val="00A41274"/>
    <w:rsid w:val="00A4170D"/>
    <w:rsid w:val="00A4181F"/>
    <w:rsid w:val="00A41E43"/>
    <w:rsid w:val="00A420CA"/>
    <w:rsid w:val="00A424F8"/>
    <w:rsid w:val="00A42631"/>
    <w:rsid w:val="00A426FA"/>
    <w:rsid w:val="00A4288A"/>
    <w:rsid w:val="00A43040"/>
    <w:rsid w:val="00A43181"/>
    <w:rsid w:val="00A43365"/>
    <w:rsid w:val="00A436D8"/>
    <w:rsid w:val="00A43E86"/>
    <w:rsid w:val="00A44665"/>
    <w:rsid w:val="00A447A7"/>
    <w:rsid w:val="00A44874"/>
    <w:rsid w:val="00A44B45"/>
    <w:rsid w:val="00A451E9"/>
    <w:rsid w:val="00A46115"/>
    <w:rsid w:val="00A46214"/>
    <w:rsid w:val="00A46234"/>
    <w:rsid w:val="00A46521"/>
    <w:rsid w:val="00A46AA3"/>
    <w:rsid w:val="00A46D4E"/>
    <w:rsid w:val="00A470F9"/>
    <w:rsid w:val="00A473DC"/>
    <w:rsid w:val="00A47C2C"/>
    <w:rsid w:val="00A50B1C"/>
    <w:rsid w:val="00A5109C"/>
    <w:rsid w:val="00A511B3"/>
    <w:rsid w:val="00A514B7"/>
    <w:rsid w:val="00A514FE"/>
    <w:rsid w:val="00A5156F"/>
    <w:rsid w:val="00A515E4"/>
    <w:rsid w:val="00A51998"/>
    <w:rsid w:val="00A5209C"/>
    <w:rsid w:val="00A52109"/>
    <w:rsid w:val="00A5223D"/>
    <w:rsid w:val="00A524F3"/>
    <w:rsid w:val="00A525DB"/>
    <w:rsid w:val="00A52699"/>
    <w:rsid w:val="00A52942"/>
    <w:rsid w:val="00A52964"/>
    <w:rsid w:val="00A52E28"/>
    <w:rsid w:val="00A52F33"/>
    <w:rsid w:val="00A5325D"/>
    <w:rsid w:val="00A53410"/>
    <w:rsid w:val="00A53459"/>
    <w:rsid w:val="00A53551"/>
    <w:rsid w:val="00A53896"/>
    <w:rsid w:val="00A53A6A"/>
    <w:rsid w:val="00A54185"/>
    <w:rsid w:val="00A54722"/>
    <w:rsid w:val="00A54A5F"/>
    <w:rsid w:val="00A54C00"/>
    <w:rsid w:val="00A5523B"/>
    <w:rsid w:val="00A555D7"/>
    <w:rsid w:val="00A55656"/>
    <w:rsid w:val="00A55C0B"/>
    <w:rsid w:val="00A55C35"/>
    <w:rsid w:val="00A56CD2"/>
    <w:rsid w:val="00A57068"/>
    <w:rsid w:val="00A5724D"/>
    <w:rsid w:val="00A57B7F"/>
    <w:rsid w:val="00A57B9E"/>
    <w:rsid w:val="00A57E2A"/>
    <w:rsid w:val="00A60232"/>
    <w:rsid w:val="00A60375"/>
    <w:rsid w:val="00A61749"/>
    <w:rsid w:val="00A61BDE"/>
    <w:rsid w:val="00A62302"/>
    <w:rsid w:val="00A62768"/>
    <w:rsid w:val="00A63319"/>
    <w:rsid w:val="00A63592"/>
    <w:rsid w:val="00A63B6B"/>
    <w:rsid w:val="00A641B5"/>
    <w:rsid w:val="00A645FD"/>
    <w:rsid w:val="00A6473D"/>
    <w:rsid w:val="00A647C0"/>
    <w:rsid w:val="00A647CE"/>
    <w:rsid w:val="00A6480F"/>
    <w:rsid w:val="00A64DDE"/>
    <w:rsid w:val="00A64EC3"/>
    <w:rsid w:val="00A650FF"/>
    <w:rsid w:val="00A65228"/>
    <w:rsid w:val="00A6522D"/>
    <w:rsid w:val="00A6562A"/>
    <w:rsid w:val="00A65938"/>
    <w:rsid w:val="00A65D2C"/>
    <w:rsid w:val="00A65DA4"/>
    <w:rsid w:val="00A660CD"/>
    <w:rsid w:val="00A66B8A"/>
    <w:rsid w:val="00A674FD"/>
    <w:rsid w:val="00A675AC"/>
    <w:rsid w:val="00A67B63"/>
    <w:rsid w:val="00A67CC9"/>
    <w:rsid w:val="00A702A2"/>
    <w:rsid w:val="00A70407"/>
    <w:rsid w:val="00A7044D"/>
    <w:rsid w:val="00A71350"/>
    <w:rsid w:val="00A71567"/>
    <w:rsid w:val="00A71605"/>
    <w:rsid w:val="00A7296A"/>
    <w:rsid w:val="00A72A8A"/>
    <w:rsid w:val="00A72F5F"/>
    <w:rsid w:val="00A73D87"/>
    <w:rsid w:val="00A73F95"/>
    <w:rsid w:val="00A743AB"/>
    <w:rsid w:val="00A744CD"/>
    <w:rsid w:val="00A74982"/>
    <w:rsid w:val="00A74EF9"/>
    <w:rsid w:val="00A75111"/>
    <w:rsid w:val="00A7545D"/>
    <w:rsid w:val="00A7595F"/>
    <w:rsid w:val="00A75B02"/>
    <w:rsid w:val="00A762C1"/>
    <w:rsid w:val="00A76755"/>
    <w:rsid w:val="00A76B6C"/>
    <w:rsid w:val="00A76B8D"/>
    <w:rsid w:val="00A76BE8"/>
    <w:rsid w:val="00A76C73"/>
    <w:rsid w:val="00A76EFE"/>
    <w:rsid w:val="00A76F0C"/>
    <w:rsid w:val="00A771CA"/>
    <w:rsid w:val="00A7743B"/>
    <w:rsid w:val="00A775A9"/>
    <w:rsid w:val="00A77ABE"/>
    <w:rsid w:val="00A77C72"/>
    <w:rsid w:val="00A77E78"/>
    <w:rsid w:val="00A8089B"/>
    <w:rsid w:val="00A80C5E"/>
    <w:rsid w:val="00A80D7F"/>
    <w:rsid w:val="00A81630"/>
    <w:rsid w:val="00A81D67"/>
    <w:rsid w:val="00A824E9"/>
    <w:rsid w:val="00A8297F"/>
    <w:rsid w:val="00A83097"/>
    <w:rsid w:val="00A83285"/>
    <w:rsid w:val="00A832E2"/>
    <w:rsid w:val="00A83475"/>
    <w:rsid w:val="00A836EA"/>
    <w:rsid w:val="00A83B67"/>
    <w:rsid w:val="00A83F22"/>
    <w:rsid w:val="00A83F31"/>
    <w:rsid w:val="00A84140"/>
    <w:rsid w:val="00A84160"/>
    <w:rsid w:val="00A84414"/>
    <w:rsid w:val="00A849FB"/>
    <w:rsid w:val="00A84DF4"/>
    <w:rsid w:val="00A85997"/>
    <w:rsid w:val="00A85D85"/>
    <w:rsid w:val="00A863EF"/>
    <w:rsid w:val="00A8644C"/>
    <w:rsid w:val="00A867DB"/>
    <w:rsid w:val="00A869C3"/>
    <w:rsid w:val="00A86A0E"/>
    <w:rsid w:val="00A86AE6"/>
    <w:rsid w:val="00A86B72"/>
    <w:rsid w:val="00A86DD0"/>
    <w:rsid w:val="00A874DE"/>
    <w:rsid w:val="00A87A20"/>
    <w:rsid w:val="00A87F32"/>
    <w:rsid w:val="00A901FF"/>
    <w:rsid w:val="00A90496"/>
    <w:rsid w:val="00A90A65"/>
    <w:rsid w:val="00A90B1E"/>
    <w:rsid w:val="00A90F63"/>
    <w:rsid w:val="00A9142A"/>
    <w:rsid w:val="00A91867"/>
    <w:rsid w:val="00A91939"/>
    <w:rsid w:val="00A91C41"/>
    <w:rsid w:val="00A91E39"/>
    <w:rsid w:val="00A92024"/>
    <w:rsid w:val="00A92047"/>
    <w:rsid w:val="00A9211E"/>
    <w:rsid w:val="00A93DB6"/>
    <w:rsid w:val="00A93EC2"/>
    <w:rsid w:val="00A942F7"/>
    <w:rsid w:val="00A942F9"/>
    <w:rsid w:val="00A9436F"/>
    <w:rsid w:val="00A94B04"/>
    <w:rsid w:val="00A94FBA"/>
    <w:rsid w:val="00A9526C"/>
    <w:rsid w:val="00A953A6"/>
    <w:rsid w:val="00A95CB0"/>
    <w:rsid w:val="00A95F54"/>
    <w:rsid w:val="00A96087"/>
    <w:rsid w:val="00A967B8"/>
    <w:rsid w:val="00A96D38"/>
    <w:rsid w:val="00A96E31"/>
    <w:rsid w:val="00A97506"/>
    <w:rsid w:val="00A97605"/>
    <w:rsid w:val="00A97A29"/>
    <w:rsid w:val="00A97DBE"/>
    <w:rsid w:val="00A97E1A"/>
    <w:rsid w:val="00AA00B8"/>
    <w:rsid w:val="00AA0111"/>
    <w:rsid w:val="00AA04A2"/>
    <w:rsid w:val="00AA1176"/>
    <w:rsid w:val="00AA11C4"/>
    <w:rsid w:val="00AA1293"/>
    <w:rsid w:val="00AA14FC"/>
    <w:rsid w:val="00AA17C5"/>
    <w:rsid w:val="00AA1ED0"/>
    <w:rsid w:val="00AA255E"/>
    <w:rsid w:val="00AA2B32"/>
    <w:rsid w:val="00AA3620"/>
    <w:rsid w:val="00AA3964"/>
    <w:rsid w:val="00AA39DA"/>
    <w:rsid w:val="00AA3B2C"/>
    <w:rsid w:val="00AA3C7C"/>
    <w:rsid w:val="00AA40B2"/>
    <w:rsid w:val="00AA4155"/>
    <w:rsid w:val="00AA44CB"/>
    <w:rsid w:val="00AA4636"/>
    <w:rsid w:val="00AA4F0E"/>
    <w:rsid w:val="00AA5426"/>
    <w:rsid w:val="00AA64E4"/>
    <w:rsid w:val="00AA69B5"/>
    <w:rsid w:val="00AA6F92"/>
    <w:rsid w:val="00AA6FF1"/>
    <w:rsid w:val="00AA718F"/>
    <w:rsid w:val="00AA7261"/>
    <w:rsid w:val="00AA79C0"/>
    <w:rsid w:val="00AB01E7"/>
    <w:rsid w:val="00AB0576"/>
    <w:rsid w:val="00AB1002"/>
    <w:rsid w:val="00AB1875"/>
    <w:rsid w:val="00AB1D4F"/>
    <w:rsid w:val="00AB20D8"/>
    <w:rsid w:val="00AB258A"/>
    <w:rsid w:val="00AB2771"/>
    <w:rsid w:val="00AB2AFC"/>
    <w:rsid w:val="00AB36AC"/>
    <w:rsid w:val="00AB39A1"/>
    <w:rsid w:val="00AB3D04"/>
    <w:rsid w:val="00AB3EE2"/>
    <w:rsid w:val="00AB3FA3"/>
    <w:rsid w:val="00AB4064"/>
    <w:rsid w:val="00AB449B"/>
    <w:rsid w:val="00AB50BB"/>
    <w:rsid w:val="00AB5274"/>
    <w:rsid w:val="00AB52A8"/>
    <w:rsid w:val="00AB5654"/>
    <w:rsid w:val="00AB5ADD"/>
    <w:rsid w:val="00AB5DB1"/>
    <w:rsid w:val="00AB6A7A"/>
    <w:rsid w:val="00AB7358"/>
    <w:rsid w:val="00AB772B"/>
    <w:rsid w:val="00AC0654"/>
    <w:rsid w:val="00AC0A0D"/>
    <w:rsid w:val="00AC0B07"/>
    <w:rsid w:val="00AC0B8D"/>
    <w:rsid w:val="00AC0F38"/>
    <w:rsid w:val="00AC1047"/>
    <w:rsid w:val="00AC139A"/>
    <w:rsid w:val="00AC149B"/>
    <w:rsid w:val="00AC1787"/>
    <w:rsid w:val="00AC2062"/>
    <w:rsid w:val="00AC21C0"/>
    <w:rsid w:val="00AC2443"/>
    <w:rsid w:val="00AC2FD8"/>
    <w:rsid w:val="00AC3498"/>
    <w:rsid w:val="00AC3738"/>
    <w:rsid w:val="00AC4900"/>
    <w:rsid w:val="00AC4C48"/>
    <w:rsid w:val="00AC4E84"/>
    <w:rsid w:val="00AC52D4"/>
    <w:rsid w:val="00AC6186"/>
    <w:rsid w:val="00AC6A26"/>
    <w:rsid w:val="00AC6B63"/>
    <w:rsid w:val="00AC6C41"/>
    <w:rsid w:val="00AC6CEA"/>
    <w:rsid w:val="00AC6ED3"/>
    <w:rsid w:val="00AC76C8"/>
    <w:rsid w:val="00AC7C68"/>
    <w:rsid w:val="00AD0130"/>
    <w:rsid w:val="00AD016C"/>
    <w:rsid w:val="00AD02E8"/>
    <w:rsid w:val="00AD106B"/>
    <w:rsid w:val="00AD116A"/>
    <w:rsid w:val="00AD1AE9"/>
    <w:rsid w:val="00AD29CE"/>
    <w:rsid w:val="00AD2BE1"/>
    <w:rsid w:val="00AD3274"/>
    <w:rsid w:val="00AD34C9"/>
    <w:rsid w:val="00AD37AE"/>
    <w:rsid w:val="00AD40D2"/>
    <w:rsid w:val="00AD43BE"/>
    <w:rsid w:val="00AD471C"/>
    <w:rsid w:val="00AD4C24"/>
    <w:rsid w:val="00AD4C28"/>
    <w:rsid w:val="00AD5016"/>
    <w:rsid w:val="00AD630B"/>
    <w:rsid w:val="00AD69EB"/>
    <w:rsid w:val="00AD6B32"/>
    <w:rsid w:val="00AD6CEF"/>
    <w:rsid w:val="00AD6E15"/>
    <w:rsid w:val="00AD73E9"/>
    <w:rsid w:val="00AD7792"/>
    <w:rsid w:val="00AD7B1D"/>
    <w:rsid w:val="00AD7E60"/>
    <w:rsid w:val="00AD7FB4"/>
    <w:rsid w:val="00AE039A"/>
    <w:rsid w:val="00AE0975"/>
    <w:rsid w:val="00AE125A"/>
    <w:rsid w:val="00AE15BB"/>
    <w:rsid w:val="00AE1E23"/>
    <w:rsid w:val="00AE2337"/>
    <w:rsid w:val="00AE23B6"/>
    <w:rsid w:val="00AE2664"/>
    <w:rsid w:val="00AE266C"/>
    <w:rsid w:val="00AE2BD6"/>
    <w:rsid w:val="00AE2FD9"/>
    <w:rsid w:val="00AE32F5"/>
    <w:rsid w:val="00AE3487"/>
    <w:rsid w:val="00AE35B0"/>
    <w:rsid w:val="00AE3A0A"/>
    <w:rsid w:val="00AE3EB1"/>
    <w:rsid w:val="00AE4008"/>
    <w:rsid w:val="00AE4648"/>
    <w:rsid w:val="00AE4A03"/>
    <w:rsid w:val="00AE528C"/>
    <w:rsid w:val="00AE535D"/>
    <w:rsid w:val="00AE58B0"/>
    <w:rsid w:val="00AE5A44"/>
    <w:rsid w:val="00AE5FF7"/>
    <w:rsid w:val="00AE6431"/>
    <w:rsid w:val="00AE65B6"/>
    <w:rsid w:val="00AE683C"/>
    <w:rsid w:val="00AE6EE7"/>
    <w:rsid w:val="00AE7212"/>
    <w:rsid w:val="00AE759E"/>
    <w:rsid w:val="00AE7A37"/>
    <w:rsid w:val="00AE7F0A"/>
    <w:rsid w:val="00AE7FF2"/>
    <w:rsid w:val="00AF0AF3"/>
    <w:rsid w:val="00AF0D60"/>
    <w:rsid w:val="00AF0EB1"/>
    <w:rsid w:val="00AF12E7"/>
    <w:rsid w:val="00AF1770"/>
    <w:rsid w:val="00AF17ED"/>
    <w:rsid w:val="00AF1A2B"/>
    <w:rsid w:val="00AF1B10"/>
    <w:rsid w:val="00AF1B18"/>
    <w:rsid w:val="00AF1D5D"/>
    <w:rsid w:val="00AF1E06"/>
    <w:rsid w:val="00AF1E75"/>
    <w:rsid w:val="00AF313C"/>
    <w:rsid w:val="00AF3A93"/>
    <w:rsid w:val="00AF3D18"/>
    <w:rsid w:val="00AF3D21"/>
    <w:rsid w:val="00AF4BC2"/>
    <w:rsid w:val="00AF516B"/>
    <w:rsid w:val="00AF518B"/>
    <w:rsid w:val="00AF51DD"/>
    <w:rsid w:val="00AF533E"/>
    <w:rsid w:val="00AF5639"/>
    <w:rsid w:val="00AF572A"/>
    <w:rsid w:val="00AF5735"/>
    <w:rsid w:val="00AF5848"/>
    <w:rsid w:val="00AF5C58"/>
    <w:rsid w:val="00AF68C9"/>
    <w:rsid w:val="00AF6AC4"/>
    <w:rsid w:val="00AF71C9"/>
    <w:rsid w:val="00AF7382"/>
    <w:rsid w:val="00AF7F84"/>
    <w:rsid w:val="00B00056"/>
    <w:rsid w:val="00B006B9"/>
    <w:rsid w:val="00B00949"/>
    <w:rsid w:val="00B00A42"/>
    <w:rsid w:val="00B015B0"/>
    <w:rsid w:val="00B016F4"/>
    <w:rsid w:val="00B0188D"/>
    <w:rsid w:val="00B01B46"/>
    <w:rsid w:val="00B01E0E"/>
    <w:rsid w:val="00B01F33"/>
    <w:rsid w:val="00B02743"/>
    <w:rsid w:val="00B027C8"/>
    <w:rsid w:val="00B02BDE"/>
    <w:rsid w:val="00B02DDF"/>
    <w:rsid w:val="00B02E54"/>
    <w:rsid w:val="00B036F6"/>
    <w:rsid w:val="00B0383A"/>
    <w:rsid w:val="00B044A9"/>
    <w:rsid w:val="00B04B1C"/>
    <w:rsid w:val="00B051D1"/>
    <w:rsid w:val="00B05A73"/>
    <w:rsid w:val="00B05CDE"/>
    <w:rsid w:val="00B05DF0"/>
    <w:rsid w:val="00B06007"/>
    <w:rsid w:val="00B064D5"/>
    <w:rsid w:val="00B064F9"/>
    <w:rsid w:val="00B06692"/>
    <w:rsid w:val="00B0680F"/>
    <w:rsid w:val="00B06AA0"/>
    <w:rsid w:val="00B06E21"/>
    <w:rsid w:val="00B0736F"/>
    <w:rsid w:val="00B0748B"/>
    <w:rsid w:val="00B07BE6"/>
    <w:rsid w:val="00B1100F"/>
    <w:rsid w:val="00B110F6"/>
    <w:rsid w:val="00B113E2"/>
    <w:rsid w:val="00B117FB"/>
    <w:rsid w:val="00B117FE"/>
    <w:rsid w:val="00B1204E"/>
    <w:rsid w:val="00B12B90"/>
    <w:rsid w:val="00B12CF6"/>
    <w:rsid w:val="00B12E42"/>
    <w:rsid w:val="00B13471"/>
    <w:rsid w:val="00B1348C"/>
    <w:rsid w:val="00B1364D"/>
    <w:rsid w:val="00B136B7"/>
    <w:rsid w:val="00B140E0"/>
    <w:rsid w:val="00B14299"/>
    <w:rsid w:val="00B14B1C"/>
    <w:rsid w:val="00B151A6"/>
    <w:rsid w:val="00B15427"/>
    <w:rsid w:val="00B156AA"/>
    <w:rsid w:val="00B1580B"/>
    <w:rsid w:val="00B15E0F"/>
    <w:rsid w:val="00B16135"/>
    <w:rsid w:val="00B1654E"/>
    <w:rsid w:val="00B1682A"/>
    <w:rsid w:val="00B16F49"/>
    <w:rsid w:val="00B172DF"/>
    <w:rsid w:val="00B173B2"/>
    <w:rsid w:val="00B17801"/>
    <w:rsid w:val="00B179AC"/>
    <w:rsid w:val="00B17AAE"/>
    <w:rsid w:val="00B17FD0"/>
    <w:rsid w:val="00B2021C"/>
    <w:rsid w:val="00B20345"/>
    <w:rsid w:val="00B20672"/>
    <w:rsid w:val="00B207F3"/>
    <w:rsid w:val="00B20AC8"/>
    <w:rsid w:val="00B20E34"/>
    <w:rsid w:val="00B2102E"/>
    <w:rsid w:val="00B214CD"/>
    <w:rsid w:val="00B21674"/>
    <w:rsid w:val="00B21741"/>
    <w:rsid w:val="00B21D80"/>
    <w:rsid w:val="00B21FAA"/>
    <w:rsid w:val="00B2252E"/>
    <w:rsid w:val="00B22717"/>
    <w:rsid w:val="00B228A3"/>
    <w:rsid w:val="00B2296E"/>
    <w:rsid w:val="00B231ED"/>
    <w:rsid w:val="00B2337C"/>
    <w:rsid w:val="00B23477"/>
    <w:rsid w:val="00B23594"/>
    <w:rsid w:val="00B23637"/>
    <w:rsid w:val="00B23C87"/>
    <w:rsid w:val="00B24845"/>
    <w:rsid w:val="00B24A6A"/>
    <w:rsid w:val="00B2504E"/>
    <w:rsid w:val="00B25430"/>
    <w:rsid w:val="00B25738"/>
    <w:rsid w:val="00B257B1"/>
    <w:rsid w:val="00B25875"/>
    <w:rsid w:val="00B25D76"/>
    <w:rsid w:val="00B26462"/>
    <w:rsid w:val="00B26497"/>
    <w:rsid w:val="00B264EB"/>
    <w:rsid w:val="00B26B45"/>
    <w:rsid w:val="00B26CF2"/>
    <w:rsid w:val="00B26DF7"/>
    <w:rsid w:val="00B26EC6"/>
    <w:rsid w:val="00B27673"/>
    <w:rsid w:val="00B276D2"/>
    <w:rsid w:val="00B2775C"/>
    <w:rsid w:val="00B27777"/>
    <w:rsid w:val="00B277DA"/>
    <w:rsid w:val="00B278C5"/>
    <w:rsid w:val="00B279A3"/>
    <w:rsid w:val="00B27B15"/>
    <w:rsid w:val="00B27C38"/>
    <w:rsid w:val="00B27E0A"/>
    <w:rsid w:val="00B27ECF"/>
    <w:rsid w:val="00B3005E"/>
    <w:rsid w:val="00B301E9"/>
    <w:rsid w:val="00B3093B"/>
    <w:rsid w:val="00B3094B"/>
    <w:rsid w:val="00B30A64"/>
    <w:rsid w:val="00B30AC3"/>
    <w:rsid w:val="00B30D55"/>
    <w:rsid w:val="00B31349"/>
    <w:rsid w:val="00B31B94"/>
    <w:rsid w:val="00B31CBF"/>
    <w:rsid w:val="00B31DE8"/>
    <w:rsid w:val="00B32008"/>
    <w:rsid w:val="00B32254"/>
    <w:rsid w:val="00B322FB"/>
    <w:rsid w:val="00B328D8"/>
    <w:rsid w:val="00B3304B"/>
    <w:rsid w:val="00B33301"/>
    <w:rsid w:val="00B33E48"/>
    <w:rsid w:val="00B3419C"/>
    <w:rsid w:val="00B341FA"/>
    <w:rsid w:val="00B344A3"/>
    <w:rsid w:val="00B3475B"/>
    <w:rsid w:val="00B3503B"/>
    <w:rsid w:val="00B35870"/>
    <w:rsid w:val="00B35B5F"/>
    <w:rsid w:val="00B35C74"/>
    <w:rsid w:val="00B35E0E"/>
    <w:rsid w:val="00B36805"/>
    <w:rsid w:val="00B36909"/>
    <w:rsid w:val="00B369C6"/>
    <w:rsid w:val="00B377C0"/>
    <w:rsid w:val="00B37D48"/>
    <w:rsid w:val="00B40590"/>
    <w:rsid w:val="00B41080"/>
    <w:rsid w:val="00B41835"/>
    <w:rsid w:val="00B418F6"/>
    <w:rsid w:val="00B41930"/>
    <w:rsid w:val="00B41A8F"/>
    <w:rsid w:val="00B42102"/>
    <w:rsid w:val="00B424A1"/>
    <w:rsid w:val="00B425DC"/>
    <w:rsid w:val="00B427AB"/>
    <w:rsid w:val="00B43183"/>
    <w:rsid w:val="00B437A7"/>
    <w:rsid w:val="00B43F26"/>
    <w:rsid w:val="00B44085"/>
    <w:rsid w:val="00B440E7"/>
    <w:rsid w:val="00B4441F"/>
    <w:rsid w:val="00B44604"/>
    <w:rsid w:val="00B45844"/>
    <w:rsid w:val="00B45C4E"/>
    <w:rsid w:val="00B46437"/>
    <w:rsid w:val="00B46648"/>
    <w:rsid w:val="00B4735C"/>
    <w:rsid w:val="00B476A6"/>
    <w:rsid w:val="00B476B6"/>
    <w:rsid w:val="00B4792E"/>
    <w:rsid w:val="00B47A3D"/>
    <w:rsid w:val="00B47C1F"/>
    <w:rsid w:val="00B47FCF"/>
    <w:rsid w:val="00B5044F"/>
    <w:rsid w:val="00B50948"/>
    <w:rsid w:val="00B50954"/>
    <w:rsid w:val="00B50E38"/>
    <w:rsid w:val="00B513D5"/>
    <w:rsid w:val="00B5170A"/>
    <w:rsid w:val="00B51EB2"/>
    <w:rsid w:val="00B51ECE"/>
    <w:rsid w:val="00B52109"/>
    <w:rsid w:val="00B5233B"/>
    <w:rsid w:val="00B5268D"/>
    <w:rsid w:val="00B532EB"/>
    <w:rsid w:val="00B53502"/>
    <w:rsid w:val="00B5363C"/>
    <w:rsid w:val="00B53B44"/>
    <w:rsid w:val="00B544C7"/>
    <w:rsid w:val="00B5498F"/>
    <w:rsid w:val="00B54BD3"/>
    <w:rsid w:val="00B54C25"/>
    <w:rsid w:val="00B5537B"/>
    <w:rsid w:val="00B553FA"/>
    <w:rsid w:val="00B555FE"/>
    <w:rsid w:val="00B5599C"/>
    <w:rsid w:val="00B55A6D"/>
    <w:rsid w:val="00B55AF8"/>
    <w:rsid w:val="00B55D37"/>
    <w:rsid w:val="00B56355"/>
    <w:rsid w:val="00B56484"/>
    <w:rsid w:val="00B565DF"/>
    <w:rsid w:val="00B567D3"/>
    <w:rsid w:val="00B56BEB"/>
    <w:rsid w:val="00B56C88"/>
    <w:rsid w:val="00B56E05"/>
    <w:rsid w:val="00B575F8"/>
    <w:rsid w:val="00B57961"/>
    <w:rsid w:val="00B57C25"/>
    <w:rsid w:val="00B6015C"/>
    <w:rsid w:val="00B6017A"/>
    <w:rsid w:val="00B605FF"/>
    <w:rsid w:val="00B606AC"/>
    <w:rsid w:val="00B6093C"/>
    <w:rsid w:val="00B6154C"/>
    <w:rsid w:val="00B61FE8"/>
    <w:rsid w:val="00B62590"/>
    <w:rsid w:val="00B625B0"/>
    <w:rsid w:val="00B6280B"/>
    <w:rsid w:val="00B63049"/>
    <w:rsid w:val="00B63375"/>
    <w:rsid w:val="00B63C36"/>
    <w:rsid w:val="00B63CA4"/>
    <w:rsid w:val="00B63FA5"/>
    <w:rsid w:val="00B644BE"/>
    <w:rsid w:val="00B644D4"/>
    <w:rsid w:val="00B645FD"/>
    <w:rsid w:val="00B646CF"/>
    <w:rsid w:val="00B647F7"/>
    <w:rsid w:val="00B64827"/>
    <w:rsid w:val="00B64969"/>
    <w:rsid w:val="00B64C7E"/>
    <w:rsid w:val="00B652D4"/>
    <w:rsid w:val="00B65F25"/>
    <w:rsid w:val="00B662D8"/>
    <w:rsid w:val="00B66413"/>
    <w:rsid w:val="00B66CAD"/>
    <w:rsid w:val="00B66E77"/>
    <w:rsid w:val="00B6721F"/>
    <w:rsid w:val="00B67350"/>
    <w:rsid w:val="00B67E79"/>
    <w:rsid w:val="00B70381"/>
    <w:rsid w:val="00B7047A"/>
    <w:rsid w:val="00B704AB"/>
    <w:rsid w:val="00B704DB"/>
    <w:rsid w:val="00B7074E"/>
    <w:rsid w:val="00B714B8"/>
    <w:rsid w:val="00B7162C"/>
    <w:rsid w:val="00B71AA1"/>
    <w:rsid w:val="00B71B6D"/>
    <w:rsid w:val="00B71D11"/>
    <w:rsid w:val="00B71EA5"/>
    <w:rsid w:val="00B72A82"/>
    <w:rsid w:val="00B72F81"/>
    <w:rsid w:val="00B73649"/>
    <w:rsid w:val="00B73A98"/>
    <w:rsid w:val="00B74073"/>
    <w:rsid w:val="00B740B8"/>
    <w:rsid w:val="00B74367"/>
    <w:rsid w:val="00B74505"/>
    <w:rsid w:val="00B74DA3"/>
    <w:rsid w:val="00B74FC9"/>
    <w:rsid w:val="00B75323"/>
    <w:rsid w:val="00B755CB"/>
    <w:rsid w:val="00B7560B"/>
    <w:rsid w:val="00B759DA"/>
    <w:rsid w:val="00B76396"/>
    <w:rsid w:val="00B7664A"/>
    <w:rsid w:val="00B76990"/>
    <w:rsid w:val="00B76FF9"/>
    <w:rsid w:val="00B77121"/>
    <w:rsid w:val="00B77E48"/>
    <w:rsid w:val="00B77E8B"/>
    <w:rsid w:val="00B80098"/>
    <w:rsid w:val="00B8009D"/>
    <w:rsid w:val="00B800C4"/>
    <w:rsid w:val="00B80252"/>
    <w:rsid w:val="00B80827"/>
    <w:rsid w:val="00B80CFD"/>
    <w:rsid w:val="00B80FB1"/>
    <w:rsid w:val="00B80FE3"/>
    <w:rsid w:val="00B821B7"/>
    <w:rsid w:val="00B821EC"/>
    <w:rsid w:val="00B8244A"/>
    <w:rsid w:val="00B82981"/>
    <w:rsid w:val="00B829FA"/>
    <w:rsid w:val="00B82D5C"/>
    <w:rsid w:val="00B837F0"/>
    <w:rsid w:val="00B83A6D"/>
    <w:rsid w:val="00B83D84"/>
    <w:rsid w:val="00B847E6"/>
    <w:rsid w:val="00B84C00"/>
    <w:rsid w:val="00B84D6D"/>
    <w:rsid w:val="00B850DD"/>
    <w:rsid w:val="00B85198"/>
    <w:rsid w:val="00B8628E"/>
    <w:rsid w:val="00B86B30"/>
    <w:rsid w:val="00B86D66"/>
    <w:rsid w:val="00B86F9C"/>
    <w:rsid w:val="00B8706F"/>
    <w:rsid w:val="00B87181"/>
    <w:rsid w:val="00B87211"/>
    <w:rsid w:val="00B87536"/>
    <w:rsid w:val="00B8765F"/>
    <w:rsid w:val="00B87B57"/>
    <w:rsid w:val="00B87B89"/>
    <w:rsid w:val="00B9021D"/>
    <w:rsid w:val="00B90244"/>
    <w:rsid w:val="00B9040C"/>
    <w:rsid w:val="00B904A1"/>
    <w:rsid w:val="00B90AD9"/>
    <w:rsid w:val="00B91070"/>
    <w:rsid w:val="00B91915"/>
    <w:rsid w:val="00B92010"/>
    <w:rsid w:val="00B925A6"/>
    <w:rsid w:val="00B92E2F"/>
    <w:rsid w:val="00B92F6E"/>
    <w:rsid w:val="00B92FA4"/>
    <w:rsid w:val="00B94514"/>
    <w:rsid w:val="00B94A3F"/>
    <w:rsid w:val="00B95093"/>
    <w:rsid w:val="00B950C1"/>
    <w:rsid w:val="00B959C4"/>
    <w:rsid w:val="00B95D13"/>
    <w:rsid w:val="00B95EAF"/>
    <w:rsid w:val="00B9623A"/>
    <w:rsid w:val="00B963B5"/>
    <w:rsid w:val="00B969D4"/>
    <w:rsid w:val="00B969E9"/>
    <w:rsid w:val="00B96B48"/>
    <w:rsid w:val="00B96C4B"/>
    <w:rsid w:val="00B9729B"/>
    <w:rsid w:val="00B9761A"/>
    <w:rsid w:val="00BA03C0"/>
    <w:rsid w:val="00BA04EB"/>
    <w:rsid w:val="00BA085B"/>
    <w:rsid w:val="00BA087E"/>
    <w:rsid w:val="00BA1233"/>
    <w:rsid w:val="00BA15BD"/>
    <w:rsid w:val="00BA17F2"/>
    <w:rsid w:val="00BA1D4B"/>
    <w:rsid w:val="00BA2559"/>
    <w:rsid w:val="00BA35FA"/>
    <w:rsid w:val="00BA38F7"/>
    <w:rsid w:val="00BA3DF9"/>
    <w:rsid w:val="00BA41DD"/>
    <w:rsid w:val="00BA4238"/>
    <w:rsid w:val="00BA4572"/>
    <w:rsid w:val="00BA4B52"/>
    <w:rsid w:val="00BA59A2"/>
    <w:rsid w:val="00BA5AAE"/>
    <w:rsid w:val="00BA5B81"/>
    <w:rsid w:val="00BA5C5E"/>
    <w:rsid w:val="00BA5E6C"/>
    <w:rsid w:val="00BA62C4"/>
    <w:rsid w:val="00BA6C0D"/>
    <w:rsid w:val="00BA6C51"/>
    <w:rsid w:val="00BA6F37"/>
    <w:rsid w:val="00BA74A8"/>
    <w:rsid w:val="00BA7D47"/>
    <w:rsid w:val="00BA7DC1"/>
    <w:rsid w:val="00BA7EA9"/>
    <w:rsid w:val="00BB00C5"/>
    <w:rsid w:val="00BB0443"/>
    <w:rsid w:val="00BB04BE"/>
    <w:rsid w:val="00BB124E"/>
    <w:rsid w:val="00BB1521"/>
    <w:rsid w:val="00BB1565"/>
    <w:rsid w:val="00BB1688"/>
    <w:rsid w:val="00BB1CB8"/>
    <w:rsid w:val="00BB1E02"/>
    <w:rsid w:val="00BB20F0"/>
    <w:rsid w:val="00BB282C"/>
    <w:rsid w:val="00BB2C49"/>
    <w:rsid w:val="00BB2C55"/>
    <w:rsid w:val="00BB2E64"/>
    <w:rsid w:val="00BB30F4"/>
    <w:rsid w:val="00BB375B"/>
    <w:rsid w:val="00BB3CAC"/>
    <w:rsid w:val="00BB3DEA"/>
    <w:rsid w:val="00BB45AF"/>
    <w:rsid w:val="00BB48AA"/>
    <w:rsid w:val="00BB4B58"/>
    <w:rsid w:val="00BB4DE7"/>
    <w:rsid w:val="00BB4E24"/>
    <w:rsid w:val="00BB5B6F"/>
    <w:rsid w:val="00BB5CC2"/>
    <w:rsid w:val="00BB5D55"/>
    <w:rsid w:val="00BB63FE"/>
    <w:rsid w:val="00BB66A4"/>
    <w:rsid w:val="00BB6EC0"/>
    <w:rsid w:val="00BB6F76"/>
    <w:rsid w:val="00BB7027"/>
    <w:rsid w:val="00BB7B2D"/>
    <w:rsid w:val="00BB7C92"/>
    <w:rsid w:val="00BB7EAC"/>
    <w:rsid w:val="00BC03C9"/>
    <w:rsid w:val="00BC0783"/>
    <w:rsid w:val="00BC0965"/>
    <w:rsid w:val="00BC09FD"/>
    <w:rsid w:val="00BC0BED"/>
    <w:rsid w:val="00BC0CF1"/>
    <w:rsid w:val="00BC0E49"/>
    <w:rsid w:val="00BC0E9B"/>
    <w:rsid w:val="00BC1A9D"/>
    <w:rsid w:val="00BC1B0A"/>
    <w:rsid w:val="00BC20DA"/>
    <w:rsid w:val="00BC2BBE"/>
    <w:rsid w:val="00BC2CBA"/>
    <w:rsid w:val="00BC2DCA"/>
    <w:rsid w:val="00BC3389"/>
    <w:rsid w:val="00BC39D9"/>
    <w:rsid w:val="00BC39E0"/>
    <w:rsid w:val="00BC420C"/>
    <w:rsid w:val="00BC4305"/>
    <w:rsid w:val="00BC43E6"/>
    <w:rsid w:val="00BC47A3"/>
    <w:rsid w:val="00BC47D5"/>
    <w:rsid w:val="00BC4DC8"/>
    <w:rsid w:val="00BC4E61"/>
    <w:rsid w:val="00BC5193"/>
    <w:rsid w:val="00BC598C"/>
    <w:rsid w:val="00BC5C97"/>
    <w:rsid w:val="00BC5EC6"/>
    <w:rsid w:val="00BC601F"/>
    <w:rsid w:val="00BC60F2"/>
    <w:rsid w:val="00BC61C4"/>
    <w:rsid w:val="00BC63A1"/>
    <w:rsid w:val="00BC691A"/>
    <w:rsid w:val="00BC6AF9"/>
    <w:rsid w:val="00BC710D"/>
    <w:rsid w:val="00BC7165"/>
    <w:rsid w:val="00BC7F12"/>
    <w:rsid w:val="00BC7F7B"/>
    <w:rsid w:val="00BD00AA"/>
    <w:rsid w:val="00BD0B55"/>
    <w:rsid w:val="00BD0D3E"/>
    <w:rsid w:val="00BD0DAE"/>
    <w:rsid w:val="00BD0F58"/>
    <w:rsid w:val="00BD10BC"/>
    <w:rsid w:val="00BD12BB"/>
    <w:rsid w:val="00BD1385"/>
    <w:rsid w:val="00BD142B"/>
    <w:rsid w:val="00BD19DB"/>
    <w:rsid w:val="00BD1EFB"/>
    <w:rsid w:val="00BD24A6"/>
    <w:rsid w:val="00BD24AD"/>
    <w:rsid w:val="00BD2C08"/>
    <w:rsid w:val="00BD2D13"/>
    <w:rsid w:val="00BD2D9D"/>
    <w:rsid w:val="00BD345E"/>
    <w:rsid w:val="00BD3933"/>
    <w:rsid w:val="00BD3EAF"/>
    <w:rsid w:val="00BD4419"/>
    <w:rsid w:val="00BD49B6"/>
    <w:rsid w:val="00BD49DB"/>
    <w:rsid w:val="00BD4C86"/>
    <w:rsid w:val="00BD4E33"/>
    <w:rsid w:val="00BD52E2"/>
    <w:rsid w:val="00BD52FE"/>
    <w:rsid w:val="00BD5A14"/>
    <w:rsid w:val="00BD5FC0"/>
    <w:rsid w:val="00BD614B"/>
    <w:rsid w:val="00BD6D4B"/>
    <w:rsid w:val="00BD6DE3"/>
    <w:rsid w:val="00BD7073"/>
    <w:rsid w:val="00BD711D"/>
    <w:rsid w:val="00BD72BD"/>
    <w:rsid w:val="00BD75A4"/>
    <w:rsid w:val="00BE0896"/>
    <w:rsid w:val="00BE09E5"/>
    <w:rsid w:val="00BE1260"/>
    <w:rsid w:val="00BE128F"/>
    <w:rsid w:val="00BE12C8"/>
    <w:rsid w:val="00BE1AC2"/>
    <w:rsid w:val="00BE228E"/>
    <w:rsid w:val="00BE22CA"/>
    <w:rsid w:val="00BE2538"/>
    <w:rsid w:val="00BE27C3"/>
    <w:rsid w:val="00BE3A04"/>
    <w:rsid w:val="00BE3A88"/>
    <w:rsid w:val="00BE3C0D"/>
    <w:rsid w:val="00BE437D"/>
    <w:rsid w:val="00BE4850"/>
    <w:rsid w:val="00BE4D4E"/>
    <w:rsid w:val="00BE4FDA"/>
    <w:rsid w:val="00BE523D"/>
    <w:rsid w:val="00BE5A2E"/>
    <w:rsid w:val="00BE6340"/>
    <w:rsid w:val="00BE640A"/>
    <w:rsid w:val="00BE6777"/>
    <w:rsid w:val="00BE6B67"/>
    <w:rsid w:val="00BE6F48"/>
    <w:rsid w:val="00BE778B"/>
    <w:rsid w:val="00BF103A"/>
    <w:rsid w:val="00BF1364"/>
    <w:rsid w:val="00BF13AA"/>
    <w:rsid w:val="00BF1FD0"/>
    <w:rsid w:val="00BF25C0"/>
    <w:rsid w:val="00BF2D48"/>
    <w:rsid w:val="00BF348F"/>
    <w:rsid w:val="00BF3CB9"/>
    <w:rsid w:val="00BF40C6"/>
    <w:rsid w:val="00BF40DF"/>
    <w:rsid w:val="00BF453B"/>
    <w:rsid w:val="00BF4B06"/>
    <w:rsid w:val="00BF4CFA"/>
    <w:rsid w:val="00BF535D"/>
    <w:rsid w:val="00BF5937"/>
    <w:rsid w:val="00BF5C8E"/>
    <w:rsid w:val="00BF603B"/>
    <w:rsid w:val="00BF6560"/>
    <w:rsid w:val="00BF66EA"/>
    <w:rsid w:val="00BF6E2A"/>
    <w:rsid w:val="00BF6F00"/>
    <w:rsid w:val="00BF6F17"/>
    <w:rsid w:val="00BF70A9"/>
    <w:rsid w:val="00BF72C3"/>
    <w:rsid w:val="00BF77B4"/>
    <w:rsid w:val="00BF7AC8"/>
    <w:rsid w:val="00BF7CD8"/>
    <w:rsid w:val="00BF7D85"/>
    <w:rsid w:val="00BF7F99"/>
    <w:rsid w:val="00C001F6"/>
    <w:rsid w:val="00C0031F"/>
    <w:rsid w:val="00C0068A"/>
    <w:rsid w:val="00C007F4"/>
    <w:rsid w:val="00C00930"/>
    <w:rsid w:val="00C0107B"/>
    <w:rsid w:val="00C01170"/>
    <w:rsid w:val="00C01242"/>
    <w:rsid w:val="00C012BE"/>
    <w:rsid w:val="00C01B8A"/>
    <w:rsid w:val="00C01F39"/>
    <w:rsid w:val="00C023C3"/>
    <w:rsid w:val="00C0258C"/>
    <w:rsid w:val="00C02A03"/>
    <w:rsid w:val="00C02B02"/>
    <w:rsid w:val="00C02DA0"/>
    <w:rsid w:val="00C02DC0"/>
    <w:rsid w:val="00C037FF"/>
    <w:rsid w:val="00C03801"/>
    <w:rsid w:val="00C0398A"/>
    <w:rsid w:val="00C03C13"/>
    <w:rsid w:val="00C045A2"/>
    <w:rsid w:val="00C04AEC"/>
    <w:rsid w:val="00C059A1"/>
    <w:rsid w:val="00C05D8F"/>
    <w:rsid w:val="00C05EFF"/>
    <w:rsid w:val="00C0619E"/>
    <w:rsid w:val="00C061C1"/>
    <w:rsid w:val="00C0656F"/>
    <w:rsid w:val="00C0687C"/>
    <w:rsid w:val="00C06AB7"/>
    <w:rsid w:val="00C072CF"/>
    <w:rsid w:val="00C07A84"/>
    <w:rsid w:val="00C07B7D"/>
    <w:rsid w:val="00C07D7B"/>
    <w:rsid w:val="00C107D2"/>
    <w:rsid w:val="00C10AB3"/>
    <w:rsid w:val="00C10B15"/>
    <w:rsid w:val="00C1182C"/>
    <w:rsid w:val="00C11C01"/>
    <w:rsid w:val="00C1211E"/>
    <w:rsid w:val="00C1213A"/>
    <w:rsid w:val="00C1240F"/>
    <w:rsid w:val="00C128EF"/>
    <w:rsid w:val="00C12A23"/>
    <w:rsid w:val="00C12C78"/>
    <w:rsid w:val="00C13798"/>
    <w:rsid w:val="00C13940"/>
    <w:rsid w:val="00C145F7"/>
    <w:rsid w:val="00C14619"/>
    <w:rsid w:val="00C146E9"/>
    <w:rsid w:val="00C147C1"/>
    <w:rsid w:val="00C14A56"/>
    <w:rsid w:val="00C14C18"/>
    <w:rsid w:val="00C15087"/>
    <w:rsid w:val="00C150CC"/>
    <w:rsid w:val="00C1595C"/>
    <w:rsid w:val="00C15A25"/>
    <w:rsid w:val="00C15A43"/>
    <w:rsid w:val="00C15E93"/>
    <w:rsid w:val="00C16115"/>
    <w:rsid w:val="00C16255"/>
    <w:rsid w:val="00C163BB"/>
    <w:rsid w:val="00C164CA"/>
    <w:rsid w:val="00C16685"/>
    <w:rsid w:val="00C16B48"/>
    <w:rsid w:val="00C16EB3"/>
    <w:rsid w:val="00C170C2"/>
    <w:rsid w:val="00C17231"/>
    <w:rsid w:val="00C173AC"/>
    <w:rsid w:val="00C17B23"/>
    <w:rsid w:val="00C200E5"/>
    <w:rsid w:val="00C207E1"/>
    <w:rsid w:val="00C20A8B"/>
    <w:rsid w:val="00C20D93"/>
    <w:rsid w:val="00C21436"/>
    <w:rsid w:val="00C2167D"/>
    <w:rsid w:val="00C218D4"/>
    <w:rsid w:val="00C21C26"/>
    <w:rsid w:val="00C221AC"/>
    <w:rsid w:val="00C22FD4"/>
    <w:rsid w:val="00C23067"/>
    <w:rsid w:val="00C23AC6"/>
    <w:rsid w:val="00C23BF9"/>
    <w:rsid w:val="00C23C80"/>
    <w:rsid w:val="00C23E5D"/>
    <w:rsid w:val="00C241FC"/>
    <w:rsid w:val="00C249F1"/>
    <w:rsid w:val="00C24E86"/>
    <w:rsid w:val="00C255D6"/>
    <w:rsid w:val="00C256A9"/>
    <w:rsid w:val="00C25859"/>
    <w:rsid w:val="00C263B7"/>
    <w:rsid w:val="00C26946"/>
    <w:rsid w:val="00C26972"/>
    <w:rsid w:val="00C26A91"/>
    <w:rsid w:val="00C26C6D"/>
    <w:rsid w:val="00C26D48"/>
    <w:rsid w:val="00C26D4E"/>
    <w:rsid w:val="00C2728E"/>
    <w:rsid w:val="00C27528"/>
    <w:rsid w:val="00C30884"/>
    <w:rsid w:val="00C30F8F"/>
    <w:rsid w:val="00C310CE"/>
    <w:rsid w:val="00C31385"/>
    <w:rsid w:val="00C314FD"/>
    <w:rsid w:val="00C317AC"/>
    <w:rsid w:val="00C31D30"/>
    <w:rsid w:val="00C3215B"/>
    <w:rsid w:val="00C324EA"/>
    <w:rsid w:val="00C326D2"/>
    <w:rsid w:val="00C329E0"/>
    <w:rsid w:val="00C32E7E"/>
    <w:rsid w:val="00C32F76"/>
    <w:rsid w:val="00C3325C"/>
    <w:rsid w:val="00C33405"/>
    <w:rsid w:val="00C339A6"/>
    <w:rsid w:val="00C3469C"/>
    <w:rsid w:val="00C34B61"/>
    <w:rsid w:val="00C35096"/>
    <w:rsid w:val="00C35295"/>
    <w:rsid w:val="00C3558A"/>
    <w:rsid w:val="00C3566D"/>
    <w:rsid w:val="00C35B3D"/>
    <w:rsid w:val="00C36208"/>
    <w:rsid w:val="00C362EB"/>
    <w:rsid w:val="00C3638C"/>
    <w:rsid w:val="00C3671F"/>
    <w:rsid w:val="00C36BE6"/>
    <w:rsid w:val="00C377E3"/>
    <w:rsid w:val="00C37A72"/>
    <w:rsid w:val="00C37AE8"/>
    <w:rsid w:val="00C37D4A"/>
    <w:rsid w:val="00C37F54"/>
    <w:rsid w:val="00C37FC1"/>
    <w:rsid w:val="00C40434"/>
    <w:rsid w:val="00C40BDB"/>
    <w:rsid w:val="00C40DA0"/>
    <w:rsid w:val="00C40EDC"/>
    <w:rsid w:val="00C411F2"/>
    <w:rsid w:val="00C41321"/>
    <w:rsid w:val="00C41C1C"/>
    <w:rsid w:val="00C41C72"/>
    <w:rsid w:val="00C41D3B"/>
    <w:rsid w:val="00C42058"/>
    <w:rsid w:val="00C4268C"/>
    <w:rsid w:val="00C429AC"/>
    <w:rsid w:val="00C42CC7"/>
    <w:rsid w:val="00C42EC2"/>
    <w:rsid w:val="00C42F5C"/>
    <w:rsid w:val="00C4343B"/>
    <w:rsid w:val="00C43496"/>
    <w:rsid w:val="00C43654"/>
    <w:rsid w:val="00C43785"/>
    <w:rsid w:val="00C43932"/>
    <w:rsid w:val="00C439AA"/>
    <w:rsid w:val="00C43AE5"/>
    <w:rsid w:val="00C43CFF"/>
    <w:rsid w:val="00C43DF8"/>
    <w:rsid w:val="00C43F82"/>
    <w:rsid w:val="00C44A89"/>
    <w:rsid w:val="00C44E37"/>
    <w:rsid w:val="00C44F73"/>
    <w:rsid w:val="00C450B4"/>
    <w:rsid w:val="00C4557A"/>
    <w:rsid w:val="00C467A9"/>
    <w:rsid w:val="00C46BBC"/>
    <w:rsid w:val="00C47886"/>
    <w:rsid w:val="00C47DF4"/>
    <w:rsid w:val="00C5050C"/>
    <w:rsid w:val="00C505BD"/>
    <w:rsid w:val="00C50630"/>
    <w:rsid w:val="00C512BC"/>
    <w:rsid w:val="00C51BBB"/>
    <w:rsid w:val="00C51DDE"/>
    <w:rsid w:val="00C5249F"/>
    <w:rsid w:val="00C5282F"/>
    <w:rsid w:val="00C52C59"/>
    <w:rsid w:val="00C532B6"/>
    <w:rsid w:val="00C536AD"/>
    <w:rsid w:val="00C53C09"/>
    <w:rsid w:val="00C540D3"/>
    <w:rsid w:val="00C54210"/>
    <w:rsid w:val="00C542A8"/>
    <w:rsid w:val="00C544B5"/>
    <w:rsid w:val="00C5466B"/>
    <w:rsid w:val="00C54840"/>
    <w:rsid w:val="00C54AE4"/>
    <w:rsid w:val="00C54D87"/>
    <w:rsid w:val="00C54EAD"/>
    <w:rsid w:val="00C54FBC"/>
    <w:rsid w:val="00C5512F"/>
    <w:rsid w:val="00C552B0"/>
    <w:rsid w:val="00C552BB"/>
    <w:rsid w:val="00C55513"/>
    <w:rsid w:val="00C5557F"/>
    <w:rsid w:val="00C55B37"/>
    <w:rsid w:val="00C560B0"/>
    <w:rsid w:val="00C563B7"/>
    <w:rsid w:val="00C56597"/>
    <w:rsid w:val="00C5672F"/>
    <w:rsid w:val="00C56799"/>
    <w:rsid w:val="00C56BCF"/>
    <w:rsid w:val="00C56BED"/>
    <w:rsid w:val="00C570DC"/>
    <w:rsid w:val="00C57A07"/>
    <w:rsid w:val="00C57A6C"/>
    <w:rsid w:val="00C602B1"/>
    <w:rsid w:val="00C6049E"/>
    <w:rsid w:val="00C606F2"/>
    <w:rsid w:val="00C60721"/>
    <w:rsid w:val="00C60C99"/>
    <w:rsid w:val="00C60E82"/>
    <w:rsid w:val="00C617C1"/>
    <w:rsid w:val="00C61888"/>
    <w:rsid w:val="00C61D2A"/>
    <w:rsid w:val="00C61EEE"/>
    <w:rsid w:val="00C62206"/>
    <w:rsid w:val="00C62461"/>
    <w:rsid w:val="00C6281B"/>
    <w:rsid w:val="00C62CF6"/>
    <w:rsid w:val="00C62E60"/>
    <w:rsid w:val="00C62E88"/>
    <w:rsid w:val="00C634A7"/>
    <w:rsid w:val="00C63671"/>
    <w:rsid w:val="00C63CCA"/>
    <w:rsid w:val="00C63D76"/>
    <w:rsid w:val="00C63DC5"/>
    <w:rsid w:val="00C63E4E"/>
    <w:rsid w:val="00C648D7"/>
    <w:rsid w:val="00C64AF3"/>
    <w:rsid w:val="00C64B4E"/>
    <w:rsid w:val="00C64C1E"/>
    <w:rsid w:val="00C64D96"/>
    <w:rsid w:val="00C65229"/>
    <w:rsid w:val="00C65360"/>
    <w:rsid w:val="00C654E4"/>
    <w:rsid w:val="00C66048"/>
    <w:rsid w:val="00C6606F"/>
    <w:rsid w:val="00C6607F"/>
    <w:rsid w:val="00C667DF"/>
    <w:rsid w:val="00C66B44"/>
    <w:rsid w:val="00C67169"/>
    <w:rsid w:val="00C672DD"/>
    <w:rsid w:val="00C6754A"/>
    <w:rsid w:val="00C700E2"/>
    <w:rsid w:val="00C70809"/>
    <w:rsid w:val="00C708CC"/>
    <w:rsid w:val="00C70B62"/>
    <w:rsid w:val="00C70D40"/>
    <w:rsid w:val="00C70FD6"/>
    <w:rsid w:val="00C71087"/>
    <w:rsid w:val="00C71343"/>
    <w:rsid w:val="00C71916"/>
    <w:rsid w:val="00C71A25"/>
    <w:rsid w:val="00C71B38"/>
    <w:rsid w:val="00C71C65"/>
    <w:rsid w:val="00C71EAD"/>
    <w:rsid w:val="00C7279C"/>
    <w:rsid w:val="00C75628"/>
    <w:rsid w:val="00C757EB"/>
    <w:rsid w:val="00C75B5C"/>
    <w:rsid w:val="00C75CCF"/>
    <w:rsid w:val="00C75D7F"/>
    <w:rsid w:val="00C75D84"/>
    <w:rsid w:val="00C75FA3"/>
    <w:rsid w:val="00C761F8"/>
    <w:rsid w:val="00C76399"/>
    <w:rsid w:val="00C76909"/>
    <w:rsid w:val="00C80145"/>
    <w:rsid w:val="00C8056A"/>
    <w:rsid w:val="00C80ADD"/>
    <w:rsid w:val="00C80FD0"/>
    <w:rsid w:val="00C8120F"/>
    <w:rsid w:val="00C8176A"/>
    <w:rsid w:val="00C81E3F"/>
    <w:rsid w:val="00C821EE"/>
    <w:rsid w:val="00C8236A"/>
    <w:rsid w:val="00C82DBF"/>
    <w:rsid w:val="00C82F67"/>
    <w:rsid w:val="00C83898"/>
    <w:rsid w:val="00C83BFB"/>
    <w:rsid w:val="00C83EA1"/>
    <w:rsid w:val="00C83F44"/>
    <w:rsid w:val="00C848C9"/>
    <w:rsid w:val="00C849BB"/>
    <w:rsid w:val="00C85142"/>
    <w:rsid w:val="00C852E2"/>
    <w:rsid w:val="00C8534E"/>
    <w:rsid w:val="00C85454"/>
    <w:rsid w:val="00C8610D"/>
    <w:rsid w:val="00C863B9"/>
    <w:rsid w:val="00C866F6"/>
    <w:rsid w:val="00C86848"/>
    <w:rsid w:val="00C86DBC"/>
    <w:rsid w:val="00C87078"/>
    <w:rsid w:val="00C8797F"/>
    <w:rsid w:val="00C87C11"/>
    <w:rsid w:val="00C87DBD"/>
    <w:rsid w:val="00C87F32"/>
    <w:rsid w:val="00C900C4"/>
    <w:rsid w:val="00C9018A"/>
    <w:rsid w:val="00C909B4"/>
    <w:rsid w:val="00C90A7A"/>
    <w:rsid w:val="00C90D2E"/>
    <w:rsid w:val="00C91897"/>
    <w:rsid w:val="00C91D48"/>
    <w:rsid w:val="00C91D4F"/>
    <w:rsid w:val="00C91E70"/>
    <w:rsid w:val="00C91FF5"/>
    <w:rsid w:val="00C92082"/>
    <w:rsid w:val="00C927C3"/>
    <w:rsid w:val="00C92885"/>
    <w:rsid w:val="00C93021"/>
    <w:rsid w:val="00C931DF"/>
    <w:rsid w:val="00C93AD9"/>
    <w:rsid w:val="00C94516"/>
    <w:rsid w:val="00C94D10"/>
    <w:rsid w:val="00C95175"/>
    <w:rsid w:val="00C951B2"/>
    <w:rsid w:val="00C9534C"/>
    <w:rsid w:val="00C95652"/>
    <w:rsid w:val="00C95761"/>
    <w:rsid w:val="00C95C25"/>
    <w:rsid w:val="00C95C8E"/>
    <w:rsid w:val="00C95CB3"/>
    <w:rsid w:val="00C96310"/>
    <w:rsid w:val="00C96A5C"/>
    <w:rsid w:val="00C96ACF"/>
    <w:rsid w:val="00C96C5F"/>
    <w:rsid w:val="00C96FCC"/>
    <w:rsid w:val="00C97047"/>
    <w:rsid w:val="00C978A9"/>
    <w:rsid w:val="00CA02FF"/>
    <w:rsid w:val="00CA049A"/>
    <w:rsid w:val="00CA06A7"/>
    <w:rsid w:val="00CA0B17"/>
    <w:rsid w:val="00CA0BF1"/>
    <w:rsid w:val="00CA0CAC"/>
    <w:rsid w:val="00CA1329"/>
    <w:rsid w:val="00CA16B3"/>
    <w:rsid w:val="00CA16BD"/>
    <w:rsid w:val="00CA220D"/>
    <w:rsid w:val="00CA292A"/>
    <w:rsid w:val="00CA29EE"/>
    <w:rsid w:val="00CA2C79"/>
    <w:rsid w:val="00CA2DA4"/>
    <w:rsid w:val="00CA2E79"/>
    <w:rsid w:val="00CA2E9B"/>
    <w:rsid w:val="00CA2F88"/>
    <w:rsid w:val="00CA3732"/>
    <w:rsid w:val="00CA39A5"/>
    <w:rsid w:val="00CA3A35"/>
    <w:rsid w:val="00CA3E00"/>
    <w:rsid w:val="00CA48DE"/>
    <w:rsid w:val="00CA4A55"/>
    <w:rsid w:val="00CA4C4E"/>
    <w:rsid w:val="00CA4CA4"/>
    <w:rsid w:val="00CA5098"/>
    <w:rsid w:val="00CA5153"/>
    <w:rsid w:val="00CA5245"/>
    <w:rsid w:val="00CA5459"/>
    <w:rsid w:val="00CA5803"/>
    <w:rsid w:val="00CA626C"/>
    <w:rsid w:val="00CA6D04"/>
    <w:rsid w:val="00CA7A5B"/>
    <w:rsid w:val="00CA7BF7"/>
    <w:rsid w:val="00CB00FA"/>
    <w:rsid w:val="00CB019B"/>
    <w:rsid w:val="00CB03BA"/>
    <w:rsid w:val="00CB0654"/>
    <w:rsid w:val="00CB0967"/>
    <w:rsid w:val="00CB0CD5"/>
    <w:rsid w:val="00CB1632"/>
    <w:rsid w:val="00CB1E3A"/>
    <w:rsid w:val="00CB1EEE"/>
    <w:rsid w:val="00CB1F24"/>
    <w:rsid w:val="00CB1F70"/>
    <w:rsid w:val="00CB1FF9"/>
    <w:rsid w:val="00CB26EA"/>
    <w:rsid w:val="00CB2881"/>
    <w:rsid w:val="00CB2C7C"/>
    <w:rsid w:val="00CB2DCC"/>
    <w:rsid w:val="00CB348A"/>
    <w:rsid w:val="00CB34AA"/>
    <w:rsid w:val="00CB364A"/>
    <w:rsid w:val="00CB3AED"/>
    <w:rsid w:val="00CB3C47"/>
    <w:rsid w:val="00CB3FBA"/>
    <w:rsid w:val="00CB4146"/>
    <w:rsid w:val="00CB4D2C"/>
    <w:rsid w:val="00CB4E19"/>
    <w:rsid w:val="00CB5003"/>
    <w:rsid w:val="00CB5581"/>
    <w:rsid w:val="00CB5875"/>
    <w:rsid w:val="00CB592C"/>
    <w:rsid w:val="00CB5A4A"/>
    <w:rsid w:val="00CB5EA6"/>
    <w:rsid w:val="00CB5F29"/>
    <w:rsid w:val="00CB632C"/>
    <w:rsid w:val="00CB679E"/>
    <w:rsid w:val="00CB67F7"/>
    <w:rsid w:val="00CB684E"/>
    <w:rsid w:val="00CB6BE5"/>
    <w:rsid w:val="00CB71B7"/>
    <w:rsid w:val="00CB7467"/>
    <w:rsid w:val="00CB74C2"/>
    <w:rsid w:val="00CB7A26"/>
    <w:rsid w:val="00CC01D5"/>
    <w:rsid w:val="00CC0341"/>
    <w:rsid w:val="00CC0347"/>
    <w:rsid w:val="00CC0CDA"/>
    <w:rsid w:val="00CC0D62"/>
    <w:rsid w:val="00CC16BE"/>
    <w:rsid w:val="00CC1F10"/>
    <w:rsid w:val="00CC2867"/>
    <w:rsid w:val="00CC2E6C"/>
    <w:rsid w:val="00CC31E5"/>
    <w:rsid w:val="00CC396A"/>
    <w:rsid w:val="00CC4126"/>
    <w:rsid w:val="00CC4A64"/>
    <w:rsid w:val="00CC4EBD"/>
    <w:rsid w:val="00CC54B7"/>
    <w:rsid w:val="00CC58DD"/>
    <w:rsid w:val="00CC5BEB"/>
    <w:rsid w:val="00CC5C71"/>
    <w:rsid w:val="00CC5D4C"/>
    <w:rsid w:val="00CC60A7"/>
    <w:rsid w:val="00CC62F0"/>
    <w:rsid w:val="00CC6615"/>
    <w:rsid w:val="00CC6FCC"/>
    <w:rsid w:val="00CC7356"/>
    <w:rsid w:val="00CC77F1"/>
    <w:rsid w:val="00CC7964"/>
    <w:rsid w:val="00CC7B66"/>
    <w:rsid w:val="00CD00BD"/>
    <w:rsid w:val="00CD01C4"/>
    <w:rsid w:val="00CD01F6"/>
    <w:rsid w:val="00CD0779"/>
    <w:rsid w:val="00CD080E"/>
    <w:rsid w:val="00CD093C"/>
    <w:rsid w:val="00CD09B3"/>
    <w:rsid w:val="00CD0CEE"/>
    <w:rsid w:val="00CD0EFB"/>
    <w:rsid w:val="00CD16BB"/>
    <w:rsid w:val="00CD1A99"/>
    <w:rsid w:val="00CD1B20"/>
    <w:rsid w:val="00CD1CF8"/>
    <w:rsid w:val="00CD1DB6"/>
    <w:rsid w:val="00CD1F37"/>
    <w:rsid w:val="00CD27E0"/>
    <w:rsid w:val="00CD29D3"/>
    <w:rsid w:val="00CD2E5B"/>
    <w:rsid w:val="00CD35B0"/>
    <w:rsid w:val="00CD3882"/>
    <w:rsid w:val="00CD3D67"/>
    <w:rsid w:val="00CD4500"/>
    <w:rsid w:val="00CD4774"/>
    <w:rsid w:val="00CD4A54"/>
    <w:rsid w:val="00CD5330"/>
    <w:rsid w:val="00CD5C5C"/>
    <w:rsid w:val="00CD5E98"/>
    <w:rsid w:val="00CD5F9F"/>
    <w:rsid w:val="00CD5FD4"/>
    <w:rsid w:val="00CD6384"/>
    <w:rsid w:val="00CD6422"/>
    <w:rsid w:val="00CD6B99"/>
    <w:rsid w:val="00CD76D8"/>
    <w:rsid w:val="00CD7BB8"/>
    <w:rsid w:val="00CE0003"/>
    <w:rsid w:val="00CE0326"/>
    <w:rsid w:val="00CE0544"/>
    <w:rsid w:val="00CE0554"/>
    <w:rsid w:val="00CE0566"/>
    <w:rsid w:val="00CE0E64"/>
    <w:rsid w:val="00CE2437"/>
    <w:rsid w:val="00CE2834"/>
    <w:rsid w:val="00CE28F1"/>
    <w:rsid w:val="00CE296F"/>
    <w:rsid w:val="00CE2D12"/>
    <w:rsid w:val="00CE2DF9"/>
    <w:rsid w:val="00CE31C2"/>
    <w:rsid w:val="00CE31CE"/>
    <w:rsid w:val="00CE3531"/>
    <w:rsid w:val="00CE3FD5"/>
    <w:rsid w:val="00CE45FA"/>
    <w:rsid w:val="00CE4651"/>
    <w:rsid w:val="00CE50CB"/>
    <w:rsid w:val="00CE5666"/>
    <w:rsid w:val="00CE5708"/>
    <w:rsid w:val="00CE574E"/>
    <w:rsid w:val="00CE5F60"/>
    <w:rsid w:val="00CE62CB"/>
    <w:rsid w:val="00CE6600"/>
    <w:rsid w:val="00CE69DA"/>
    <w:rsid w:val="00CE7404"/>
    <w:rsid w:val="00CE7C04"/>
    <w:rsid w:val="00CF0103"/>
    <w:rsid w:val="00CF0515"/>
    <w:rsid w:val="00CF0720"/>
    <w:rsid w:val="00CF1022"/>
    <w:rsid w:val="00CF165C"/>
    <w:rsid w:val="00CF1AFA"/>
    <w:rsid w:val="00CF1D2D"/>
    <w:rsid w:val="00CF1D49"/>
    <w:rsid w:val="00CF1EC9"/>
    <w:rsid w:val="00CF211B"/>
    <w:rsid w:val="00CF26C2"/>
    <w:rsid w:val="00CF2C8E"/>
    <w:rsid w:val="00CF3448"/>
    <w:rsid w:val="00CF3816"/>
    <w:rsid w:val="00CF3D35"/>
    <w:rsid w:val="00CF3DC4"/>
    <w:rsid w:val="00CF3F60"/>
    <w:rsid w:val="00CF43E3"/>
    <w:rsid w:val="00CF4775"/>
    <w:rsid w:val="00CF4B1E"/>
    <w:rsid w:val="00CF4E40"/>
    <w:rsid w:val="00CF4F33"/>
    <w:rsid w:val="00CF5056"/>
    <w:rsid w:val="00CF5711"/>
    <w:rsid w:val="00CF5FA7"/>
    <w:rsid w:val="00CF63FB"/>
    <w:rsid w:val="00CF6477"/>
    <w:rsid w:val="00CF6717"/>
    <w:rsid w:val="00CF6C6E"/>
    <w:rsid w:val="00CF77EE"/>
    <w:rsid w:val="00CF7B92"/>
    <w:rsid w:val="00CF7D5D"/>
    <w:rsid w:val="00D0043F"/>
    <w:rsid w:val="00D006B1"/>
    <w:rsid w:val="00D00759"/>
    <w:rsid w:val="00D00768"/>
    <w:rsid w:val="00D008B9"/>
    <w:rsid w:val="00D00F06"/>
    <w:rsid w:val="00D00FE1"/>
    <w:rsid w:val="00D01995"/>
    <w:rsid w:val="00D02238"/>
    <w:rsid w:val="00D02365"/>
    <w:rsid w:val="00D029FC"/>
    <w:rsid w:val="00D02C8E"/>
    <w:rsid w:val="00D032AC"/>
    <w:rsid w:val="00D032BC"/>
    <w:rsid w:val="00D040F6"/>
    <w:rsid w:val="00D047BF"/>
    <w:rsid w:val="00D0485B"/>
    <w:rsid w:val="00D04E52"/>
    <w:rsid w:val="00D05180"/>
    <w:rsid w:val="00D0532E"/>
    <w:rsid w:val="00D05977"/>
    <w:rsid w:val="00D05E43"/>
    <w:rsid w:val="00D05F01"/>
    <w:rsid w:val="00D06227"/>
    <w:rsid w:val="00D06BF3"/>
    <w:rsid w:val="00D07ECD"/>
    <w:rsid w:val="00D107C2"/>
    <w:rsid w:val="00D10894"/>
    <w:rsid w:val="00D10C85"/>
    <w:rsid w:val="00D10F93"/>
    <w:rsid w:val="00D11A5C"/>
    <w:rsid w:val="00D12E71"/>
    <w:rsid w:val="00D12F76"/>
    <w:rsid w:val="00D1324A"/>
    <w:rsid w:val="00D1349C"/>
    <w:rsid w:val="00D13569"/>
    <w:rsid w:val="00D13DAA"/>
    <w:rsid w:val="00D14C63"/>
    <w:rsid w:val="00D1611D"/>
    <w:rsid w:val="00D1641A"/>
    <w:rsid w:val="00D165D4"/>
    <w:rsid w:val="00D165DB"/>
    <w:rsid w:val="00D16829"/>
    <w:rsid w:val="00D16940"/>
    <w:rsid w:val="00D16C36"/>
    <w:rsid w:val="00D16E2C"/>
    <w:rsid w:val="00D17024"/>
    <w:rsid w:val="00D17874"/>
    <w:rsid w:val="00D17D7B"/>
    <w:rsid w:val="00D17E68"/>
    <w:rsid w:val="00D200BF"/>
    <w:rsid w:val="00D2038C"/>
    <w:rsid w:val="00D2048F"/>
    <w:rsid w:val="00D204E3"/>
    <w:rsid w:val="00D20502"/>
    <w:rsid w:val="00D207AE"/>
    <w:rsid w:val="00D20F73"/>
    <w:rsid w:val="00D21009"/>
    <w:rsid w:val="00D21677"/>
    <w:rsid w:val="00D21BBD"/>
    <w:rsid w:val="00D21C7E"/>
    <w:rsid w:val="00D22153"/>
    <w:rsid w:val="00D2226F"/>
    <w:rsid w:val="00D2253F"/>
    <w:rsid w:val="00D225DA"/>
    <w:rsid w:val="00D22E96"/>
    <w:rsid w:val="00D22FC4"/>
    <w:rsid w:val="00D23688"/>
    <w:rsid w:val="00D23803"/>
    <w:rsid w:val="00D239E6"/>
    <w:rsid w:val="00D23B95"/>
    <w:rsid w:val="00D23E10"/>
    <w:rsid w:val="00D2433A"/>
    <w:rsid w:val="00D2439F"/>
    <w:rsid w:val="00D2442E"/>
    <w:rsid w:val="00D24676"/>
    <w:rsid w:val="00D253FD"/>
    <w:rsid w:val="00D2571A"/>
    <w:rsid w:val="00D258EE"/>
    <w:rsid w:val="00D25BC3"/>
    <w:rsid w:val="00D2671F"/>
    <w:rsid w:val="00D268B8"/>
    <w:rsid w:val="00D26DC5"/>
    <w:rsid w:val="00D271F7"/>
    <w:rsid w:val="00D2720C"/>
    <w:rsid w:val="00D2751D"/>
    <w:rsid w:val="00D27CEF"/>
    <w:rsid w:val="00D30169"/>
    <w:rsid w:val="00D3141C"/>
    <w:rsid w:val="00D31595"/>
    <w:rsid w:val="00D31C2B"/>
    <w:rsid w:val="00D3208E"/>
    <w:rsid w:val="00D32D6C"/>
    <w:rsid w:val="00D33015"/>
    <w:rsid w:val="00D33309"/>
    <w:rsid w:val="00D33A27"/>
    <w:rsid w:val="00D33D48"/>
    <w:rsid w:val="00D33E36"/>
    <w:rsid w:val="00D34309"/>
    <w:rsid w:val="00D348A5"/>
    <w:rsid w:val="00D34AA3"/>
    <w:rsid w:val="00D34DE6"/>
    <w:rsid w:val="00D36584"/>
    <w:rsid w:val="00D369E4"/>
    <w:rsid w:val="00D36F66"/>
    <w:rsid w:val="00D37269"/>
    <w:rsid w:val="00D37311"/>
    <w:rsid w:val="00D374AF"/>
    <w:rsid w:val="00D37506"/>
    <w:rsid w:val="00D376A1"/>
    <w:rsid w:val="00D37B70"/>
    <w:rsid w:val="00D37D2C"/>
    <w:rsid w:val="00D41221"/>
    <w:rsid w:val="00D4126A"/>
    <w:rsid w:val="00D41AFB"/>
    <w:rsid w:val="00D41F7A"/>
    <w:rsid w:val="00D4256E"/>
    <w:rsid w:val="00D42A01"/>
    <w:rsid w:val="00D42A61"/>
    <w:rsid w:val="00D42B8F"/>
    <w:rsid w:val="00D43D25"/>
    <w:rsid w:val="00D43DBF"/>
    <w:rsid w:val="00D43E16"/>
    <w:rsid w:val="00D43F02"/>
    <w:rsid w:val="00D44107"/>
    <w:rsid w:val="00D45083"/>
    <w:rsid w:val="00D45151"/>
    <w:rsid w:val="00D4542E"/>
    <w:rsid w:val="00D45558"/>
    <w:rsid w:val="00D45A5B"/>
    <w:rsid w:val="00D469D4"/>
    <w:rsid w:val="00D46CF1"/>
    <w:rsid w:val="00D46FBD"/>
    <w:rsid w:val="00D4713A"/>
    <w:rsid w:val="00D47184"/>
    <w:rsid w:val="00D474DD"/>
    <w:rsid w:val="00D47BA4"/>
    <w:rsid w:val="00D47EEF"/>
    <w:rsid w:val="00D5020D"/>
    <w:rsid w:val="00D502FB"/>
    <w:rsid w:val="00D5095F"/>
    <w:rsid w:val="00D509A3"/>
    <w:rsid w:val="00D50A3B"/>
    <w:rsid w:val="00D5150D"/>
    <w:rsid w:val="00D51672"/>
    <w:rsid w:val="00D51A12"/>
    <w:rsid w:val="00D51F30"/>
    <w:rsid w:val="00D51FC4"/>
    <w:rsid w:val="00D520C7"/>
    <w:rsid w:val="00D521A0"/>
    <w:rsid w:val="00D5238E"/>
    <w:rsid w:val="00D52915"/>
    <w:rsid w:val="00D52A03"/>
    <w:rsid w:val="00D52A3F"/>
    <w:rsid w:val="00D52BAF"/>
    <w:rsid w:val="00D52C02"/>
    <w:rsid w:val="00D53015"/>
    <w:rsid w:val="00D5367B"/>
    <w:rsid w:val="00D53A13"/>
    <w:rsid w:val="00D53C02"/>
    <w:rsid w:val="00D53D36"/>
    <w:rsid w:val="00D542F1"/>
    <w:rsid w:val="00D549BD"/>
    <w:rsid w:val="00D55DAF"/>
    <w:rsid w:val="00D55E9C"/>
    <w:rsid w:val="00D55F2F"/>
    <w:rsid w:val="00D55FBF"/>
    <w:rsid w:val="00D561B6"/>
    <w:rsid w:val="00D561CD"/>
    <w:rsid w:val="00D561EC"/>
    <w:rsid w:val="00D56874"/>
    <w:rsid w:val="00D56B39"/>
    <w:rsid w:val="00D56C52"/>
    <w:rsid w:val="00D57339"/>
    <w:rsid w:val="00D573C9"/>
    <w:rsid w:val="00D5751B"/>
    <w:rsid w:val="00D5759A"/>
    <w:rsid w:val="00D601B5"/>
    <w:rsid w:val="00D604C2"/>
    <w:rsid w:val="00D60822"/>
    <w:rsid w:val="00D6096F"/>
    <w:rsid w:val="00D609CE"/>
    <w:rsid w:val="00D60D74"/>
    <w:rsid w:val="00D6153C"/>
    <w:rsid w:val="00D616D2"/>
    <w:rsid w:val="00D61975"/>
    <w:rsid w:val="00D620F6"/>
    <w:rsid w:val="00D62130"/>
    <w:rsid w:val="00D621BF"/>
    <w:rsid w:val="00D62702"/>
    <w:rsid w:val="00D62A14"/>
    <w:rsid w:val="00D62B44"/>
    <w:rsid w:val="00D62D69"/>
    <w:rsid w:val="00D6385D"/>
    <w:rsid w:val="00D639BB"/>
    <w:rsid w:val="00D63BDC"/>
    <w:rsid w:val="00D645A1"/>
    <w:rsid w:val="00D646D8"/>
    <w:rsid w:val="00D646EE"/>
    <w:rsid w:val="00D64DA2"/>
    <w:rsid w:val="00D65107"/>
    <w:rsid w:val="00D6555B"/>
    <w:rsid w:val="00D660A1"/>
    <w:rsid w:val="00D66589"/>
    <w:rsid w:val="00D66A81"/>
    <w:rsid w:val="00D66CAB"/>
    <w:rsid w:val="00D675AA"/>
    <w:rsid w:val="00D677E6"/>
    <w:rsid w:val="00D7056B"/>
    <w:rsid w:val="00D70B75"/>
    <w:rsid w:val="00D71253"/>
    <w:rsid w:val="00D7164F"/>
    <w:rsid w:val="00D717CA"/>
    <w:rsid w:val="00D718B5"/>
    <w:rsid w:val="00D72318"/>
    <w:rsid w:val="00D724DA"/>
    <w:rsid w:val="00D72BAC"/>
    <w:rsid w:val="00D72D94"/>
    <w:rsid w:val="00D72E66"/>
    <w:rsid w:val="00D730C9"/>
    <w:rsid w:val="00D7342B"/>
    <w:rsid w:val="00D73A8D"/>
    <w:rsid w:val="00D73FD1"/>
    <w:rsid w:val="00D7449C"/>
    <w:rsid w:val="00D748FC"/>
    <w:rsid w:val="00D74998"/>
    <w:rsid w:val="00D749AA"/>
    <w:rsid w:val="00D74B7F"/>
    <w:rsid w:val="00D74C36"/>
    <w:rsid w:val="00D74E7E"/>
    <w:rsid w:val="00D7541F"/>
    <w:rsid w:val="00D759D9"/>
    <w:rsid w:val="00D75AC6"/>
    <w:rsid w:val="00D7608B"/>
    <w:rsid w:val="00D76335"/>
    <w:rsid w:val="00D76387"/>
    <w:rsid w:val="00D76470"/>
    <w:rsid w:val="00D76485"/>
    <w:rsid w:val="00D7652F"/>
    <w:rsid w:val="00D76855"/>
    <w:rsid w:val="00D76EF6"/>
    <w:rsid w:val="00D77613"/>
    <w:rsid w:val="00D7795D"/>
    <w:rsid w:val="00D77C50"/>
    <w:rsid w:val="00D77E1B"/>
    <w:rsid w:val="00D80061"/>
    <w:rsid w:val="00D801F4"/>
    <w:rsid w:val="00D803B3"/>
    <w:rsid w:val="00D8179E"/>
    <w:rsid w:val="00D81A5D"/>
    <w:rsid w:val="00D823B7"/>
    <w:rsid w:val="00D824F7"/>
    <w:rsid w:val="00D82CBD"/>
    <w:rsid w:val="00D82E4A"/>
    <w:rsid w:val="00D8386E"/>
    <w:rsid w:val="00D83881"/>
    <w:rsid w:val="00D83FF4"/>
    <w:rsid w:val="00D84C2B"/>
    <w:rsid w:val="00D84DC0"/>
    <w:rsid w:val="00D85209"/>
    <w:rsid w:val="00D852CE"/>
    <w:rsid w:val="00D856BA"/>
    <w:rsid w:val="00D85CBA"/>
    <w:rsid w:val="00D85E8A"/>
    <w:rsid w:val="00D861C4"/>
    <w:rsid w:val="00D86502"/>
    <w:rsid w:val="00D8662C"/>
    <w:rsid w:val="00D866A5"/>
    <w:rsid w:val="00D86C5C"/>
    <w:rsid w:val="00D86D39"/>
    <w:rsid w:val="00D86E0F"/>
    <w:rsid w:val="00D871D6"/>
    <w:rsid w:val="00D87ECC"/>
    <w:rsid w:val="00D9011A"/>
    <w:rsid w:val="00D90685"/>
    <w:rsid w:val="00D9071F"/>
    <w:rsid w:val="00D907A1"/>
    <w:rsid w:val="00D90913"/>
    <w:rsid w:val="00D90F94"/>
    <w:rsid w:val="00D9105F"/>
    <w:rsid w:val="00D913A9"/>
    <w:rsid w:val="00D91493"/>
    <w:rsid w:val="00D917D5"/>
    <w:rsid w:val="00D91AA0"/>
    <w:rsid w:val="00D91BB4"/>
    <w:rsid w:val="00D91DA3"/>
    <w:rsid w:val="00D92091"/>
    <w:rsid w:val="00D921DC"/>
    <w:rsid w:val="00D921E2"/>
    <w:rsid w:val="00D9220F"/>
    <w:rsid w:val="00D92549"/>
    <w:rsid w:val="00D92A54"/>
    <w:rsid w:val="00D92AE7"/>
    <w:rsid w:val="00D92DFD"/>
    <w:rsid w:val="00D93269"/>
    <w:rsid w:val="00D93754"/>
    <w:rsid w:val="00D93B4A"/>
    <w:rsid w:val="00D9488C"/>
    <w:rsid w:val="00D94EBF"/>
    <w:rsid w:val="00D94F15"/>
    <w:rsid w:val="00D94FF9"/>
    <w:rsid w:val="00D95376"/>
    <w:rsid w:val="00D95512"/>
    <w:rsid w:val="00D95718"/>
    <w:rsid w:val="00D95777"/>
    <w:rsid w:val="00D95A42"/>
    <w:rsid w:val="00D95D65"/>
    <w:rsid w:val="00D95D9F"/>
    <w:rsid w:val="00D962A8"/>
    <w:rsid w:val="00D969B7"/>
    <w:rsid w:val="00D96F6D"/>
    <w:rsid w:val="00D97401"/>
    <w:rsid w:val="00D975E4"/>
    <w:rsid w:val="00D9770D"/>
    <w:rsid w:val="00D97C97"/>
    <w:rsid w:val="00DA0046"/>
    <w:rsid w:val="00DA01B0"/>
    <w:rsid w:val="00DA0F33"/>
    <w:rsid w:val="00DA0F61"/>
    <w:rsid w:val="00DA111D"/>
    <w:rsid w:val="00DA1CB7"/>
    <w:rsid w:val="00DA2217"/>
    <w:rsid w:val="00DA3046"/>
    <w:rsid w:val="00DA3367"/>
    <w:rsid w:val="00DA3454"/>
    <w:rsid w:val="00DA3541"/>
    <w:rsid w:val="00DA3A65"/>
    <w:rsid w:val="00DA3B03"/>
    <w:rsid w:val="00DA3B4F"/>
    <w:rsid w:val="00DA3CE7"/>
    <w:rsid w:val="00DA3FA8"/>
    <w:rsid w:val="00DA45C5"/>
    <w:rsid w:val="00DA4725"/>
    <w:rsid w:val="00DA4951"/>
    <w:rsid w:val="00DA4954"/>
    <w:rsid w:val="00DA49BE"/>
    <w:rsid w:val="00DA4C66"/>
    <w:rsid w:val="00DA4CB2"/>
    <w:rsid w:val="00DA4E73"/>
    <w:rsid w:val="00DA4F4C"/>
    <w:rsid w:val="00DA55FD"/>
    <w:rsid w:val="00DA5853"/>
    <w:rsid w:val="00DA5993"/>
    <w:rsid w:val="00DA61EA"/>
    <w:rsid w:val="00DA635F"/>
    <w:rsid w:val="00DA63E7"/>
    <w:rsid w:val="00DA64CE"/>
    <w:rsid w:val="00DA68CD"/>
    <w:rsid w:val="00DA6AF2"/>
    <w:rsid w:val="00DA6D4F"/>
    <w:rsid w:val="00DA6EFB"/>
    <w:rsid w:val="00DA7591"/>
    <w:rsid w:val="00DA7942"/>
    <w:rsid w:val="00DA7B1D"/>
    <w:rsid w:val="00DA7BF2"/>
    <w:rsid w:val="00DA7CB4"/>
    <w:rsid w:val="00DA7ED6"/>
    <w:rsid w:val="00DA7F0F"/>
    <w:rsid w:val="00DB068A"/>
    <w:rsid w:val="00DB11B5"/>
    <w:rsid w:val="00DB1CE1"/>
    <w:rsid w:val="00DB23F8"/>
    <w:rsid w:val="00DB24DD"/>
    <w:rsid w:val="00DB2853"/>
    <w:rsid w:val="00DB2859"/>
    <w:rsid w:val="00DB2B6D"/>
    <w:rsid w:val="00DB2BE0"/>
    <w:rsid w:val="00DB2C0E"/>
    <w:rsid w:val="00DB2DB3"/>
    <w:rsid w:val="00DB3445"/>
    <w:rsid w:val="00DB3DF5"/>
    <w:rsid w:val="00DB3F05"/>
    <w:rsid w:val="00DB411C"/>
    <w:rsid w:val="00DB4166"/>
    <w:rsid w:val="00DB4483"/>
    <w:rsid w:val="00DB4862"/>
    <w:rsid w:val="00DB4CD8"/>
    <w:rsid w:val="00DB50AB"/>
    <w:rsid w:val="00DB59F1"/>
    <w:rsid w:val="00DB5AFD"/>
    <w:rsid w:val="00DB5E83"/>
    <w:rsid w:val="00DB5F25"/>
    <w:rsid w:val="00DB5FF9"/>
    <w:rsid w:val="00DB64A0"/>
    <w:rsid w:val="00DB6825"/>
    <w:rsid w:val="00DB6C8C"/>
    <w:rsid w:val="00DB6EEE"/>
    <w:rsid w:val="00DB70F2"/>
    <w:rsid w:val="00DB7621"/>
    <w:rsid w:val="00DB7811"/>
    <w:rsid w:val="00DB794C"/>
    <w:rsid w:val="00DB7A92"/>
    <w:rsid w:val="00DB7E43"/>
    <w:rsid w:val="00DC035C"/>
    <w:rsid w:val="00DC05BA"/>
    <w:rsid w:val="00DC087E"/>
    <w:rsid w:val="00DC1184"/>
    <w:rsid w:val="00DC124D"/>
    <w:rsid w:val="00DC13A0"/>
    <w:rsid w:val="00DC1D94"/>
    <w:rsid w:val="00DC1FA4"/>
    <w:rsid w:val="00DC25E4"/>
    <w:rsid w:val="00DC2631"/>
    <w:rsid w:val="00DC27B9"/>
    <w:rsid w:val="00DC2E2E"/>
    <w:rsid w:val="00DC2FA1"/>
    <w:rsid w:val="00DC33CF"/>
    <w:rsid w:val="00DC36A3"/>
    <w:rsid w:val="00DC37EE"/>
    <w:rsid w:val="00DC392D"/>
    <w:rsid w:val="00DC3B8B"/>
    <w:rsid w:val="00DC3F1A"/>
    <w:rsid w:val="00DC4344"/>
    <w:rsid w:val="00DC44D4"/>
    <w:rsid w:val="00DC46E1"/>
    <w:rsid w:val="00DC4BBE"/>
    <w:rsid w:val="00DC4C54"/>
    <w:rsid w:val="00DC4C7F"/>
    <w:rsid w:val="00DC4E05"/>
    <w:rsid w:val="00DC502E"/>
    <w:rsid w:val="00DC51DC"/>
    <w:rsid w:val="00DC51F3"/>
    <w:rsid w:val="00DC5324"/>
    <w:rsid w:val="00DC5647"/>
    <w:rsid w:val="00DC5A09"/>
    <w:rsid w:val="00DC5A94"/>
    <w:rsid w:val="00DC5E20"/>
    <w:rsid w:val="00DC5E78"/>
    <w:rsid w:val="00DC654D"/>
    <w:rsid w:val="00DC661A"/>
    <w:rsid w:val="00DC6C9E"/>
    <w:rsid w:val="00DC6EE1"/>
    <w:rsid w:val="00DC716E"/>
    <w:rsid w:val="00DC74D2"/>
    <w:rsid w:val="00DC7513"/>
    <w:rsid w:val="00DC7E1B"/>
    <w:rsid w:val="00DD00BF"/>
    <w:rsid w:val="00DD0ABE"/>
    <w:rsid w:val="00DD0AEE"/>
    <w:rsid w:val="00DD0B5E"/>
    <w:rsid w:val="00DD0B76"/>
    <w:rsid w:val="00DD0C11"/>
    <w:rsid w:val="00DD0E7F"/>
    <w:rsid w:val="00DD0F0F"/>
    <w:rsid w:val="00DD13BF"/>
    <w:rsid w:val="00DD1807"/>
    <w:rsid w:val="00DD1D3D"/>
    <w:rsid w:val="00DD1ECE"/>
    <w:rsid w:val="00DD217A"/>
    <w:rsid w:val="00DD2407"/>
    <w:rsid w:val="00DD250F"/>
    <w:rsid w:val="00DD2898"/>
    <w:rsid w:val="00DD341F"/>
    <w:rsid w:val="00DD3462"/>
    <w:rsid w:val="00DD3820"/>
    <w:rsid w:val="00DD3C21"/>
    <w:rsid w:val="00DD3C6E"/>
    <w:rsid w:val="00DD3CF6"/>
    <w:rsid w:val="00DD3FD2"/>
    <w:rsid w:val="00DD414A"/>
    <w:rsid w:val="00DD416F"/>
    <w:rsid w:val="00DD452B"/>
    <w:rsid w:val="00DD46B3"/>
    <w:rsid w:val="00DD4BA8"/>
    <w:rsid w:val="00DD4C6F"/>
    <w:rsid w:val="00DD4D5C"/>
    <w:rsid w:val="00DD4E79"/>
    <w:rsid w:val="00DD4FEF"/>
    <w:rsid w:val="00DD5A92"/>
    <w:rsid w:val="00DD5A9C"/>
    <w:rsid w:val="00DD5AD9"/>
    <w:rsid w:val="00DD5D4B"/>
    <w:rsid w:val="00DD611F"/>
    <w:rsid w:val="00DD6150"/>
    <w:rsid w:val="00DD6384"/>
    <w:rsid w:val="00DD63E7"/>
    <w:rsid w:val="00DD66A7"/>
    <w:rsid w:val="00DD66E8"/>
    <w:rsid w:val="00DD68B4"/>
    <w:rsid w:val="00DD6925"/>
    <w:rsid w:val="00DD6949"/>
    <w:rsid w:val="00DD6BD5"/>
    <w:rsid w:val="00DD787F"/>
    <w:rsid w:val="00DD7890"/>
    <w:rsid w:val="00DD7A94"/>
    <w:rsid w:val="00DD7C84"/>
    <w:rsid w:val="00DD7EEF"/>
    <w:rsid w:val="00DE0033"/>
    <w:rsid w:val="00DE009F"/>
    <w:rsid w:val="00DE034D"/>
    <w:rsid w:val="00DE0689"/>
    <w:rsid w:val="00DE0BD2"/>
    <w:rsid w:val="00DE0F49"/>
    <w:rsid w:val="00DE103D"/>
    <w:rsid w:val="00DE10A5"/>
    <w:rsid w:val="00DE10E8"/>
    <w:rsid w:val="00DE1621"/>
    <w:rsid w:val="00DE1819"/>
    <w:rsid w:val="00DE19E8"/>
    <w:rsid w:val="00DE1A6C"/>
    <w:rsid w:val="00DE1BD2"/>
    <w:rsid w:val="00DE20BD"/>
    <w:rsid w:val="00DE23FC"/>
    <w:rsid w:val="00DE2487"/>
    <w:rsid w:val="00DE24D2"/>
    <w:rsid w:val="00DE275D"/>
    <w:rsid w:val="00DE2859"/>
    <w:rsid w:val="00DE2872"/>
    <w:rsid w:val="00DE2BE2"/>
    <w:rsid w:val="00DE3324"/>
    <w:rsid w:val="00DE39CE"/>
    <w:rsid w:val="00DE40F7"/>
    <w:rsid w:val="00DE4174"/>
    <w:rsid w:val="00DE4837"/>
    <w:rsid w:val="00DE48AD"/>
    <w:rsid w:val="00DE49B4"/>
    <w:rsid w:val="00DE5C88"/>
    <w:rsid w:val="00DE5FD8"/>
    <w:rsid w:val="00DE617D"/>
    <w:rsid w:val="00DE675E"/>
    <w:rsid w:val="00DE687D"/>
    <w:rsid w:val="00DE6F6C"/>
    <w:rsid w:val="00DE7010"/>
    <w:rsid w:val="00DE7886"/>
    <w:rsid w:val="00DE7922"/>
    <w:rsid w:val="00DF02F2"/>
    <w:rsid w:val="00DF038A"/>
    <w:rsid w:val="00DF03B4"/>
    <w:rsid w:val="00DF0517"/>
    <w:rsid w:val="00DF0591"/>
    <w:rsid w:val="00DF05E7"/>
    <w:rsid w:val="00DF06D0"/>
    <w:rsid w:val="00DF0A5A"/>
    <w:rsid w:val="00DF0DD9"/>
    <w:rsid w:val="00DF0E15"/>
    <w:rsid w:val="00DF122F"/>
    <w:rsid w:val="00DF1803"/>
    <w:rsid w:val="00DF1D4A"/>
    <w:rsid w:val="00DF2009"/>
    <w:rsid w:val="00DF22DF"/>
    <w:rsid w:val="00DF241C"/>
    <w:rsid w:val="00DF271F"/>
    <w:rsid w:val="00DF2828"/>
    <w:rsid w:val="00DF2F8A"/>
    <w:rsid w:val="00DF3270"/>
    <w:rsid w:val="00DF3E08"/>
    <w:rsid w:val="00DF3E26"/>
    <w:rsid w:val="00DF3E41"/>
    <w:rsid w:val="00DF425A"/>
    <w:rsid w:val="00DF4918"/>
    <w:rsid w:val="00DF505A"/>
    <w:rsid w:val="00DF53BD"/>
    <w:rsid w:val="00DF53FF"/>
    <w:rsid w:val="00DF540D"/>
    <w:rsid w:val="00DF5626"/>
    <w:rsid w:val="00DF60A6"/>
    <w:rsid w:val="00DF65AE"/>
    <w:rsid w:val="00DF6641"/>
    <w:rsid w:val="00DF6782"/>
    <w:rsid w:val="00DF6A13"/>
    <w:rsid w:val="00DF6C96"/>
    <w:rsid w:val="00DF6E51"/>
    <w:rsid w:val="00DF717C"/>
    <w:rsid w:val="00DF71F1"/>
    <w:rsid w:val="00E002DD"/>
    <w:rsid w:val="00E01159"/>
    <w:rsid w:val="00E01221"/>
    <w:rsid w:val="00E01CBF"/>
    <w:rsid w:val="00E01ECC"/>
    <w:rsid w:val="00E022D5"/>
    <w:rsid w:val="00E02386"/>
    <w:rsid w:val="00E02503"/>
    <w:rsid w:val="00E02BF4"/>
    <w:rsid w:val="00E03322"/>
    <w:rsid w:val="00E034F6"/>
    <w:rsid w:val="00E03532"/>
    <w:rsid w:val="00E03768"/>
    <w:rsid w:val="00E03AE7"/>
    <w:rsid w:val="00E04BB1"/>
    <w:rsid w:val="00E04D40"/>
    <w:rsid w:val="00E05670"/>
    <w:rsid w:val="00E059FC"/>
    <w:rsid w:val="00E05CDB"/>
    <w:rsid w:val="00E05F2B"/>
    <w:rsid w:val="00E0608F"/>
    <w:rsid w:val="00E0619C"/>
    <w:rsid w:val="00E06293"/>
    <w:rsid w:val="00E067E3"/>
    <w:rsid w:val="00E07311"/>
    <w:rsid w:val="00E07530"/>
    <w:rsid w:val="00E07CA8"/>
    <w:rsid w:val="00E07F99"/>
    <w:rsid w:val="00E07FB4"/>
    <w:rsid w:val="00E100A2"/>
    <w:rsid w:val="00E10E9E"/>
    <w:rsid w:val="00E1132D"/>
    <w:rsid w:val="00E11F3E"/>
    <w:rsid w:val="00E12531"/>
    <w:rsid w:val="00E12D6D"/>
    <w:rsid w:val="00E12E14"/>
    <w:rsid w:val="00E12E24"/>
    <w:rsid w:val="00E1305C"/>
    <w:rsid w:val="00E13781"/>
    <w:rsid w:val="00E13C86"/>
    <w:rsid w:val="00E13E31"/>
    <w:rsid w:val="00E13F13"/>
    <w:rsid w:val="00E14162"/>
    <w:rsid w:val="00E14453"/>
    <w:rsid w:val="00E14747"/>
    <w:rsid w:val="00E14941"/>
    <w:rsid w:val="00E1528D"/>
    <w:rsid w:val="00E1580C"/>
    <w:rsid w:val="00E15C6C"/>
    <w:rsid w:val="00E15ED8"/>
    <w:rsid w:val="00E160B0"/>
    <w:rsid w:val="00E16150"/>
    <w:rsid w:val="00E161A0"/>
    <w:rsid w:val="00E16F1E"/>
    <w:rsid w:val="00E16F34"/>
    <w:rsid w:val="00E16F72"/>
    <w:rsid w:val="00E17322"/>
    <w:rsid w:val="00E173AA"/>
    <w:rsid w:val="00E17617"/>
    <w:rsid w:val="00E178E8"/>
    <w:rsid w:val="00E17E16"/>
    <w:rsid w:val="00E204E9"/>
    <w:rsid w:val="00E20D9F"/>
    <w:rsid w:val="00E20F6D"/>
    <w:rsid w:val="00E217C3"/>
    <w:rsid w:val="00E22023"/>
    <w:rsid w:val="00E220AD"/>
    <w:rsid w:val="00E226D4"/>
    <w:rsid w:val="00E229C5"/>
    <w:rsid w:val="00E22BFE"/>
    <w:rsid w:val="00E235BA"/>
    <w:rsid w:val="00E23755"/>
    <w:rsid w:val="00E23E8B"/>
    <w:rsid w:val="00E24AF5"/>
    <w:rsid w:val="00E24F13"/>
    <w:rsid w:val="00E25395"/>
    <w:rsid w:val="00E257D3"/>
    <w:rsid w:val="00E25D9D"/>
    <w:rsid w:val="00E25E95"/>
    <w:rsid w:val="00E26057"/>
    <w:rsid w:val="00E26181"/>
    <w:rsid w:val="00E264E0"/>
    <w:rsid w:val="00E26993"/>
    <w:rsid w:val="00E272D4"/>
    <w:rsid w:val="00E273A7"/>
    <w:rsid w:val="00E3042D"/>
    <w:rsid w:val="00E30AA1"/>
    <w:rsid w:val="00E30AC5"/>
    <w:rsid w:val="00E30B5E"/>
    <w:rsid w:val="00E30E09"/>
    <w:rsid w:val="00E314E4"/>
    <w:rsid w:val="00E31A4A"/>
    <w:rsid w:val="00E31DCA"/>
    <w:rsid w:val="00E32131"/>
    <w:rsid w:val="00E3224E"/>
    <w:rsid w:val="00E32273"/>
    <w:rsid w:val="00E32340"/>
    <w:rsid w:val="00E3252A"/>
    <w:rsid w:val="00E32A73"/>
    <w:rsid w:val="00E32B7C"/>
    <w:rsid w:val="00E32DE8"/>
    <w:rsid w:val="00E32E43"/>
    <w:rsid w:val="00E32EC4"/>
    <w:rsid w:val="00E33C2A"/>
    <w:rsid w:val="00E33F7A"/>
    <w:rsid w:val="00E34984"/>
    <w:rsid w:val="00E349F8"/>
    <w:rsid w:val="00E34A64"/>
    <w:rsid w:val="00E34D6F"/>
    <w:rsid w:val="00E34DEC"/>
    <w:rsid w:val="00E34EC1"/>
    <w:rsid w:val="00E354CC"/>
    <w:rsid w:val="00E35715"/>
    <w:rsid w:val="00E3578A"/>
    <w:rsid w:val="00E35EB3"/>
    <w:rsid w:val="00E36064"/>
    <w:rsid w:val="00E360A8"/>
    <w:rsid w:val="00E36334"/>
    <w:rsid w:val="00E3650A"/>
    <w:rsid w:val="00E36B22"/>
    <w:rsid w:val="00E372FA"/>
    <w:rsid w:val="00E37A54"/>
    <w:rsid w:val="00E37CDE"/>
    <w:rsid w:val="00E4088E"/>
    <w:rsid w:val="00E40AA2"/>
    <w:rsid w:val="00E4108B"/>
    <w:rsid w:val="00E41319"/>
    <w:rsid w:val="00E41C98"/>
    <w:rsid w:val="00E41D69"/>
    <w:rsid w:val="00E41E94"/>
    <w:rsid w:val="00E42251"/>
    <w:rsid w:val="00E423AA"/>
    <w:rsid w:val="00E426D7"/>
    <w:rsid w:val="00E4273B"/>
    <w:rsid w:val="00E42F93"/>
    <w:rsid w:val="00E4306C"/>
    <w:rsid w:val="00E436BA"/>
    <w:rsid w:val="00E43783"/>
    <w:rsid w:val="00E437B3"/>
    <w:rsid w:val="00E43CA8"/>
    <w:rsid w:val="00E44274"/>
    <w:rsid w:val="00E444BD"/>
    <w:rsid w:val="00E447D9"/>
    <w:rsid w:val="00E449D0"/>
    <w:rsid w:val="00E449D4"/>
    <w:rsid w:val="00E44AD1"/>
    <w:rsid w:val="00E44AFB"/>
    <w:rsid w:val="00E451E9"/>
    <w:rsid w:val="00E45940"/>
    <w:rsid w:val="00E45A9B"/>
    <w:rsid w:val="00E45B3F"/>
    <w:rsid w:val="00E45EA8"/>
    <w:rsid w:val="00E46070"/>
    <w:rsid w:val="00E461E0"/>
    <w:rsid w:val="00E4666E"/>
    <w:rsid w:val="00E46895"/>
    <w:rsid w:val="00E46C45"/>
    <w:rsid w:val="00E46F5C"/>
    <w:rsid w:val="00E47020"/>
    <w:rsid w:val="00E4706E"/>
    <w:rsid w:val="00E4707D"/>
    <w:rsid w:val="00E50250"/>
    <w:rsid w:val="00E50354"/>
    <w:rsid w:val="00E5054B"/>
    <w:rsid w:val="00E5056D"/>
    <w:rsid w:val="00E512AB"/>
    <w:rsid w:val="00E515E9"/>
    <w:rsid w:val="00E52435"/>
    <w:rsid w:val="00E52828"/>
    <w:rsid w:val="00E52977"/>
    <w:rsid w:val="00E52EF8"/>
    <w:rsid w:val="00E53572"/>
    <w:rsid w:val="00E5376B"/>
    <w:rsid w:val="00E5385D"/>
    <w:rsid w:val="00E539C8"/>
    <w:rsid w:val="00E53FC3"/>
    <w:rsid w:val="00E54806"/>
    <w:rsid w:val="00E54966"/>
    <w:rsid w:val="00E55381"/>
    <w:rsid w:val="00E55649"/>
    <w:rsid w:val="00E55DBB"/>
    <w:rsid w:val="00E55F33"/>
    <w:rsid w:val="00E56299"/>
    <w:rsid w:val="00E566C7"/>
    <w:rsid w:val="00E56775"/>
    <w:rsid w:val="00E56A93"/>
    <w:rsid w:val="00E56C7A"/>
    <w:rsid w:val="00E56CA4"/>
    <w:rsid w:val="00E56E4D"/>
    <w:rsid w:val="00E57A06"/>
    <w:rsid w:val="00E600E5"/>
    <w:rsid w:val="00E605B5"/>
    <w:rsid w:val="00E60B67"/>
    <w:rsid w:val="00E60F70"/>
    <w:rsid w:val="00E612E7"/>
    <w:rsid w:val="00E61409"/>
    <w:rsid w:val="00E61D2B"/>
    <w:rsid w:val="00E61D56"/>
    <w:rsid w:val="00E61D7F"/>
    <w:rsid w:val="00E620D2"/>
    <w:rsid w:val="00E62355"/>
    <w:rsid w:val="00E626DD"/>
    <w:rsid w:val="00E62DB6"/>
    <w:rsid w:val="00E639B6"/>
    <w:rsid w:val="00E63E58"/>
    <w:rsid w:val="00E64AF7"/>
    <w:rsid w:val="00E65256"/>
    <w:rsid w:val="00E65423"/>
    <w:rsid w:val="00E6578B"/>
    <w:rsid w:val="00E65792"/>
    <w:rsid w:val="00E65ABF"/>
    <w:rsid w:val="00E65E02"/>
    <w:rsid w:val="00E65E04"/>
    <w:rsid w:val="00E6654F"/>
    <w:rsid w:val="00E6686D"/>
    <w:rsid w:val="00E66DFF"/>
    <w:rsid w:val="00E66FA6"/>
    <w:rsid w:val="00E66FF9"/>
    <w:rsid w:val="00E67715"/>
    <w:rsid w:val="00E67934"/>
    <w:rsid w:val="00E67A3C"/>
    <w:rsid w:val="00E67D3D"/>
    <w:rsid w:val="00E67E0F"/>
    <w:rsid w:val="00E703DC"/>
    <w:rsid w:val="00E7041C"/>
    <w:rsid w:val="00E7045D"/>
    <w:rsid w:val="00E70635"/>
    <w:rsid w:val="00E70719"/>
    <w:rsid w:val="00E714EB"/>
    <w:rsid w:val="00E716A3"/>
    <w:rsid w:val="00E7173A"/>
    <w:rsid w:val="00E71835"/>
    <w:rsid w:val="00E722B2"/>
    <w:rsid w:val="00E725BF"/>
    <w:rsid w:val="00E725C6"/>
    <w:rsid w:val="00E727A0"/>
    <w:rsid w:val="00E72AB6"/>
    <w:rsid w:val="00E72C62"/>
    <w:rsid w:val="00E736C2"/>
    <w:rsid w:val="00E737F3"/>
    <w:rsid w:val="00E73D3E"/>
    <w:rsid w:val="00E73DCC"/>
    <w:rsid w:val="00E752D9"/>
    <w:rsid w:val="00E753E1"/>
    <w:rsid w:val="00E75C0C"/>
    <w:rsid w:val="00E75F9E"/>
    <w:rsid w:val="00E76C33"/>
    <w:rsid w:val="00E77167"/>
    <w:rsid w:val="00E77860"/>
    <w:rsid w:val="00E77CFC"/>
    <w:rsid w:val="00E77E4D"/>
    <w:rsid w:val="00E77FF3"/>
    <w:rsid w:val="00E80C33"/>
    <w:rsid w:val="00E811D9"/>
    <w:rsid w:val="00E81271"/>
    <w:rsid w:val="00E8165E"/>
    <w:rsid w:val="00E81779"/>
    <w:rsid w:val="00E81D5E"/>
    <w:rsid w:val="00E820A6"/>
    <w:rsid w:val="00E824A4"/>
    <w:rsid w:val="00E82E20"/>
    <w:rsid w:val="00E8309D"/>
    <w:rsid w:val="00E835C5"/>
    <w:rsid w:val="00E83B9D"/>
    <w:rsid w:val="00E83D61"/>
    <w:rsid w:val="00E8400E"/>
    <w:rsid w:val="00E84023"/>
    <w:rsid w:val="00E840AB"/>
    <w:rsid w:val="00E84840"/>
    <w:rsid w:val="00E84952"/>
    <w:rsid w:val="00E84D47"/>
    <w:rsid w:val="00E8537F"/>
    <w:rsid w:val="00E853F9"/>
    <w:rsid w:val="00E85B1B"/>
    <w:rsid w:val="00E85B36"/>
    <w:rsid w:val="00E868ED"/>
    <w:rsid w:val="00E869D5"/>
    <w:rsid w:val="00E86B6A"/>
    <w:rsid w:val="00E86FCC"/>
    <w:rsid w:val="00E879D3"/>
    <w:rsid w:val="00E879EB"/>
    <w:rsid w:val="00E87F60"/>
    <w:rsid w:val="00E9000C"/>
    <w:rsid w:val="00E900A5"/>
    <w:rsid w:val="00E905B1"/>
    <w:rsid w:val="00E907BF"/>
    <w:rsid w:val="00E912A4"/>
    <w:rsid w:val="00E91C5C"/>
    <w:rsid w:val="00E9265F"/>
    <w:rsid w:val="00E92789"/>
    <w:rsid w:val="00E93820"/>
    <w:rsid w:val="00E93D89"/>
    <w:rsid w:val="00E9432F"/>
    <w:rsid w:val="00E94CBA"/>
    <w:rsid w:val="00E95363"/>
    <w:rsid w:val="00E95615"/>
    <w:rsid w:val="00E959E4"/>
    <w:rsid w:val="00E96144"/>
    <w:rsid w:val="00E9691D"/>
    <w:rsid w:val="00E96A04"/>
    <w:rsid w:val="00E96C7B"/>
    <w:rsid w:val="00E9701F"/>
    <w:rsid w:val="00E9719F"/>
    <w:rsid w:val="00E97497"/>
    <w:rsid w:val="00E976E7"/>
    <w:rsid w:val="00E977B1"/>
    <w:rsid w:val="00EA106B"/>
    <w:rsid w:val="00EA1398"/>
    <w:rsid w:val="00EA1A0B"/>
    <w:rsid w:val="00EA1E4A"/>
    <w:rsid w:val="00EA215F"/>
    <w:rsid w:val="00EA2230"/>
    <w:rsid w:val="00EA22BE"/>
    <w:rsid w:val="00EA2AF2"/>
    <w:rsid w:val="00EA3186"/>
    <w:rsid w:val="00EA3640"/>
    <w:rsid w:val="00EA3B1D"/>
    <w:rsid w:val="00EA3C3F"/>
    <w:rsid w:val="00EA3F0F"/>
    <w:rsid w:val="00EA3FC0"/>
    <w:rsid w:val="00EA4352"/>
    <w:rsid w:val="00EA43FC"/>
    <w:rsid w:val="00EA521B"/>
    <w:rsid w:val="00EA5333"/>
    <w:rsid w:val="00EA56AB"/>
    <w:rsid w:val="00EA650E"/>
    <w:rsid w:val="00EA6C08"/>
    <w:rsid w:val="00EA6D5E"/>
    <w:rsid w:val="00EA6D8C"/>
    <w:rsid w:val="00EA71CD"/>
    <w:rsid w:val="00EA76BB"/>
    <w:rsid w:val="00EA7A6F"/>
    <w:rsid w:val="00EA7D90"/>
    <w:rsid w:val="00EB031D"/>
    <w:rsid w:val="00EB0B7E"/>
    <w:rsid w:val="00EB108E"/>
    <w:rsid w:val="00EB17D6"/>
    <w:rsid w:val="00EB18BD"/>
    <w:rsid w:val="00EB1ADD"/>
    <w:rsid w:val="00EB1E6E"/>
    <w:rsid w:val="00EB2077"/>
    <w:rsid w:val="00EB2131"/>
    <w:rsid w:val="00EB2337"/>
    <w:rsid w:val="00EB2829"/>
    <w:rsid w:val="00EB2F3B"/>
    <w:rsid w:val="00EB3234"/>
    <w:rsid w:val="00EB37D8"/>
    <w:rsid w:val="00EB3816"/>
    <w:rsid w:val="00EB3AEC"/>
    <w:rsid w:val="00EB3B49"/>
    <w:rsid w:val="00EB3C8B"/>
    <w:rsid w:val="00EB3E22"/>
    <w:rsid w:val="00EB431E"/>
    <w:rsid w:val="00EB57D0"/>
    <w:rsid w:val="00EB5E9F"/>
    <w:rsid w:val="00EB663A"/>
    <w:rsid w:val="00EB71FC"/>
    <w:rsid w:val="00EB73DD"/>
    <w:rsid w:val="00EB756A"/>
    <w:rsid w:val="00EB7635"/>
    <w:rsid w:val="00EC04BC"/>
    <w:rsid w:val="00EC08F4"/>
    <w:rsid w:val="00EC0970"/>
    <w:rsid w:val="00EC0978"/>
    <w:rsid w:val="00EC156F"/>
    <w:rsid w:val="00EC21F9"/>
    <w:rsid w:val="00EC2313"/>
    <w:rsid w:val="00EC239A"/>
    <w:rsid w:val="00EC23EF"/>
    <w:rsid w:val="00EC24C6"/>
    <w:rsid w:val="00EC30AB"/>
    <w:rsid w:val="00EC328F"/>
    <w:rsid w:val="00EC35AC"/>
    <w:rsid w:val="00EC3ABC"/>
    <w:rsid w:val="00EC44AB"/>
    <w:rsid w:val="00EC5274"/>
    <w:rsid w:val="00EC54BC"/>
    <w:rsid w:val="00EC59BE"/>
    <w:rsid w:val="00EC602C"/>
    <w:rsid w:val="00EC6169"/>
    <w:rsid w:val="00EC6482"/>
    <w:rsid w:val="00EC6601"/>
    <w:rsid w:val="00EC68D8"/>
    <w:rsid w:val="00EC6A34"/>
    <w:rsid w:val="00EC6C50"/>
    <w:rsid w:val="00EC725D"/>
    <w:rsid w:val="00EC753E"/>
    <w:rsid w:val="00EC79B3"/>
    <w:rsid w:val="00EC7DB4"/>
    <w:rsid w:val="00ED05ED"/>
    <w:rsid w:val="00ED118E"/>
    <w:rsid w:val="00ED13B6"/>
    <w:rsid w:val="00ED1461"/>
    <w:rsid w:val="00ED146F"/>
    <w:rsid w:val="00ED1578"/>
    <w:rsid w:val="00ED2329"/>
    <w:rsid w:val="00ED2496"/>
    <w:rsid w:val="00ED29BA"/>
    <w:rsid w:val="00ED2A68"/>
    <w:rsid w:val="00ED3850"/>
    <w:rsid w:val="00ED492A"/>
    <w:rsid w:val="00ED4DA0"/>
    <w:rsid w:val="00ED4F7E"/>
    <w:rsid w:val="00ED50CF"/>
    <w:rsid w:val="00ED5C2A"/>
    <w:rsid w:val="00ED6189"/>
    <w:rsid w:val="00ED655E"/>
    <w:rsid w:val="00ED6AB6"/>
    <w:rsid w:val="00ED6AFB"/>
    <w:rsid w:val="00ED6B2A"/>
    <w:rsid w:val="00ED6B45"/>
    <w:rsid w:val="00ED6EAB"/>
    <w:rsid w:val="00ED752D"/>
    <w:rsid w:val="00ED77BC"/>
    <w:rsid w:val="00ED7F35"/>
    <w:rsid w:val="00EE0537"/>
    <w:rsid w:val="00EE060C"/>
    <w:rsid w:val="00EE0633"/>
    <w:rsid w:val="00EE0AFD"/>
    <w:rsid w:val="00EE0BD3"/>
    <w:rsid w:val="00EE133F"/>
    <w:rsid w:val="00EE171E"/>
    <w:rsid w:val="00EE17DF"/>
    <w:rsid w:val="00EE2388"/>
    <w:rsid w:val="00EE2CC3"/>
    <w:rsid w:val="00EE3229"/>
    <w:rsid w:val="00EE355E"/>
    <w:rsid w:val="00EE38A7"/>
    <w:rsid w:val="00EE3C76"/>
    <w:rsid w:val="00EE3CC0"/>
    <w:rsid w:val="00EE4633"/>
    <w:rsid w:val="00EE4E61"/>
    <w:rsid w:val="00EE534C"/>
    <w:rsid w:val="00EE568F"/>
    <w:rsid w:val="00EE59FC"/>
    <w:rsid w:val="00EE60BF"/>
    <w:rsid w:val="00EE71F1"/>
    <w:rsid w:val="00EE75D6"/>
    <w:rsid w:val="00EF0489"/>
    <w:rsid w:val="00EF0732"/>
    <w:rsid w:val="00EF0ADB"/>
    <w:rsid w:val="00EF0D0D"/>
    <w:rsid w:val="00EF0F42"/>
    <w:rsid w:val="00EF137C"/>
    <w:rsid w:val="00EF180B"/>
    <w:rsid w:val="00EF1816"/>
    <w:rsid w:val="00EF2358"/>
    <w:rsid w:val="00EF23E4"/>
    <w:rsid w:val="00EF23FC"/>
    <w:rsid w:val="00EF2A49"/>
    <w:rsid w:val="00EF2AB9"/>
    <w:rsid w:val="00EF2CEF"/>
    <w:rsid w:val="00EF3255"/>
    <w:rsid w:val="00EF35A0"/>
    <w:rsid w:val="00EF37CA"/>
    <w:rsid w:val="00EF3AE6"/>
    <w:rsid w:val="00EF3CEF"/>
    <w:rsid w:val="00EF3FB4"/>
    <w:rsid w:val="00EF41C0"/>
    <w:rsid w:val="00EF4264"/>
    <w:rsid w:val="00EF42AA"/>
    <w:rsid w:val="00EF4F5D"/>
    <w:rsid w:val="00EF561D"/>
    <w:rsid w:val="00EF5702"/>
    <w:rsid w:val="00EF573A"/>
    <w:rsid w:val="00EF605E"/>
    <w:rsid w:val="00EF630A"/>
    <w:rsid w:val="00EF6D83"/>
    <w:rsid w:val="00EF6E91"/>
    <w:rsid w:val="00EF7081"/>
    <w:rsid w:val="00EF71BF"/>
    <w:rsid w:val="00EF7881"/>
    <w:rsid w:val="00EF7BEE"/>
    <w:rsid w:val="00EF7E4C"/>
    <w:rsid w:val="00F0007B"/>
    <w:rsid w:val="00F00F05"/>
    <w:rsid w:val="00F01268"/>
    <w:rsid w:val="00F01B70"/>
    <w:rsid w:val="00F0235B"/>
    <w:rsid w:val="00F02466"/>
    <w:rsid w:val="00F02C92"/>
    <w:rsid w:val="00F02CAD"/>
    <w:rsid w:val="00F02E4B"/>
    <w:rsid w:val="00F030E3"/>
    <w:rsid w:val="00F034CD"/>
    <w:rsid w:val="00F034FD"/>
    <w:rsid w:val="00F0357F"/>
    <w:rsid w:val="00F03768"/>
    <w:rsid w:val="00F03852"/>
    <w:rsid w:val="00F04F3B"/>
    <w:rsid w:val="00F05305"/>
    <w:rsid w:val="00F05443"/>
    <w:rsid w:val="00F055DF"/>
    <w:rsid w:val="00F058C1"/>
    <w:rsid w:val="00F05F78"/>
    <w:rsid w:val="00F060F2"/>
    <w:rsid w:val="00F0633F"/>
    <w:rsid w:val="00F0642B"/>
    <w:rsid w:val="00F06E58"/>
    <w:rsid w:val="00F101E0"/>
    <w:rsid w:val="00F104C9"/>
    <w:rsid w:val="00F105F4"/>
    <w:rsid w:val="00F106E3"/>
    <w:rsid w:val="00F1088F"/>
    <w:rsid w:val="00F10C63"/>
    <w:rsid w:val="00F1123F"/>
    <w:rsid w:val="00F1130C"/>
    <w:rsid w:val="00F1171C"/>
    <w:rsid w:val="00F118CE"/>
    <w:rsid w:val="00F11F28"/>
    <w:rsid w:val="00F12315"/>
    <w:rsid w:val="00F1273B"/>
    <w:rsid w:val="00F12B31"/>
    <w:rsid w:val="00F1340D"/>
    <w:rsid w:val="00F135A1"/>
    <w:rsid w:val="00F13991"/>
    <w:rsid w:val="00F13AF3"/>
    <w:rsid w:val="00F13B7E"/>
    <w:rsid w:val="00F13D95"/>
    <w:rsid w:val="00F14062"/>
    <w:rsid w:val="00F142F7"/>
    <w:rsid w:val="00F1442B"/>
    <w:rsid w:val="00F1492E"/>
    <w:rsid w:val="00F14A13"/>
    <w:rsid w:val="00F14BDA"/>
    <w:rsid w:val="00F15038"/>
    <w:rsid w:val="00F1590E"/>
    <w:rsid w:val="00F15DC3"/>
    <w:rsid w:val="00F163CB"/>
    <w:rsid w:val="00F16435"/>
    <w:rsid w:val="00F16532"/>
    <w:rsid w:val="00F16AAB"/>
    <w:rsid w:val="00F17374"/>
    <w:rsid w:val="00F17903"/>
    <w:rsid w:val="00F201C4"/>
    <w:rsid w:val="00F20532"/>
    <w:rsid w:val="00F21165"/>
    <w:rsid w:val="00F214AC"/>
    <w:rsid w:val="00F2169B"/>
    <w:rsid w:val="00F21FF9"/>
    <w:rsid w:val="00F2259E"/>
    <w:rsid w:val="00F22A77"/>
    <w:rsid w:val="00F22B96"/>
    <w:rsid w:val="00F22DB5"/>
    <w:rsid w:val="00F22FF6"/>
    <w:rsid w:val="00F2315F"/>
    <w:rsid w:val="00F233CB"/>
    <w:rsid w:val="00F2358F"/>
    <w:rsid w:val="00F23EC3"/>
    <w:rsid w:val="00F24817"/>
    <w:rsid w:val="00F24C98"/>
    <w:rsid w:val="00F24F45"/>
    <w:rsid w:val="00F25007"/>
    <w:rsid w:val="00F25155"/>
    <w:rsid w:val="00F2522D"/>
    <w:rsid w:val="00F254F0"/>
    <w:rsid w:val="00F25BDF"/>
    <w:rsid w:val="00F26826"/>
    <w:rsid w:val="00F272D5"/>
    <w:rsid w:val="00F27663"/>
    <w:rsid w:val="00F276AE"/>
    <w:rsid w:val="00F27723"/>
    <w:rsid w:val="00F279A5"/>
    <w:rsid w:val="00F279D3"/>
    <w:rsid w:val="00F30F9E"/>
    <w:rsid w:val="00F3124E"/>
    <w:rsid w:val="00F32074"/>
    <w:rsid w:val="00F321FB"/>
    <w:rsid w:val="00F32D17"/>
    <w:rsid w:val="00F3368C"/>
    <w:rsid w:val="00F336E4"/>
    <w:rsid w:val="00F3395C"/>
    <w:rsid w:val="00F33CEC"/>
    <w:rsid w:val="00F34402"/>
    <w:rsid w:val="00F34562"/>
    <w:rsid w:val="00F346D0"/>
    <w:rsid w:val="00F34706"/>
    <w:rsid w:val="00F347F7"/>
    <w:rsid w:val="00F35B4A"/>
    <w:rsid w:val="00F36902"/>
    <w:rsid w:val="00F36EF6"/>
    <w:rsid w:val="00F3769C"/>
    <w:rsid w:val="00F40397"/>
    <w:rsid w:val="00F407A5"/>
    <w:rsid w:val="00F40CA1"/>
    <w:rsid w:val="00F40E0D"/>
    <w:rsid w:val="00F41398"/>
    <w:rsid w:val="00F414A4"/>
    <w:rsid w:val="00F41571"/>
    <w:rsid w:val="00F415EB"/>
    <w:rsid w:val="00F415EE"/>
    <w:rsid w:val="00F418AB"/>
    <w:rsid w:val="00F41CB4"/>
    <w:rsid w:val="00F41E38"/>
    <w:rsid w:val="00F41EBA"/>
    <w:rsid w:val="00F423EC"/>
    <w:rsid w:val="00F42D2B"/>
    <w:rsid w:val="00F42F90"/>
    <w:rsid w:val="00F43363"/>
    <w:rsid w:val="00F43458"/>
    <w:rsid w:val="00F43527"/>
    <w:rsid w:val="00F43866"/>
    <w:rsid w:val="00F441D8"/>
    <w:rsid w:val="00F448D0"/>
    <w:rsid w:val="00F44A62"/>
    <w:rsid w:val="00F44D5E"/>
    <w:rsid w:val="00F44D8D"/>
    <w:rsid w:val="00F450D1"/>
    <w:rsid w:val="00F4527A"/>
    <w:rsid w:val="00F45314"/>
    <w:rsid w:val="00F455B3"/>
    <w:rsid w:val="00F4567F"/>
    <w:rsid w:val="00F45BFC"/>
    <w:rsid w:val="00F461BA"/>
    <w:rsid w:val="00F46A0F"/>
    <w:rsid w:val="00F46A31"/>
    <w:rsid w:val="00F46E81"/>
    <w:rsid w:val="00F4785F"/>
    <w:rsid w:val="00F47F50"/>
    <w:rsid w:val="00F50374"/>
    <w:rsid w:val="00F50570"/>
    <w:rsid w:val="00F50A11"/>
    <w:rsid w:val="00F50BC7"/>
    <w:rsid w:val="00F50CBE"/>
    <w:rsid w:val="00F51545"/>
    <w:rsid w:val="00F51637"/>
    <w:rsid w:val="00F51A6E"/>
    <w:rsid w:val="00F51AAA"/>
    <w:rsid w:val="00F51D65"/>
    <w:rsid w:val="00F51E35"/>
    <w:rsid w:val="00F52231"/>
    <w:rsid w:val="00F52299"/>
    <w:rsid w:val="00F5249E"/>
    <w:rsid w:val="00F526E1"/>
    <w:rsid w:val="00F5294B"/>
    <w:rsid w:val="00F52AB7"/>
    <w:rsid w:val="00F52E91"/>
    <w:rsid w:val="00F53AA1"/>
    <w:rsid w:val="00F53C99"/>
    <w:rsid w:val="00F53D97"/>
    <w:rsid w:val="00F53EA9"/>
    <w:rsid w:val="00F543E4"/>
    <w:rsid w:val="00F54865"/>
    <w:rsid w:val="00F54CDC"/>
    <w:rsid w:val="00F54F06"/>
    <w:rsid w:val="00F54F7E"/>
    <w:rsid w:val="00F550A3"/>
    <w:rsid w:val="00F55647"/>
    <w:rsid w:val="00F55AAC"/>
    <w:rsid w:val="00F55E2F"/>
    <w:rsid w:val="00F55F7B"/>
    <w:rsid w:val="00F56240"/>
    <w:rsid w:val="00F563BD"/>
    <w:rsid w:val="00F5646C"/>
    <w:rsid w:val="00F56C51"/>
    <w:rsid w:val="00F56D82"/>
    <w:rsid w:val="00F5788F"/>
    <w:rsid w:val="00F57FC6"/>
    <w:rsid w:val="00F603A4"/>
    <w:rsid w:val="00F604FA"/>
    <w:rsid w:val="00F60F5A"/>
    <w:rsid w:val="00F60FA0"/>
    <w:rsid w:val="00F6145A"/>
    <w:rsid w:val="00F618D5"/>
    <w:rsid w:val="00F6238C"/>
    <w:rsid w:val="00F62A6A"/>
    <w:rsid w:val="00F63964"/>
    <w:rsid w:val="00F63977"/>
    <w:rsid w:val="00F64942"/>
    <w:rsid w:val="00F64B35"/>
    <w:rsid w:val="00F64E66"/>
    <w:rsid w:val="00F64F89"/>
    <w:rsid w:val="00F65821"/>
    <w:rsid w:val="00F65978"/>
    <w:rsid w:val="00F65985"/>
    <w:rsid w:val="00F65D96"/>
    <w:rsid w:val="00F65E3B"/>
    <w:rsid w:val="00F67C81"/>
    <w:rsid w:val="00F7004F"/>
    <w:rsid w:val="00F7025A"/>
    <w:rsid w:val="00F70CF3"/>
    <w:rsid w:val="00F70E9A"/>
    <w:rsid w:val="00F70F88"/>
    <w:rsid w:val="00F71030"/>
    <w:rsid w:val="00F712E5"/>
    <w:rsid w:val="00F71735"/>
    <w:rsid w:val="00F7195C"/>
    <w:rsid w:val="00F72786"/>
    <w:rsid w:val="00F72F9E"/>
    <w:rsid w:val="00F73095"/>
    <w:rsid w:val="00F731A8"/>
    <w:rsid w:val="00F731EB"/>
    <w:rsid w:val="00F73463"/>
    <w:rsid w:val="00F73DF3"/>
    <w:rsid w:val="00F73E84"/>
    <w:rsid w:val="00F74ED7"/>
    <w:rsid w:val="00F75C18"/>
    <w:rsid w:val="00F75C5A"/>
    <w:rsid w:val="00F76AFB"/>
    <w:rsid w:val="00F76D49"/>
    <w:rsid w:val="00F76EC3"/>
    <w:rsid w:val="00F76FA5"/>
    <w:rsid w:val="00F77116"/>
    <w:rsid w:val="00F771B0"/>
    <w:rsid w:val="00F7720E"/>
    <w:rsid w:val="00F7731B"/>
    <w:rsid w:val="00F7750A"/>
    <w:rsid w:val="00F7754B"/>
    <w:rsid w:val="00F77697"/>
    <w:rsid w:val="00F77715"/>
    <w:rsid w:val="00F77D76"/>
    <w:rsid w:val="00F77FEA"/>
    <w:rsid w:val="00F8041B"/>
    <w:rsid w:val="00F80540"/>
    <w:rsid w:val="00F80931"/>
    <w:rsid w:val="00F80CA2"/>
    <w:rsid w:val="00F8177C"/>
    <w:rsid w:val="00F81DE6"/>
    <w:rsid w:val="00F82193"/>
    <w:rsid w:val="00F823D6"/>
    <w:rsid w:val="00F824FE"/>
    <w:rsid w:val="00F82A53"/>
    <w:rsid w:val="00F82FD4"/>
    <w:rsid w:val="00F82FE6"/>
    <w:rsid w:val="00F83809"/>
    <w:rsid w:val="00F83AA8"/>
    <w:rsid w:val="00F846F2"/>
    <w:rsid w:val="00F84F50"/>
    <w:rsid w:val="00F853B4"/>
    <w:rsid w:val="00F86183"/>
    <w:rsid w:val="00F86272"/>
    <w:rsid w:val="00F8658E"/>
    <w:rsid w:val="00F8710D"/>
    <w:rsid w:val="00F872A9"/>
    <w:rsid w:val="00F87A0F"/>
    <w:rsid w:val="00F87A5A"/>
    <w:rsid w:val="00F87AE1"/>
    <w:rsid w:val="00F903F6"/>
    <w:rsid w:val="00F910CF"/>
    <w:rsid w:val="00F9114E"/>
    <w:rsid w:val="00F920BB"/>
    <w:rsid w:val="00F92620"/>
    <w:rsid w:val="00F92990"/>
    <w:rsid w:val="00F92B25"/>
    <w:rsid w:val="00F92D21"/>
    <w:rsid w:val="00F92D85"/>
    <w:rsid w:val="00F9331B"/>
    <w:rsid w:val="00F9377C"/>
    <w:rsid w:val="00F93B3A"/>
    <w:rsid w:val="00F93BEA"/>
    <w:rsid w:val="00F94521"/>
    <w:rsid w:val="00F94B3A"/>
    <w:rsid w:val="00F94C83"/>
    <w:rsid w:val="00F955FF"/>
    <w:rsid w:val="00F95637"/>
    <w:rsid w:val="00F9568F"/>
    <w:rsid w:val="00F957F3"/>
    <w:rsid w:val="00F95CF0"/>
    <w:rsid w:val="00F95DB1"/>
    <w:rsid w:val="00F965D7"/>
    <w:rsid w:val="00F96D7C"/>
    <w:rsid w:val="00F96FEF"/>
    <w:rsid w:val="00FA019E"/>
    <w:rsid w:val="00FA09CE"/>
    <w:rsid w:val="00FA0C1C"/>
    <w:rsid w:val="00FA0DD0"/>
    <w:rsid w:val="00FA1568"/>
    <w:rsid w:val="00FA1824"/>
    <w:rsid w:val="00FA1D6C"/>
    <w:rsid w:val="00FA2137"/>
    <w:rsid w:val="00FA22D0"/>
    <w:rsid w:val="00FA2393"/>
    <w:rsid w:val="00FA26AC"/>
    <w:rsid w:val="00FA28F3"/>
    <w:rsid w:val="00FA30C7"/>
    <w:rsid w:val="00FA30F7"/>
    <w:rsid w:val="00FA31C0"/>
    <w:rsid w:val="00FA31E3"/>
    <w:rsid w:val="00FA31FC"/>
    <w:rsid w:val="00FA3234"/>
    <w:rsid w:val="00FA35C6"/>
    <w:rsid w:val="00FA35F2"/>
    <w:rsid w:val="00FA35F5"/>
    <w:rsid w:val="00FA3823"/>
    <w:rsid w:val="00FA3905"/>
    <w:rsid w:val="00FA3C51"/>
    <w:rsid w:val="00FA3DF8"/>
    <w:rsid w:val="00FA4488"/>
    <w:rsid w:val="00FA4876"/>
    <w:rsid w:val="00FA4DFD"/>
    <w:rsid w:val="00FA4F4F"/>
    <w:rsid w:val="00FA55FB"/>
    <w:rsid w:val="00FA5983"/>
    <w:rsid w:val="00FA5A2F"/>
    <w:rsid w:val="00FA62A8"/>
    <w:rsid w:val="00FA67E1"/>
    <w:rsid w:val="00FA6B46"/>
    <w:rsid w:val="00FA6B78"/>
    <w:rsid w:val="00FA7240"/>
    <w:rsid w:val="00FA7605"/>
    <w:rsid w:val="00FA78A2"/>
    <w:rsid w:val="00FA7D87"/>
    <w:rsid w:val="00FA7EEE"/>
    <w:rsid w:val="00FB01F2"/>
    <w:rsid w:val="00FB03B6"/>
    <w:rsid w:val="00FB0772"/>
    <w:rsid w:val="00FB08D9"/>
    <w:rsid w:val="00FB0968"/>
    <w:rsid w:val="00FB0DAC"/>
    <w:rsid w:val="00FB0F38"/>
    <w:rsid w:val="00FB1162"/>
    <w:rsid w:val="00FB142C"/>
    <w:rsid w:val="00FB166E"/>
    <w:rsid w:val="00FB19EB"/>
    <w:rsid w:val="00FB1A1A"/>
    <w:rsid w:val="00FB1B4D"/>
    <w:rsid w:val="00FB1C5E"/>
    <w:rsid w:val="00FB1CF7"/>
    <w:rsid w:val="00FB2156"/>
    <w:rsid w:val="00FB2264"/>
    <w:rsid w:val="00FB244B"/>
    <w:rsid w:val="00FB27D9"/>
    <w:rsid w:val="00FB2E7F"/>
    <w:rsid w:val="00FB2FF4"/>
    <w:rsid w:val="00FB3053"/>
    <w:rsid w:val="00FB327B"/>
    <w:rsid w:val="00FB38BC"/>
    <w:rsid w:val="00FB3D61"/>
    <w:rsid w:val="00FB40EF"/>
    <w:rsid w:val="00FB4CC7"/>
    <w:rsid w:val="00FB4CE2"/>
    <w:rsid w:val="00FB4FCC"/>
    <w:rsid w:val="00FB5473"/>
    <w:rsid w:val="00FB5899"/>
    <w:rsid w:val="00FB6108"/>
    <w:rsid w:val="00FB6476"/>
    <w:rsid w:val="00FB6FF1"/>
    <w:rsid w:val="00FB70AB"/>
    <w:rsid w:val="00FB759F"/>
    <w:rsid w:val="00FB7BBB"/>
    <w:rsid w:val="00FC01F7"/>
    <w:rsid w:val="00FC051E"/>
    <w:rsid w:val="00FC0DB7"/>
    <w:rsid w:val="00FC0E6B"/>
    <w:rsid w:val="00FC1397"/>
    <w:rsid w:val="00FC158A"/>
    <w:rsid w:val="00FC16D0"/>
    <w:rsid w:val="00FC1803"/>
    <w:rsid w:val="00FC1B6F"/>
    <w:rsid w:val="00FC1C49"/>
    <w:rsid w:val="00FC1C6C"/>
    <w:rsid w:val="00FC1CE8"/>
    <w:rsid w:val="00FC1E48"/>
    <w:rsid w:val="00FC1F0C"/>
    <w:rsid w:val="00FC23DB"/>
    <w:rsid w:val="00FC30BE"/>
    <w:rsid w:val="00FC3496"/>
    <w:rsid w:val="00FC3590"/>
    <w:rsid w:val="00FC3C03"/>
    <w:rsid w:val="00FC4409"/>
    <w:rsid w:val="00FC4487"/>
    <w:rsid w:val="00FC48C3"/>
    <w:rsid w:val="00FC4CC2"/>
    <w:rsid w:val="00FC4D05"/>
    <w:rsid w:val="00FC4D14"/>
    <w:rsid w:val="00FC4E09"/>
    <w:rsid w:val="00FC4F0B"/>
    <w:rsid w:val="00FC4F83"/>
    <w:rsid w:val="00FC62A6"/>
    <w:rsid w:val="00FC653A"/>
    <w:rsid w:val="00FC69BE"/>
    <w:rsid w:val="00FC6AC2"/>
    <w:rsid w:val="00FC6FFC"/>
    <w:rsid w:val="00FC7504"/>
    <w:rsid w:val="00FC755A"/>
    <w:rsid w:val="00FC7629"/>
    <w:rsid w:val="00FC7785"/>
    <w:rsid w:val="00FC7BA9"/>
    <w:rsid w:val="00FD0429"/>
    <w:rsid w:val="00FD063A"/>
    <w:rsid w:val="00FD07AA"/>
    <w:rsid w:val="00FD07C4"/>
    <w:rsid w:val="00FD07E3"/>
    <w:rsid w:val="00FD0CDB"/>
    <w:rsid w:val="00FD18AA"/>
    <w:rsid w:val="00FD191C"/>
    <w:rsid w:val="00FD1E7C"/>
    <w:rsid w:val="00FD22DF"/>
    <w:rsid w:val="00FD2373"/>
    <w:rsid w:val="00FD2764"/>
    <w:rsid w:val="00FD2C1B"/>
    <w:rsid w:val="00FD2FD5"/>
    <w:rsid w:val="00FD3E3B"/>
    <w:rsid w:val="00FD4167"/>
    <w:rsid w:val="00FD4527"/>
    <w:rsid w:val="00FD48F8"/>
    <w:rsid w:val="00FD4D21"/>
    <w:rsid w:val="00FD4D80"/>
    <w:rsid w:val="00FD4E19"/>
    <w:rsid w:val="00FD5470"/>
    <w:rsid w:val="00FD556F"/>
    <w:rsid w:val="00FD567A"/>
    <w:rsid w:val="00FD5895"/>
    <w:rsid w:val="00FD59A6"/>
    <w:rsid w:val="00FD66EB"/>
    <w:rsid w:val="00FD6733"/>
    <w:rsid w:val="00FD696E"/>
    <w:rsid w:val="00FD6B56"/>
    <w:rsid w:val="00FD6C1F"/>
    <w:rsid w:val="00FD7336"/>
    <w:rsid w:val="00FD73A7"/>
    <w:rsid w:val="00FD73B2"/>
    <w:rsid w:val="00FD772B"/>
    <w:rsid w:val="00FD7BF2"/>
    <w:rsid w:val="00FD7CEC"/>
    <w:rsid w:val="00FD7F88"/>
    <w:rsid w:val="00FE1157"/>
    <w:rsid w:val="00FE120E"/>
    <w:rsid w:val="00FE16BF"/>
    <w:rsid w:val="00FE19CA"/>
    <w:rsid w:val="00FE225D"/>
    <w:rsid w:val="00FE22D4"/>
    <w:rsid w:val="00FE2576"/>
    <w:rsid w:val="00FE2C4C"/>
    <w:rsid w:val="00FE2E63"/>
    <w:rsid w:val="00FE3634"/>
    <w:rsid w:val="00FE3B41"/>
    <w:rsid w:val="00FE4165"/>
    <w:rsid w:val="00FE43C9"/>
    <w:rsid w:val="00FE4A9E"/>
    <w:rsid w:val="00FE4C84"/>
    <w:rsid w:val="00FE51A1"/>
    <w:rsid w:val="00FE54CB"/>
    <w:rsid w:val="00FE54FD"/>
    <w:rsid w:val="00FE578A"/>
    <w:rsid w:val="00FE5C4C"/>
    <w:rsid w:val="00FE61DB"/>
    <w:rsid w:val="00FE61E3"/>
    <w:rsid w:val="00FE65BF"/>
    <w:rsid w:val="00FE7174"/>
    <w:rsid w:val="00FE73D6"/>
    <w:rsid w:val="00FE7BBA"/>
    <w:rsid w:val="00FF0279"/>
    <w:rsid w:val="00FF05B9"/>
    <w:rsid w:val="00FF0A25"/>
    <w:rsid w:val="00FF0A93"/>
    <w:rsid w:val="00FF1664"/>
    <w:rsid w:val="00FF1C33"/>
    <w:rsid w:val="00FF203B"/>
    <w:rsid w:val="00FF2D0E"/>
    <w:rsid w:val="00FF3097"/>
    <w:rsid w:val="00FF333F"/>
    <w:rsid w:val="00FF41A5"/>
    <w:rsid w:val="00FF47DF"/>
    <w:rsid w:val="00FF4E21"/>
    <w:rsid w:val="00FF52BE"/>
    <w:rsid w:val="00FF58B9"/>
    <w:rsid w:val="00FF597D"/>
    <w:rsid w:val="00FF639C"/>
    <w:rsid w:val="00FF6975"/>
    <w:rsid w:val="00FF7371"/>
    <w:rsid w:val="00FF769A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778C28"/>
  <w14:defaultImageDpi w14:val="300"/>
  <w15:docId w15:val="{41F184AE-0A1B-894D-BCD9-ADF1E275B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15BD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492A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4817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90300"/>
    <w:pPr>
      <w:spacing w:before="100" w:beforeAutospacing="1" w:after="100" w:afterAutospacing="1"/>
      <w:outlineLvl w:val="2"/>
    </w:pPr>
    <w:rPr>
      <w:rFonts w:ascii="Times" w:eastAsia="MS Mincho" w:hAnsi="Times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6B20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6B9D"/>
    <w:pPr>
      <w:keepNext/>
      <w:keepLines/>
      <w:spacing w:before="200"/>
      <w:outlineLvl w:val="4"/>
    </w:pPr>
    <w:rPr>
      <w:rFonts w:ascii="Calibri" w:eastAsia="MS Gothic" w:hAnsi="Calibri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C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50CF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51C8"/>
    <w:pPr>
      <w:tabs>
        <w:tab w:val="center" w:pos="4320"/>
        <w:tab w:val="right" w:pos="8640"/>
      </w:tabs>
    </w:pPr>
    <w:rPr>
      <w:rFonts w:ascii="Cambria" w:eastAsia="MS Mincho" w:hAnsi="Cambria"/>
    </w:rPr>
  </w:style>
  <w:style w:type="character" w:customStyle="1" w:styleId="HeaderChar">
    <w:name w:val="Header Char"/>
    <w:basedOn w:val="DefaultParagraphFont"/>
    <w:link w:val="Header"/>
    <w:uiPriority w:val="99"/>
    <w:rsid w:val="007351C8"/>
  </w:style>
  <w:style w:type="paragraph" w:styleId="Footer">
    <w:name w:val="footer"/>
    <w:basedOn w:val="Normal"/>
    <w:link w:val="FooterChar"/>
    <w:uiPriority w:val="99"/>
    <w:unhideWhenUsed/>
    <w:rsid w:val="007351C8"/>
    <w:pPr>
      <w:tabs>
        <w:tab w:val="center" w:pos="4320"/>
        <w:tab w:val="right" w:pos="8640"/>
      </w:tabs>
    </w:pPr>
    <w:rPr>
      <w:rFonts w:ascii="Cambria" w:eastAsia="MS Mincho" w:hAnsi="Cambria"/>
    </w:rPr>
  </w:style>
  <w:style w:type="character" w:customStyle="1" w:styleId="FooterChar">
    <w:name w:val="Footer Char"/>
    <w:basedOn w:val="DefaultParagraphFont"/>
    <w:link w:val="Footer"/>
    <w:uiPriority w:val="99"/>
    <w:rsid w:val="007351C8"/>
  </w:style>
  <w:style w:type="character" w:styleId="Hyperlink">
    <w:name w:val="Hyperlink"/>
    <w:uiPriority w:val="99"/>
    <w:unhideWhenUsed/>
    <w:rsid w:val="00FD6B56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90300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53600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styleId="Emphasis">
    <w:name w:val="Emphasis"/>
    <w:uiPriority w:val="20"/>
    <w:qFormat/>
    <w:rsid w:val="00253600"/>
    <w:rPr>
      <w:i/>
      <w:iCs/>
    </w:rPr>
  </w:style>
  <w:style w:type="character" w:styleId="Strong">
    <w:name w:val="Strong"/>
    <w:uiPriority w:val="22"/>
    <w:qFormat/>
    <w:rsid w:val="00253600"/>
    <w:rPr>
      <w:b/>
      <w:bCs/>
    </w:rPr>
  </w:style>
  <w:style w:type="character" w:customStyle="1" w:styleId="fe-extrainfo-value">
    <w:name w:val="fe-extrainfo-value"/>
    <w:basedOn w:val="DefaultParagraphFont"/>
    <w:rsid w:val="00140B1A"/>
  </w:style>
  <w:style w:type="paragraph" w:customStyle="1" w:styleId="svttextlead-article">
    <w:name w:val="svttextlead-article"/>
    <w:basedOn w:val="Normal"/>
    <w:rsid w:val="0003471A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svtnewsvignette">
    <w:name w:val="svtnewsvignette"/>
    <w:basedOn w:val="DefaultParagraphFont"/>
    <w:rsid w:val="0003471A"/>
  </w:style>
  <w:style w:type="paragraph" w:customStyle="1" w:styleId="svttextmeta-discreet">
    <w:name w:val="svttextmeta-discreet"/>
    <w:basedOn w:val="Normal"/>
    <w:rsid w:val="0003471A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svtxtextbold">
    <w:name w:val="svtxtextbold"/>
    <w:basedOn w:val="DefaultParagraphFont"/>
    <w:rsid w:val="0003471A"/>
  </w:style>
  <w:style w:type="paragraph" w:customStyle="1" w:styleId="wp-caption-text">
    <w:name w:val="wp-caption-text"/>
    <w:basedOn w:val="Normal"/>
    <w:rsid w:val="00282BA7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schedaofferta">
    <w:name w:val="schedaofferta"/>
    <w:basedOn w:val="DefaultParagraphFont"/>
    <w:rsid w:val="000130C3"/>
  </w:style>
  <w:style w:type="character" w:customStyle="1" w:styleId="tags-title">
    <w:name w:val="tags-title"/>
    <w:basedOn w:val="DefaultParagraphFont"/>
    <w:rsid w:val="00A052F3"/>
  </w:style>
  <w:style w:type="character" w:customStyle="1" w:styleId="Heading5Char">
    <w:name w:val="Heading 5 Char"/>
    <w:link w:val="Heading5"/>
    <w:uiPriority w:val="9"/>
    <w:semiHidden/>
    <w:rsid w:val="008E6B9D"/>
    <w:rPr>
      <w:rFonts w:ascii="Calibri" w:eastAsia="MS Gothic" w:hAnsi="Calibri" w:cs="Times New Roman"/>
      <w:color w:val="243F60"/>
      <w:szCs w:val="20"/>
    </w:rPr>
  </w:style>
  <w:style w:type="character" w:customStyle="1" w:styleId="datetime">
    <w:name w:val="datetime"/>
    <w:basedOn w:val="DefaultParagraphFont"/>
    <w:rsid w:val="008E6B9D"/>
  </w:style>
  <w:style w:type="character" w:customStyle="1" w:styleId="rgilmn">
    <w:name w:val="rg_ilmn"/>
    <w:basedOn w:val="DefaultParagraphFont"/>
    <w:rsid w:val="0075530A"/>
  </w:style>
  <w:style w:type="character" w:customStyle="1" w:styleId="Heading1Char">
    <w:name w:val="Heading 1 Char"/>
    <w:link w:val="Heading1"/>
    <w:uiPriority w:val="9"/>
    <w:rsid w:val="00ED492A"/>
    <w:rPr>
      <w:rFonts w:ascii="Calibri" w:eastAsia="MS Gothic" w:hAnsi="Calibri" w:cs="Times New Roman"/>
      <w:b/>
      <w:bCs/>
      <w:color w:val="345A8A"/>
      <w:sz w:val="32"/>
      <w:szCs w:val="32"/>
    </w:rPr>
  </w:style>
  <w:style w:type="character" w:customStyle="1" w:styleId="name">
    <w:name w:val="name"/>
    <w:basedOn w:val="DefaultParagraphFont"/>
    <w:rsid w:val="00B904A1"/>
  </w:style>
  <w:style w:type="character" w:customStyle="1" w:styleId="itxtrst">
    <w:name w:val="itxtrst"/>
    <w:basedOn w:val="DefaultParagraphFont"/>
    <w:rsid w:val="00B904A1"/>
  </w:style>
  <w:style w:type="character" w:customStyle="1" w:styleId="Heading2Char">
    <w:name w:val="Heading 2 Char"/>
    <w:link w:val="Heading2"/>
    <w:uiPriority w:val="9"/>
    <w:rsid w:val="00F24817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postinfoauthor">
    <w:name w:val="post_info_author"/>
    <w:basedOn w:val="DefaultParagraphFont"/>
    <w:rsid w:val="00FB6476"/>
  </w:style>
  <w:style w:type="paragraph" w:styleId="ListParagraph">
    <w:name w:val="List Paragraph"/>
    <w:basedOn w:val="Normal"/>
    <w:uiPriority w:val="34"/>
    <w:qFormat/>
    <w:rsid w:val="000F7D08"/>
    <w:pPr>
      <w:ind w:left="720"/>
      <w:contextualSpacing/>
    </w:pPr>
    <w:rPr>
      <w:szCs w:val="20"/>
    </w:rPr>
  </w:style>
  <w:style w:type="character" w:customStyle="1" w:styleId="date-display-single">
    <w:name w:val="date-display-single"/>
    <w:basedOn w:val="DefaultParagraphFont"/>
    <w:rsid w:val="009B061C"/>
  </w:style>
  <w:style w:type="character" w:customStyle="1" w:styleId="field-content">
    <w:name w:val="field-content"/>
    <w:basedOn w:val="DefaultParagraphFont"/>
    <w:rsid w:val="009B061C"/>
  </w:style>
  <w:style w:type="character" w:customStyle="1" w:styleId="locality">
    <w:name w:val="locality"/>
    <w:basedOn w:val="DefaultParagraphFont"/>
    <w:rsid w:val="009B061C"/>
  </w:style>
  <w:style w:type="character" w:customStyle="1" w:styleId="postal-code">
    <w:name w:val="postal-code"/>
    <w:basedOn w:val="DefaultParagraphFont"/>
    <w:rsid w:val="009B061C"/>
  </w:style>
  <w:style w:type="character" w:customStyle="1" w:styleId="views-label">
    <w:name w:val="views-label"/>
    <w:basedOn w:val="DefaultParagraphFont"/>
    <w:rsid w:val="009B061C"/>
  </w:style>
  <w:style w:type="character" w:customStyle="1" w:styleId="relatedtitletext">
    <w:name w:val="relatedtitletext"/>
    <w:rsid w:val="006030A2"/>
  </w:style>
  <w:style w:type="character" w:styleId="FollowedHyperlink">
    <w:name w:val="FollowedHyperlink"/>
    <w:uiPriority w:val="99"/>
    <w:semiHidden/>
    <w:unhideWhenUsed/>
    <w:rsid w:val="006030A2"/>
    <w:rPr>
      <w:color w:val="800080"/>
      <w:u w:val="single"/>
    </w:rPr>
  </w:style>
  <w:style w:type="character" w:customStyle="1" w:styleId="baebleblogcontenttext">
    <w:name w:val="baeble_blog_content_text"/>
    <w:rsid w:val="004D622E"/>
  </w:style>
  <w:style w:type="character" w:customStyle="1" w:styleId="Heading4Char">
    <w:name w:val="Heading 4 Char"/>
    <w:link w:val="Heading4"/>
    <w:uiPriority w:val="9"/>
    <w:semiHidden/>
    <w:rsid w:val="00076B20"/>
    <w:rPr>
      <w:rFonts w:ascii="Cambria" w:eastAsia="MS Mincho" w:hAnsi="Cambria" w:cs="Times New Roman"/>
      <w:b/>
      <w:bCs/>
      <w:sz w:val="28"/>
      <w:szCs w:val="28"/>
    </w:rPr>
  </w:style>
  <w:style w:type="character" w:customStyle="1" w:styleId="vp-topper">
    <w:name w:val="vp-topper"/>
    <w:rsid w:val="00076B20"/>
  </w:style>
  <w:style w:type="character" w:customStyle="1" w:styleId="article-launch-text">
    <w:name w:val="article-launch-text"/>
    <w:rsid w:val="00076B20"/>
  </w:style>
  <w:style w:type="character" w:customStyle="1" w:styleId="author">
    <w:name w:val="author"/>
    <w:rsid w:val="00FA019E"/>
  </w:style>
  <w:style w:type="character" w:styleId="HTMLCite">
    <w:name w:val="HTML Cite"/>
    <w:uiPriority w:val="99"/>
    <w:semiHidden/>
    <w:unhideWhenUsed/>
    <w:rsid w:val="000C27AD"/>
    <w:rPr>
      <w:i/>
      <w:iCs/>
    </w:rPr>
  </w:style>
  <w:style w:type="character" w:customStyle="1" w:styleId="postby">
    <w:name w:val="post_by"/>
    <w:rsid w:val="00EE534C"/>
  </w:style>
  <w:style w:type="paragraph" w:customStyle="1" w:styleId="story-body-text">
    <w:name w:val="story-body-text"/>
    <w:basedOn w:val="Normal"/>
    <w:rsid w:val="00B92010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customStyle="1" w:styleId="d-leadin">
    <w:name w:val="d-leadin"/>
    <w:basedOn w:val="Normal"/>
    <w:rsid w:val="00B92010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byline-author">
    <w:name w:val="byline-author"/>
    <w:rsid w:val="00BE640A"/>
  </w:style>
  <w:style w:type="character" w:customStyle="1" w:styleId="art-byline">
    <w:name w:val="art-byline"/>
    <w:rsid w:val="002F6C0B"/>
  </w:style>
  <w:style w:type="character" w:customStyle="1" w:styleId="type">
    <w:name w:val="type"/>
    <w:rsid w:val="009445EF"/>
  </w:style>
  <w:style w:type="character" w:customStyle="1" w:styleId="post-byline">
    <w:name w:val="post-byline"/>
    <w:rsid w:val="00E0619C"/>
  </w:style>
  <w:style w:type="paragraph" w:customStyle="1" w:styleId="tsm-photogallery-imagedescription">
    <w:name w:val="tsm-photogallery-imagedescription"/>
    <w:basedOn w:val="Normal"/>
    <w:rsid w:val="00230B8E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by-authors">
    <w:name w:val="by-authors"/>
    <w:rsid w:val="00BD4419"/>
  </w:style>
  <w:style w:type="character" w:customStyle="1" w:styleId="post-author">
    <w:name w:val="post-author"/>
    <w:rsid w:val="0081567E"/>
  </w:style>
  <w:style w:type="character" w:customStyle="1" w:styleId="fn">
    <w:name w:val="fn"/>
    <w:rsid w:val="0081567E"/>
  </w:style>
  <w:style w:type="paragraph" w:styleId="Caption">
    <w:name w:val="caption"/>
    <w:aliases w:val="caption"/>
    <w:basedOn w:val="Normal"/>
    <w:uiPriority w:val="35"/>
    <w:qFormat/>
    <w:rsid w:val="00D006B1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customStyle="1" w:styleId="p1">
    <w:name w:val="p1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customStyle="1" w:styleId="p2">
    <w:name w:val="p2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customStyle="1" w:styleId="p3">
    <w:name w:val="p3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customStyle="1" w:styleId="p4">
    <w:name w:val="p4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customStyle="1" w:styleId="p5">
    <w:name w:val="p5"/>
    <w:basedOn w:val="Normal"/>
    <w:rsid w:val="008F69BA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trbembedrelatedtitle">
    <w:name w:val="trb_embed_related_title"/>
    <w:rsid w:val="00E100A2"/>
  </w:style>
  <w:style w:type="character" w:customStyle="1" w:styleId="byline">
    <w:name w:val="byline"/>
    <w:rsid w:val="00FE4165"/>
  </w:style>
  <w:style w:type="character" w:customStyle="1" w:styleId="ng-binding">
    <w:name w:val="ng-binding"/>
    <w:rsid w:val="00966B08"/>
  </w:style>
  <w:style w:type="character" w:customStyle="1" w:styleId="cspri">
    <w:name w:val="cspri"/>
    <w:rsid w:val="00966B08"/>
  </w:style>
  <w:style w:type="character" w:customStyle="1" w:styleId="ng-scope">
    <w:name w:val="ng-scope"/>
    <w:rsid w:val="00966B08"/>
  </w:style>
  <w:style w:type="character" w:customStyle="1" w:styleId="labelnote">
    <w:name w:val="labelnote"/>
    <w:rsid w:val="00966B08"/>
  </w:style>
  <w:style w:type="character" w:customStyle="1" w:styleId="apple-converted-space">
    <w:name w:val="apple-converted-space"/>
    <w:rsid w:val="00FE61E3"/>
  </w:style>
  <w:style w:type="paragraph" w:customStyle="1" w:styleId="no-bottom">
    <w:name w:val="no-bottom"/>
    <w:basedOn w:val="Normal"/>
    <w:rsid w:val="00374254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mycapture-non-priority-horizontal-image">
    <w:name w:val="mycapture-non-priority-horizontal-image"/>
    <w:rsid w:val="0018152C"/>
  </w:style>
  <w:style w:type="character" w:customStyle="1" w:styleId="credit">
    <w:name w:val="credit"/>
    <w:rsid w:val="0018152C"/>
  </w:style>
  <w:style w:type="paragraph" w:styleId="DocumentMap">
    <w:name w:val="Document Map"/>
    <w:basedOn w:val="Normal"/>
    <w:link w:val="DocumentMapChar"/>
    <w:uiPriority w:val="99"/>
    <w:semiHidden/>
    <w:unhideWhenUsed/>
    <w:rsid w:val="005964BF"/>
    <w:rPr>
      <w:rFonts w:ascii="Lucida Grande" w:hAnsi="Lucida Grande" w:cs="Lucida Grande"/>
    </w:rPr>
  </w:style>
  <w:style w:type="character" w:customStyle="1" w:styleId="DocumentMapChar">
    <w:name w:val="Document Map Char"/>
    <w:link w:val="DocumentMap"/>
    <w:uiPriority w:val="99"/>
    <w:semiHidden/>
    <w:rsid w:val="005964BF"/>
    <w:rPr>
      <w:rFonts w:ascii="Lucida Grande" w:eastAsia="Times New Roman" w:hAnsi="Lucida Grande" w:cs="Lucida Grande"/>
      <w:sz w:val="24"/>
      <w:szCs w:val="24"/>
    </w:rPr>
  </w:style>
  <w:style w:type="character" w:customStyle="1" w:styleId="s1">
    <w:name w:val="s1"/>
    <w:basedOn w:val="DefaultParagraphFont"/>
    <w:rsid w:val="000D6F69"/>
  </w:style>
  <w:style w:type="character" w:customStyle="1" w:styleId="s2">
    <w:name w:val="s2"/>
    <w:basedOn w:val="DefaultParagraphFont"/>
    <w:rsid w:val="000D6F69"/>
  </w:style>
  <w:style w:type="paragraph" w:customStyle="1" w:styleId="body-el-text">
    <w:name w:val="body-el-text"/>
    <w:basedOn w:val="Normal"/>
    <w:rsid w:val="00624007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customStyle="1" w:styleId="atavist-caption">
    <w:name w:val="atavist-caption"/>
    <w:basedOn w:val="Normal"/>
    <w:rsid w:val="00B06E21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caps">
    <w:name w:val="caps"/>
    <w:rsid w:val="00E45EA8"/>
  </w:style>
  <w:style w:type="paragraph" w:customStyle="1" w:styleId="question">
    <w:name w:val="question"/>
    <w:basedOn w:val="Normal"/>
    <w:rsid w:val="000C5005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customStyle="1" w:styleId="sluginfo">
    <w:name w:val="sluginfo"/>
    <w:basedOn w:val="Normal"/>
    <w:rsid w:val="000C5005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customStyle="1" w:styleId="comment-selection">
    <w:name w:val="comment-selection"/>
    <w:rsid w:val="00CD6422"/>
  </w:style>
  <w:style w:type="paragraph" w:customStyle="1" w:styleId="Date1">
    <w:name w:val="Date1"/>
    <w:basedOn w:val="Normal"/>
    <w:rsid w:val="00F25007"/>
    <w:pPr>
      <w:tabs>
        <w:tab w:val="right" w:pos="9360"/>
      </w:tabs>
    </w:pPr>
    <w:rPr>
      <w:rFonts w:ascii="Times" w:eastAsia="Times" w:hAnsi="Times"/>
      <w:sz w:val="22"/>
      <w:szCs w:val="20"/>
      <w:u w:val="single"/>
    </w:rPr>
  </w:style>
  <w:style w:type="paragraph" w:styleId="BodyTextIndent">
    <w:name w:val="Body Text Indent"/>
    <w:basedOn w:val="Normal"/>
    <w:link w:val="BodyTextIndentChar"/>
    <w:rsid w:val="00F25007"/>
    <w:pPr>
      <w:tabs>
        <w:tab w:val="center" w:pos="4680"/>
        <w:tab w:val="right" w:pos="9000"/>
      </w:tabs>
      <w:spacing w:before="120"/>
      <w:ind w:left="720"/>
    </w:pPr>
    <w:rPr>
      <w:rFonts w:ascii="Times" w:eastAsia="Times" w:hAnsi="Times"/>
      <w:szCs w:val="20"/>
    </w:rPr>
  </w:style>
  <w:style w:type="character" w:customStyle="1" w:styleId="BodyTextIndentChar">
    <w:name w:val="Body Text Indent Char"/>
    <w:link w:val="BodyTextIndent"/>
    <w:rsid w:val="00F25007"/>
    <w:rPr>
      <w:rFonts w:ascii="Times" w:eastAsia="Times" w:hAnsi="Times"/>
      <w:sz w:val="24"/>
    </w:rPr>
  </w:style>
  <w:style w:type="paragraph" w:customStyle="1" w:styleId="TOURLISTINGFOLLOWING">
    <w:name w:val="TOUR LISTING FOLLOWING"/>
    <w:basedOn w:val="Normal"/>
    <w:rsid w:val="00F25007"/>
    <w:pPr>
      <w:tabs>
        <w:tab w:val="center" w:pos="4680"/>
        <w:tab w:val="right" w:pos="8640"/>
      </w:tabs>
      <w:ind w:left="720"/>
    </w:pPr>
    <w:rPr>
      <w:rFonts w:ascii="Times" w:eastAsia="Times" w:hAnsi="Times"/>
      <w:sz w:val="28"/>
      <w:szCs w:val="20"/>
    </w:rPr>
  </w:style>
  <w:style w:type="character" w:customStyle="1" w:styleId="il">
    <w:name w:val="il"/>
    <w:basedOn w:val="DefaultParagraphFont"/>
    <w:rsid w:val="00971DB9"/>
  </w:style>
  <w:style w:type="character" w:customStyle="1" w:styleId="m7939973637152861312gmail-il">
    <w:name w:val="m_7939973637152861312gmail-il"/>
    <w:basedOn w:val="DefaultParagraphFont"/>
    <w:rsid w:val="009037D4"/>
  </w:style>
  <w:style w:type="character" w:customStyle="1" w:styleId="m-2178361460801865500gmail-il">
    <w:name w:val="m_-2178361460801865500gmail-il"/>
    <w:basedOn w:val="DefaultParagraphFont"/>
    <w:rsid w:val="00A33573"/>
  </w:style>
  <w:style w:type="character" w:styleId="UnresolvedMention">
    <w:name w:val="Unresolved Mention"/>
    <w:basedOn w:val="DefaultParagraphFont"/>
    <w:uiPriority w:val="99"/>
    <w:semiHidden/>
    <w:unhideWhenUsed/>
    <w:rsid w:val="00D561EC"/>
    <w:rPr>
      <w:color w:val="605E5C"/>
      <w:shd w:val="clear" w:color="auto" w:fill="E1DFDD"/>
    </w:rPr>
  </w:style>
  <w:style w:type="character" w:customStyle="1" w:styleId="gmail-il">
    <w:name w:val="gmail-il"/>
    <w:basedOn w:val="DefaultParagraphFont"/>
    <w:rsid w:val="001F38EA"/>
  </w:style>
  <w:style w:type="character" w:styleId="CommentReference">
    <w:name w:val="annotation reference"/>
    <w:basedOn w:val="DefaultParagraphFont"/>
    <w:uiPriority w:val="99"/>
    <w:semiHidden/>
    <w:unhideWhenUsed/>
    <w:rsid w:val="00DA7E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7E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7ED6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7E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7ED6"/>
    <w:rPr>
      <w:rFonts w:ascii="Times New Roman" w:eastAsia="Times New Roman" w:hAnsi="Times New Roman"/>
      <w:b/>
      <w:bCs/>
    </w:rPr>
  </w:style>
  <w:style w:type="character" w:customStyle="1" w:styleId="style-scope">
    <w:name w:val="style-scope"/>
    <w:basedOn w:val="DefaultParagraphFont"/>
    <w:rsid w:val="00A46214"/>
  </w:style>
  <w:style w:type="paragraph" w:styleId="Revision">
    <w:name w:val="Revision"/>
    <w:hidden/>
    <w:uiPriority w:val="99"/>
    <w:semiHidden/>
    <w:rsid w:val="00177E6E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4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5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0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93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6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37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74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6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78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94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499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50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75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2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84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50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8684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495630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183136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41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0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14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359203245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610593">
                      <w:marLeft w:val="300"/>
                      <w:marRight w:val="300"/>
                      <w:marTop w:val="30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8668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362680">
                  <w:marLeft w:val="900"/>
                  <w:marRight w:val="0"/>
                  <w:marTop w:val="150"/>
                  <w:marBottom w:val="300"/>
                  <w:divBdr>
                    <w:top w:val="single" w:sz="6" w:space="0" w:color="F2F2F2"/>
                    <w:left w:val="single" w:sz="6" w:space="0" w:color="F2F2F2"/>
                    <w:bottom w:val="single" w:sz="6" w:space="0" w:color="F2F2F2"/>
                    <w:right w:val="single" w:sz="6" w:space="0" w:color="F2F2F2"/>
                  </w:divBdr>
                  <w:divsChild>
                    <w:div w:id="1830750838">
                      <w:marLeft w:val="0"/>
                      <w:marRight w:val="0"/>
                      <w:marTop w:val="0"/>
                      <w:marBottom w:val="135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152000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7" w:color="02020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82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72278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7499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19558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4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85020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4490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161574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8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57389">
              <w:marLeft w:val="7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159350">
                  <w:marLeft w:val="0"/>
                  <w:marRight w:val="0"/>
                  <w:marTop w:val="0"/>
                  <w:marBottom w:val="0"/>
                  <w:divBdr>
                    <w:top w:val="single" w:sz="12" w:space="0" w:color="F2F2F2"/>
                    <w:left w:val="none" w:sz="0" w:space="0" w:color="auto"/>
                    <w:bottom w:val="single" w:sz="12" w:space="0" w:color="F2F2F2"/>
                    <w:right w:val="none" w:sz="0" w:space="0" w:color="auto"/>
                  </w:divBdr>
                  <w:divsChild>
                    <w:div w:id="5678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0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03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80371">
          <w:marLeft w:val="0"/>
          <w:marRight w:val="0"/>
          <w:marTop w:val="15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7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0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E0DEDE"/>
            <w:bottom w:val="single" w:sz="6" w:space="0" w:color="E0DEDE"/>
            <w:right w:val="none" w:sz="0" w:space="0" w:color="E0DEDE"/>
          </w:divBdr>
        </w:div>
      </w:divsChild>
    </w:div>
    <w:div w:id="2580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6764">
          <w:blockQuote w:val="1"/>
          <w:marLeft w:val="0"/>
          <w:marRight w:val="0"/>
          <w:marTop w:val="218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39683">
          <w:blockQuote w:val="1"/>
          <w:marLeft w:val="463"/>
          <w:marRight w:val="8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711">
          <w:blockQuote w:val="1"/>
          <w:marLeft w:val="463"/>
          <w:marRight w:val="8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0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3687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87260">
          <w:marLeft w:val="0"/>
          <w:marRight w:val="0"/>
          <w:marTop w:val="21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0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5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1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610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9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93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34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49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28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5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5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813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0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12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8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0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71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81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3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9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20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97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6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4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7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907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1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78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54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6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0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1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34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7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84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80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41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732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9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8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6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1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06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96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9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6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8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66433">
          <w:marLeft w:val="15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6093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763048">
          <w:marLeft w:val="15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577137">
          <w:marLeft w:val="150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9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6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4211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46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268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7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8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2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6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0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769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8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559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7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1949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372241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9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942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1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0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9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7903">
          <w:marLeft w:val="375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2954">
              <w:marLeft w:val="0"/>
              <w:marRight w:val="0"/>
              <w:marTop w:val="75"/>
              <w:marBottom w:val="150"/>
              <w:divBdr>
                <w:top w:val="single" w:sz="6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6808">
          <w:blockQuote w:val="1"/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8" w:color="auto"/>
            <w:bottom w:val="none" w:sz="0" w:space="0" w:color="auto"/>
            <w:right w:val="none" w:sz="0" w:space="0" w:color="auto"/>
          </w:divBdr>
          <w:divsChild>
            <w:div w:id="168050093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29451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0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15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18048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29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719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15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979561">
                                                  <w:blockQuote w:val="1"/>
                                                  <w:marLeft w:val="75"/>
                                                  <w:marRight w:val="75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8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137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101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4186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003876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968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4562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7621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2394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6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8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12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3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6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7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0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33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4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4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6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0162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3257">
              <w:marLeft w:val="-24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07046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8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84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97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48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325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17063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4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5698">
          <w:blockQuote w:val="1"/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8697">
          <w:blockQuote w:val="1"/>
          <w:marLeft w:val="60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1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09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8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8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7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7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1891">
          <w:marLeft w:val="0"/>
          <w:marRight w:val="0"/>
          <w:marTop w:val="225"/>
          <w:marBottom w:val="120"/>
          <w:divBdr>
            <w:top w:val="none" w:sz="0" w:space="0" w:color="auto"/>
            <w:left w:val="none" w:sz="0" w:space="0" w:color="auto"/>
            <w:bottom w:val="single" w:sz="6" w:space="11" w:color="CCCCCC"/>
            <w:right w:val="none" w:sz="0" w:space="0" w:color="auto"/>
          </w:divBdr>
        </w:div>
      </w:divsChild>
    </w:div>
    <w:div w:id="9097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6094">
          <w:marLeft w:val="22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63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312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33878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7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3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19815">
          <w:blockQuote w:val="1"/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8" w:color="auto"/>
            <w:bottom w:val="none" w:sz="0" w:space="0" w:color="auto"/>
            <w:right w:val="none" w:sz="0" w:space="0" w:color="auto"/>
          </w:divBdr>
          <w:divsChild>
            <w:div w:id="905875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0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2208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01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4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14779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245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70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233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23635">
                                                  <w:blockQuote w:val="1"/>
                                                  <w:marLeft w:val="75"/>
                                                  <w:marRight w:val="75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8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642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571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5890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599561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27384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320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3714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84326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539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3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8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0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4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193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012">
          <w:blockQuote w:val="1"/>
          <w:marLeft w:val="600"/>
          <w:marRight w:val="60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6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1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7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25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1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93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2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570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618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9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319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190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64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64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7041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5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4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60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2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0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0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5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9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7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246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16647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1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96952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11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920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968986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85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81999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2444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753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7887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2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9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3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93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58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46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3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0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0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74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49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91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7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6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08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5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38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88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2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41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8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9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2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67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1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68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7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3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58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4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7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1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19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2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6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9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49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44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76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5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6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06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79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8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5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0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77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8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97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35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13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9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281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6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4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5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4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95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8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0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64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85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0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710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0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36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9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8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79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7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8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32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1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26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0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1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74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23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43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0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1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1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4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5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2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9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5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2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793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7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7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1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0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2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3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2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6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7402">
          <w:marLeft w:val="0"/>
          <w:marRight w:val="0"/>
          <w:marTop w:val="300"/>
          <w:marBottom w:val="300"/>
          <w:divBdr>
            <w:top w:val="single" w:sz="2" w:space="8" w:color="auto"/>
            <w:left w:val="single" w:sz="18" w:space="15" w:color="auto"/>
            <w:bottom w:val="single" w:sz="2" w:space="8" w:color="auto"/>
            <w:right w:val="single" w:sz="2" w:space="15" w:color="auto"/>
          </w:divBdr>
        </w:div>
      </w:divsChild>
    </w:div>
    <w:div w:id="15109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9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8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25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06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1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99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54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3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74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9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49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403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4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3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1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7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14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1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6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60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3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4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8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9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9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2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2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839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5699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16255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2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09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3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11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263089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6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6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3642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7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6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4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0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7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9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2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9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4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1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7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31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0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8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7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8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2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5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9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3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5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7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59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41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7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77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6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7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3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74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09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8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29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2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1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44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4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3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CDCDC"/>
            <w:right w:val="none" w:sz="0" w:space="0" w:color="auto"/>
          </w:divBdr>
        </w:div>
        <w:div w:id="17656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7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7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6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3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0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3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6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6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3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1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7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34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566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28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39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21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652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59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698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37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479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60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713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45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590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4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107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93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431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6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58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2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4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33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2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9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2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6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70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6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5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1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90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9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1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0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8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65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25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9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63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4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1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84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88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4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32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20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2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9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06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157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7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9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1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48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06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1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09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48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6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58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10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9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3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8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0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2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8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14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2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54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9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16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1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9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3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08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2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4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7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01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37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3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4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4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1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5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3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7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43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5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14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9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70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68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41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1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E0DEDE"/>
            <w:bottom w:val="single" w:sz="6" w:space="0" w:color="E0DEDE"/>
            <w:right w:val="none" w:sz="0" w:space="0" w:color="E0DEDE"/>
          </w:divBdr>
        </w:div>
      </w:divsChild>
    </w:div>
    <w:div w:id="19598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60588">
          <w:blockQuote w:val="1"/>
          <w:marLeft w:val="480"/>
          <w:marRight w:val="480"/>
          <w:marTop w:val="48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54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490">
              <w:blockQuote w:val="1"/>
              <w:marLeft w:val="-26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3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2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51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53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39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3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9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3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08663">
              <w:marLeft w:val="90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178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17374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5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953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45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69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3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95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7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13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695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7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4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36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433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4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7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21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7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7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8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4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03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8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1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810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9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1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8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81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1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86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6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64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65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72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74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45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5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3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649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2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0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62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81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0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0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7559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0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5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04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52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271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069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35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659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370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210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85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29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86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99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17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52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176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31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75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142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44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710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4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2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adammelchor.lnk.to/cry" TargetMode="External"/><Relationship Id="rId18" Type="http://schemas.openxmlformats.org/officeDocument/2006/relationships/image" Target="media/image4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tiktok.com/@adammelchor" TargetMode="External"/><Relationship Id="rId7" Type="http://schemas.openxmlformats.org/officeDocument/2006/relationships/endnotes" Target="endnotes.xml"/><Relationship Id="rId12" Type="http://schemas.openxmlformats.org/officeDocument/2006/relationships/image" Target="file:////var/folders/gb/9cmdjgxs0hb8jmj48f1b4f9w0000gn/T/com.microsoft.Word/WebArchiveCopyPasteTempFiles/640px-Billboard_logo.svg.png" TargetMode="External"/><Relationship Id="rId17" Type="http://schemas.openxmlformats.org/officeDocument/2006/relationships/hyperlink" Target="https://www.youtube.com/watch?v=7o9cN3uqzP0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adammelchor.lnk.to/turnhamgreen" TargetMode="External"/><Relationship Id="rId20" Type="http://schemas.openxmlformats.org/officeDocument/2006/relationships/hyperlink" Target="https://www.instagram.com/adammelcho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adammelchor.lnk.to/heregoesnothing" TargetMode="External"/><Relationship Id="rId23" Type="http://schemas.openxmlformats.org/officeDocument/2006/relationships/hyperlink" Target="https://press.warnerrecords.com/adam-melchor/" TargetMode="External"/><Relationship Id="rId10" Type="http://schemas.openxmlformats.org/officeDocument/2006/relationships/image" Target="file:////var/folders/gb/9cmdjgxs0hb8jmj48f1b4f9w0000gn/T/com.microsoft.Word/WebArchiveCopyPasteTempFiles/npr-music-rgb.jpg" TargetMode="External"/><Relationship Id="rId19" Type="http://schemas.openxmlformats.org/officeDocument/2006/relationships/hyperlink" Target="https://www.adammelchor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q02gcdRzeHM" TargetMode="External"/><Relationship Id="rId22" Type="http://schemas.openxmlformats.org/officeDocument/2006/relationships/hyperlink" Target="https://www.youtube.com/c/AdamMelchor" TargetMode="Externa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endallabelman/Downloads/AM_PR_0930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657DE8-4895-CC4C-8E5F-C91D2DF6A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AM_PR_09302022.dotx</Template>
  <TotalTime>22</TotalTime>
  <Pages>4</Pages>
  <Words>1968</Words>
  <Characters>11222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13164</CharactersWithSpaces>
  <SharedDoc>false</SharedDoc>
  <HLinks>
    <vt:vector size="60" baseType="variant">
      <vt:variant>
        <vt:i4>5636130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https://www.facebook.com/earacherecords/videos/10154095765708282/</vt:lpwstr>
      </vt:variant>
      <vt:variant>
        <vt:lpwstr/>
      </vt:variant>
      <vt:variant>
        <vt:i4>589877</vt:i4>
      </vt:variant>
      <vt:variant>
        <vt:i4>9</vt:i4>
      </vt:variant>
      <vt:variant>
        <vt:i4>0</vt:i4>
      </vt:variant>
      <vt:variant>
        <vt:i4>5</vt:i4>
      </vt:variant>
      <vt:variant>
        <vt:lpwstr>http://www.cbs.com/shows/ncis-new-orleans/news/1006198/blackberry-smoke-rocks-ncis-new-orleans-with-waiting-for-the-thunder-/</vt:lpwstr>
      </vt:variant>
      <vt:variant>
        <vt:lpwstr/>
      </vt:variant>
      <vt:variant>
        <vt:i4>2293873</vt:i4>
      </vt:variant>
      <vt:variant>
        <vt:i4>6</vt:i4>
      </vt:variant>
      <vt:variant>
        <vt:i4>0</vt:i4>
      </vt:variant>
      <vt:variant>
        <vt:i4>5</vt:i4>
      </vt:variant>
      <vt:variant>
        <vt:lpwstr>http://www.blackberrysmoke.com</vt:lpwstr>
      </vt:variant>
      <vt:variant>
        <vt:lpwstr/>
      </vt:variant>
      <vt:variant>
        <vt:i4>5963874</vt:i4>
      </vt:variant>
      <vt:variant>
        <vt:i4>3</vt:i4>
      </vt:variant>
      <vt:variant>
        <vt:i4>0</vt:i4>
      </vt:variant>
      <vt:variant>
        <vt:i4>5</vt:i4>
      </vt:variant>
      <vt:variant>
        <vt:lpwstr>https://www.blackberrysmoke.com/shop.html</vt:lpwstr>
      </vt:variant>
      <vt:variant>
        <vt:lpwstr/>
      </vt:variant>
      <vt:variant>
        <vt:i4>1376351</vt:i4>
      </vt:variant>
      <vt:variant>
        <vt:i4>0</vt:i4>
      </vt:variant>
      <vt:variant>
        <vt:i4>0</vt:i4>
      </vt:variant>
      <vt:variant>
        <vt:i4>5</vt:i4>
      </vt:variant>
      <vt:variant>
        <vt:lpwstr>http://www.bandsintown.com/event/15062799/buy_tickets?app_id=BlackberrySmoke&amp;artist=Blackberry+Smoke&amp;came_from=67?affil_code=BlackberrySmoke</vt:lpwstr>
      </vt:variant>
      <vt:variant>
        <vt:lpwstr/>
      </vt:variant>
      <vt:variant>
        <vt:i4>7929965</vt:i4>
      </vt:variant>
      <vt:variant>
        <vt:i4>2257</vt:i4>
      </vt:variant>
      <vt:variant>
        <vt:i4>1025</vt:i4>
      </vt:variant>
      <vt:variant>
        <vt:i4>1</vt:i4>
      </vt:variant>
      <vt:variant>
        <vt:lpwstr>images</vt:lpwstr>
      </vt:variant>
      <vt:variant>
        <vt:lpwstr/>
      </vt:variant>
      <vt:variant>
        <vt:i4>3342356</vt:i4>
      </vt:variant>
      <vt:variant>
        <vt:i4>2330</vt:i4>
      </vt:variant>
      <vt:variant>
        <vt:i4>1026</vt:i4>
      </vt:variant>
      <vt:variant>
        <vt:i4>1</vt:i4>
      </vt:variant>
      <vt:variant>
        <vt:lpwstr>ew-mobile-logo-full</vt:lpwstr>
      </vt:variant>
      <vt:variant>
        <vt:lpwstr/>
      </vt:variant>
      <vt:variant>
        <vt:i4>6225988</vt:i4>
      </vt:variant>
      <vt:variant>
        <vt:i4>5839</vt:i4>
      </vt:variant>
      <vt:variant>
        <vt:i4>1027</vt:i4>
      </vt:variant>
      <vt:variant>
        <vt:i4>1</vt:i4>
      </vt:variant>
      <vt:variant>
        <vt:lpwstr>BBS_Rob Blackman2 small</vt:lpwstr>
      </vt:variant>
      <vt:variant>
        <vt:lpwstr/>
      </vt:variant>
      <vt:variant>
        <vt:i4>524380</vt:i4>
      </vt:variant>
      <vt:variant>
        <vt:i4>-1</vt:i4>
      </vt:variant>
      <vt:variant>
        <vt:i4>2051</vt:i4>
      </vt:variant>
      <vt:variant>
        <vt:i4>1</vt:i4>
      </vt:variant>
      <vt:variant>
        <vt:lpwstr>Letterhead_w57_penthousenorth_final</vt:lpwstr>
      </vt:variant>
      <vt:variant>
        <vt:lpwstr/>
      </vt:variant>
      <vt:variant>
        <vt:i4>7864435</vt:i4>
      </vt:variant>
      <vt:variant>
        <vt:i4>-1</vt:i4>
      </vt:variant>
      <vt:variant>
        <vt:i4>1035</vt:i4>
      </vt:variant>
      <vt:variant>
        <vt:i4>1</vt:i4>
      </vt:variant>
      <vt:variant>
        <vt:lpwstr>blackberry_smoke_cover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Kendall Abelman</cp:lastModifiedBy>
  <cp:revision>11</cp:revision>
  <cp:lastPrinted>2020-11-19T16:27:00Z</cp:lastPrinted>
  <dcterms:created xsi:type="dcterms:W3CDTF">2022-09-28T17:12:00Z</dcterms:created>
  <dcterms:modified xsi:type="dcterms:W3CDTF">2022-09-29T16:54:00Z</dcterms:modified>
</cp:coreProperties>
</file>